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>(Stationen 1-3)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1 </w:t>
            </w:r>
            <w:r w:rsidR="009633CF">
              <w:rPr>
                <w:b/>
                <w:sz w:val="20"/>
              </w:rPr>
              <w:t>Klassenstation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9633CF">
              <w:rPr>
                <w:sz w:val="20"/>
              </w:rPr>
              <w:t>stellen gemeinsam Informationen über ihre Klasse in Form eines Diagramms dar, in</w:t>
            </w:r>
            <w:r w:rsidRPr="003361B1">
              <w:rPr>
                <w:sz w:val="20"/>
              </w:rPr>
              <w:t xml:space="preserve">dem sie </w:t>
            </w:r>
          </w:p>
          <w:p w:rsidR="00860108" w:rsidRDefault="009633CF" w:rsidP="00562A8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ihre Antwort auf Fragen mit einem Objekt (Steckwürfel, Klebezettel, Plättchen, …) legen.</w:t>
            </w:r>
          </w:p>
          <w:p w:rsidR="00715118" w:rsidRPr="00562A8F" w:rsidRDefault="00715118" w:rsidP="00715118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715118" w:rsidRDefault="009633CF" w:rsidP="00EE1B3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Unterstützung beim Lesen der Fragen</w:t>
            </w:r>
          </w:p>
          <w:p w:rsidR="009633CF" w:rsidRDefault="009633CF" w:rsidP="00EE1B38">
            <w:pPr>
              <w:pStyle w:val="03Grundtext2oAbstand"/>
              <w:rPr>
                <w:sz w:val="20"/>
              </w:rPr>
            </w:pPr>
          </w:p>
          <w:p w:rsidR="00371494" w:rsidRDefault="00371494" w:rsidP="009633C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Im Anschluss </w:t>
            </w:r>
            <w:r w:rsidR="009633CF">
              <w:rPr>
                <w:sz w:val="20"/>
              </w:rPr>
              <w:t xml:space="preserve">Strichlisten, Tabellen und Diagramme zu den Fragen erstellen </w:t>
            </w:r>
          </w:p>
          <w:p w:rsidR="009633CF" w:rsidRPr="009633CF" w:rsidRDefault="009633CF" w:rsidP="009633C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(</w:t>
            </w:r>
            <w:r w:rsidRPr="009633CF">
              <w:rPr>
                <w:b/>
                <w:sz w:val="20"/>
              </w:rPr>
              <w:t>KV 2: Strichliste</w:t>
            </w:r>
            <w:r w:rsidR="00800A6D">
              <w:rPr>
                <w:b/>
                <w:sz w:val="20"/>
              </w:rPr>
              <w:t>n</w:t>
            </w:r>
            <w:r w:rsidR="00371494">
              <w:rPr>
                <w:b/>
                <w:sz w:val="20"/>
              </w:rPr>
              <w:t xml:space="preserve"> erstellen</w:t>
            </w:r>
            <w:r w:rsidRPr="009633CF">
              <w:rPr>
                <w:b/>
                <w:sz w:val="20"/>
              </w:rPr>
              <w:t xml:space="preserve">, </w:t>
            </w:r>
          </w:p>
          <w:p w:rsidR="00371494" w:rsidRDefault="009633CF" w:rsidP="00371494">
            <w:pPr>
              <w:pStyle w:val="03Grundtext2oAbstand"/>
              <w:rPr>
                <w:b/>
                <w:sz w:val="20"/>
              </w:rPr>
            </w:pPr>
            <w:r w:rsidRPr="009633CF">
              <w:rPr>
                <w:b/>
                <w:sz w:val="20"/>
              </w:rPr>
              <w:t>KV 3: Tabelle</w:t>
            </w:r>
            <w:r w:rsidR="007E386E">
              <w:rPr>
                <w:b/>
                <w:sz w:val="20"/>
              </w:rPr>
              <w:t>n</w:t>
            </w:r>
            <w:r w:rsidR="00371494">
              <w:rPr>
                <w:b/>
                <w:sz w:val="20"/>
              </w:rPr>
              <w:t xml:space="preserve"> erstellen</w:t>
            </w:r>
            <w:r w:rsidRPr="009633CF">
              <w:rPr>
                <w:b/>
                <w:sz w:val="20"/>
              </w:rPr>
              <w:t xml:space="preserve">, </w:t>
            </w:r>
          </w:p>
          <w:p w:rsidR="009633CF" w:rsidRPr="003361B1" w:rsidRDefault="009633CF" w:rsidP="00371494">
            <w:pPr>
              <w:pStyle w:val="03Grundtext2oAbstand"/>
              <w:spacing w:after="240"/>
              <w:rPr>
                <w:sz w:val="20"/>
              </w:rPr>
            </w:pPr>
            <w:r w:rsidRPr="009633CF">
              <w:rPr>
                <w:b/>
                <w:sz w:val="20"/>
              </w:rPr>
              <w:t>KV 4: Diagramm</w:t>
            </w:r>
            <w:r w:rsidR="007E386E">
              <w:rPr>
                <w:b/>
                <w:sz w:val="20"/>
              </w:rPr>
              <w:t>e</w:t>
            </w:r>
            <w:r w:rsidRPr="009633CF">
              <w:rPr>
                <w:b/>
                <w:sz w:val="20"/>
              </w:rPr>
              <w:t xml:space="preserve"> </w:t>
            </w:r>
            <w:r w:rsidR="00371494">
              <w:rPr>
                <w:b/>
                <w:sz w:val="20"/>
              </w:rPr>
              <w:t>erstellen</w:t>
            </w:r>
            <w:r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0142AF" w:rsidRDefault="009633CF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  <w:r w:rsidR="000142AF">
              <w:rPr>
                <w:sz w:val="20"/>
              </w:rPr>
              <w:t xml:space="preserve"> </w:t>
            </w:r>
          </w:p>
          <w:p w:rsidR="003361B1" w:rsidRPr="003361B1" w:rsidRDefault="000142AF" w:rsidP="000142A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(gemeinsame Aktivität)</w:t>
            </w:r>
          </w:p>
        </w:tc>
        <w:tc>
          <w:tcPr>
            <w:tcW w:w="1042" w:type="pct"/>
          </w:tcPr>
          <w:p w:rsidR="00860108" w:rsidRDefault="00EE1B38" w:rsidP="00715118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1:</w:t>
            </w:r>
            <w:r w:rsidR="00860108">
              <w:rPr>
                <w:b/>
                <w:sz w:val="20"/>
              </w:rPr>
              <w:t xml:space="preserve"> </w:t>
            </w:r>
            <w:r w:rsidR="009633CF">
              <w:rPr>
                <w:b/>
                <w:sz w:val="20"/>
              </w:rPr>
              <w:t>Klassenfragen</w:t>
            </w:r>
          </w:p>
          <w:p w:rsidR="00715118" w:rsidRDefault="00715118" w:rsidP="00715118">
            <w:pPr>
              <w:pStyle w:val="03Grundtext2oAbstand"/>
              <w:rPr>
                <w:sz w:val="20"/>
              </w:rPr>
            </w:pPr>
          </w:p>
          <w:p w:rsidR="00860108" w:rsidRPr="00860108" w:rsidRDefault="009633CF" w:rsidP="009633CF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Steckwürfel, Klebezettel, Plättchen</w:t>
            </w:r>
            <w:r w:rsidR="00371494">
              <w:rPr>
                <w:sz w:val="20"/>
              </w:rPr>
              <w:t xml:space="preserve"> o.Ä.</w:t>
            </w:r>
          </w:p>
        </w:tc>
        <w:tc>
          <w:tcPr>
            <w:tcW w:w="798" w:type="pct"/>
          </w:tcPr>
          <w:p w:rsidR="00BC36B8" w:rsidRPr="003361B1" w:rsidRDefault="009633CF" w:rsidP="009603C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Anzahl der Objekte passt zur Anzahl der Kinder in der Klasse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2 </w:t>
            </w:r>
            <w:r w:rsidR="00371494">
              <w:rPr>
                <w:b/>
                <w:sz w:val="20"/>
              </w:rPr>
              <w:t>Farb</w:t>
            </w:r>
            <w:r w:rsidR="009633CF">
              <w:rPr>
                <w:b/>
                <w:sz w:val="20"/>
              </w:rPr>
              <w:t>enstation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>Die Schülerinnen und Schüler</w:t>
            </w:r>
            <w:r w:rsidR="00860108">
              <w:rPr>
                <w:sz w:val="20"/>
              </w:rPr>
              <w:t xml:space="preserve"> </w:t>
            </w:r>
            <w:r w:rsidR="00371494">
              <w:rPr>
                <w:sz w:val="20"/>
              </w:rPr>
              <w:t>sammeln Daten und stellen diese in einem Diagramm dar</w:t>
            </w:r>
            <w:r w:rsidRPr="003361B1">
              <w:rPr>
                <w:sz w:val="20"/>
              </w:rPr>
              <w:t xml:space="preserve">, indem sie </w:t>
            </w:r>
          </w:p>
          <w:p w:rsidR="003A36B4" w:rsidRDefault="00371494" w:rsidP="003A36B4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die Antworten ihrer Mitschüler durch das Ausmalen einzelner Kästchen eines Säulendiagramms organisieren</w:t>
            </w:r>
            <w:r w:rsidR="000B6517">
              <w:rPr>
                <w:sz w:val="20"/>
              </w:rPr>
              <w:t>.</w:t>
            </w:r>
          </w:p>
          <w:p w:rsidR="00715118" w:rsidRPr="00715118" w:rsidRDefault="00715118" w:rsidP="00715118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371494" w:rsidRDefault="00371494" w:rsidP="0037149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Darstellung in einem Diagramm aus Steckwürfeln, Klebezetteln o.Ä.</w:t>
            </w:r>
          </w:p>
          <w:p w:rsidR="00371494" w:rsidRDefault="00371494" w:rsidP="00371494">
            <w:pPr>
              <w:pStyle w:val="03Grundtext2oAbstand"/>
              <w:rPr>
                <w:sz w:val="20"/>
              </w:rPr>
            </w:pPr>
          </w:p>
          <w:p w:rsidR="00371494" w:rsidRDefault="00371494" w:rsidP="0037149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Vergrößern der KV 5 auf A3-Papier</w:t>
            </w:r>
          </w:p>
          <w:p w:rsidR="00371494" w:rsidRDefault="00371494" w:rsidP="00371494">
            <w:pPr>
              <w:pStyle w:val="03Grundtext2oAbstand"/>
              <w:rPr>
                <w:sz w:val="20"/>
              </w:rPr>
            </w:pPr>
          </w:p>
          <w:p w:rsidR="00371494" w:rsidRPr="00371494" w:rsidRDefault="00371494" w:rsidP="00371494">
            <w:pPr>
              <w:pStyle w:val="03Grundtext2oAbstand"/>
              <w:rPr>
                <w:b/>
                <w:sz w:val="20"/>
              </w:rPr>
            </w:pPr>
            <w:r>
              <w:rPr>
                <w:sz w:val="20"/>
              </w:rPr>
              <w:t>Tabellarische Darstellung anfertigen (</w:t>
            </w:r>
            <w:r w:rsidRPr="00371494">
              <w:rPr>
                <w:b/>
                <w:sz w:val="20"/>
              </w:rPr>
              <w:t xml:space="preserve">KV 3: </w:t>
            </w:r>
          </w:p>
          <w:p w:rsidR="00371494" w:rsidRPr="003361B1" w:rsidRDefault="00371494" w:rsidP="00F85675">
            <w:pPr>
              <w:pStyle w:val="03Grundtext2oAbstand"/>
              <w:spacing w:after="240"/>
              <w:rPr>
                <w:sz w:val="20"/>
              </w:rPr>
            </w:pPr>
            <w:r w:rsidRPr="00371494">
              <w:rPr>
                <w:b/>
                <w:sz w:val="20"/>
              </w:rPr>
              <w:t>Tabelle erstellen</w:t>
            </w:r>
            <w:r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0142AF" w:rsidRDefault="000142AF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EA </w:t>
            </w:r>
          </w:p>
          <w:p w:rsidR="00972A73" w:rsidRPr="003361B1" w:rsidRDefault="000142AF" w:rsidP="000326F3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(gemeinsame Aktivität)</w:t>
            </w:r>
          </w:p>
        </w:tc>
        <w:tc>
          <w:tcPr>
            <w:tcW w:w="1042" w:type="pct"/>
          </w:tcPr>
          <w:p w:rsidR="002E4E9B" w:rsidRPr="00371494" w:rsidRDefault="00371494" w:rsidP="00562A8F">
            <w:pPr>
              <w:pStyle w:val="03Grundtext2oAbstand"/>
              <w:rPr>
                <w:b/>
                <w:sz w:val="20"/>
              </w:rPr>
            </w:pPr>
            <w:r w:rsidRPr="00371494">
              <w:rPr>
                <w:b/>
                <w:sz w:val="20"/>
              </w:rPr>
              <w:t xml:space="preserve">KV 5: </w:t>
            </w:r>
            <w:r w:rsidR="00214A48">
              <w:rPr>
                <w:b/>
                <w:sz w:val="20"/>
              </w:rPr>
              <w:t>Umfrage Lieblings</w:t>
            </w:r>
            <w:r w:rsidRPr="00371494">
              <w:rPr>
                <w:b/>
                <w:sz w:val="20"/>
              </w:rPr>
              <w:t>farben</w:t>
            </w:r>
          </w:p>
          <w:p w:rsidR="00371494" w:rsidRDefault="00371494" w:rsidP="00562A8F">
            <w:pPr>
              <w:pStyle w:val="03Grundtext2oAbstand"/>
              <w:rPr>
                <w:sz w:val="20"/>
              </w:rPr>
            </w:pPr>
          </w:p>
          <w:p w:rsidR="003178F6" w:rsidRDefault="003178F6" w:rsidP="00562A8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Buntstifte</w:t>
            </w:r>
          </w:p>
          <w:p w:rsidR="003178F6" w:rsidRDefault="003178F6" w:rsidP="00562A8F">
            <w:pPr>
              <w:pStyle w:val="03Grundtext2oAbstand"/>
              <w:rPr>
                <w:sz w:val="20"/>
              </w:rPr>
            </w:pPr>
          </w:p>
          <w:p w:rsidR="003178F6" w:rsidRPr="003178F6" w:rsidRDefault="003178F6" w:rsidP="00562A8F">
            <w:pPr>
              <w:pStyle w:val="03Grundtext2oAbstand"/>
              <w:rPr>
                <w:b/>
                <w:sz w:val="20"/>
              </w:rPr>
            </w:pPr>
            <w:r w:rsidRPr="003178F6">
              <w:rPr>
                <w:b/>
                <w:sz w:val="20"/>
              </w:rPr>
              <w:t>Arbeitsheft 2, S. 4</w:t>
            </w:r>
          </w:p>
          <w:p w:rsidR="003178F6" w:rsidRDefault="003178F6" w:rsidP="00562A8F">
            <w:pPr>
              <w:pStyle w:val="03Grundtext2oAbstand"/>
              <w:rPr>
                <w:sz w:val="20"/>
              </w:rPr>
            </w:pPr>
          </w:p>
          <w:p w:rsidR="00371494" w:rsidRPr="009603C1" w:rsidRDefault="00371494" w:rsidP="000142AF">
            <w:pPr>
              <w:pStyle w:val="03Grundtext2oAbstand"/>
              <w:rPr>
                <w:sz w:val="20"/>
              </w:rPr>
            </w:pPr>
            <w:bookmarkStart w:id="1" w:name="_GoBack"/>
            <w:bookmarkEnd w:id="1"/>
          </w:p>
        </w:tc>
        <w:tc>
          <w:tcPr>
            <w:tcW w:w="798" w:type="pct"/>
          </w:tcPr>
          <w:p w:rsidR="009603C1" w:rsidRPr="003361B1" w:rsidRDefault="00371494" w:rsidP="0037149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Anzahl der ausgemalten Kästchen passt zur Anzahl der Kinder in der Klasse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 xml:space="preserve">3 </w:t>
            </w:r>
            <w:r w:rsidR="00FD4563">
              <w:rPr>
                <w:b/>
                <w:sz w:val="20"/>
              </w:rPr>
              <w:t>Info</w:t>
            </w:r>
            <w:r w:rsidR="009633CF">
              <w:rPr>
                <w:b/>
                <w:sz w:val="20"/>
              </w:rPr>
              <w:t>station</w:t>
            </w: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  <w:r w:rsidRPr="003361B1">
              <w:rPr>
                <w:sz w:val="20"/>
              </w:rPr>
              <w:t xml:space="preserve">Die Schülerinnen und Schüler </w:t>
            </w:r>
            <w:r w:rsidR="00FD4563">
              <w:rPr>
                <w:sz w:val="20"/>
              </w:rPr>
              <w:t>entnehmen Daten aus einem Diagramm</w:t>
            </w:r>
            <w:r w:rsidRPr="003361B1">
              <w:rPr>
                <w:sz w:val="20"/>
              </w:rPr>
              <w:t>, indem sie</w:t>
            </w:r>
          </w:p>
          <w:p w:rsidR="00A81DCE" w:rsidRDefault="00FD4563" w:rsidP="00BD255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passende Informationen zur Beantwortung von Fragen </w:t>
            </w:r>
            <w:r w:rsidR="000142AF">
              <w:rPr>
                <w:sz w:val="20"/>
              </w:rPr>
              <w:t xml:space="preserve">des Partners </w:t>
            </w:r>
            <w:r>
              <w:rPr>
                <w:sz w:val="20"/>
              </w:rPr>
              <w:t>suchen</w:t>
            </w:r>
            <w:r w:rsidR="00715118">
              <w:rPr>
                <w:sz w:val="20"/>
              </w:rPr>
              <w:t>.</w:t>
            </w:r>
          </w:p>
          <w:p w:rsidR="00BD255F" w:rsidRPr="00A81DCE" w:rsidRDefault="00BD255F" w:rsidP="00BD255F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664130" w:rsidRDefault="000142AF" w:rsidP="001034C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Unterstützung durch den Partner, ggf. Zuweisung durch die Lehrkraft</w:t>
            </w:r>
          </w:p>
          <w:p w:rsidR="001034C5" w:rsidRDefault="001034C5" w:rsidP="001034C5">
            <w:pPr>
              <w:pStyle w:val="03Grundtext2oAbstand"/>
              <w:rPr>
                <w:sz w:val="20"/>
              </w:rPr>
            </w:pPr>
          </w:p>
          <w:p w:rsidR="001034C5" w:rsidRPr="00972A73" w:rsidRDefault="001034C5" w:rsidP="00BD255F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Eigene Fragen erfinden</w:t>
            </w:r>
          </w:p>
        </w:tc>
        <w:tc>
          <w:tcPr>
            <w:tcW w:w="557" w:type="pct"/>
          </w:tcPr>
          <w:p w:rsidR="003361B1" w:rsidRPr="003361B1" w:rsidRDefault="000142AF" w:rsidP="002F0D69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F85675" w:rsidRPr="000142AF" w:rsidRDefault="000142AF" w:rsidP="007647A1">
            <w:pPr>
              <w:pStyle w:val="03Grundtext2oAbstand"/>
              <w:rPr>
                <w:b/>
                <w:sz w:val="20"/>
              </w:rPr>
            </w:pPr>
            <w:r w:rsidRPr="000142AF">
              <w:rPr>
                <w:b/>
                <w:sz w:val="20"/>
              </w:rPr>
              <w:t>KV 6: Daten und Fragen (A)</w:t>
            </w:r>
          </w:p>
          <w:p w:rsidR="000142AF" w:rsidRPr="000142AF" w:rsidRDefault="000142AF" w:rsidP="007647A1">
            <w:pPr>
              <w:pStyle w:val="03Grundtext2oAbstand"/>
              <w:rPr>
                <w:b/>
                <w:sz w:val="20"/>
              </w:rPr>
            </w:pPr>
          </w:p>
          <w:p w:rsidR="000142AF" w:rsidRPr="000142AF" w:rsidRDefault="000142AF" w:rsidP="007647A1">
            <w:pPr>
              <w:pStyle w:val="03Grundtext2oAbstand"/>
              <w:rPr>
                <w:b/>
                <w:sz w:val="20"/>
              </w:rPr>
            </w:pPr>
            <w:r w:rsidRPr="000142AF">
              <w:rPr>
                <w:b/>
                <w:sz w:val="20"/>
              </w:rPr>
              <w:t>KV 7: Daten und Fragen (B)</w:t>
            </w:r>
          </w:p>
          <w:p w:rsidR="000142AF" w:rsidRDefault="000142AF" w:rsidP="007647A1">
            <w:pPr>
              <w:pStyle w:val="03Grundtext2oAbstand"/>
              <w:rPr>
                <w:sz w:val="20"/>
              </w:rPr>
            </w:pPr>
          </w:p>
          <w:p w:rsidR="000142AF" w:rsidRPr="00BD255F" w:rsidRDefault="000142AF" w:rsidP="000142A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Bleistifte</w:t>
            </w:r>
          </w:p>
        </w:tc>
        <w:tc>
          <w:tcPr>
            <w:tcW w:w="798" w:type="pct"/>
          </w:tcPr>
          <w:p w:rsidR="00736ED6" w:rsidRPr="000142AF" w:rsidRDefault="000142AF" w:rsidP="000142AF">
            <w:pPr>
              <w:pStyle w:val="03Grundtext2oAbstand"/>
              <w:rPr>
                <w:b/>
                <w:sz w:val="20"/>
              </w:rPr>
            </w:pPr>
            <w:r w:rsidRPr="000142AF">
              <w:rPr>
                <w:b/>
                <w:sz w:val="20"/>
              </w:rPr>
              <w:t>KV 8: Kontrollkarte Daten und Fragen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81A" w:rsidRDefault="0081581A" w:rsidP="000C224E">
      <w:pPr>
        <w:pStyle w:val="ekvue1arial"/>
      </w:pPr>
      <w:r>
        <w:separator/>
      </w:r>
    </w:p>
  </w:endnote>
  <w:endnote w:type="continuationSeparator" w:id="0">
    <w:p w:rsidR="0081581A" w:rsidRDefault="0081581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715118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715118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81A" w:rsidRDefault="0081581A" w:rsidP="000C224E">
      <w:pPr>
        <w:pStyle w:val="ekvue1arial"/>
      </w:pPr>
      <w:r>
        <w:separator/>
      </w:r>
    </w:p>
  </w:footnote>
  <w:footnote w:type="continuationSeparator" w:id="0">
    <w:p w:rsidR="0081581A" w:rsidRDefault="0081581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142AF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2730"/>
    <w:rsid w:val="00073E7D"/>
    <w:rsid w:val="00073FAE"/>
    <w:rsid w:val="00075AA2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6517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0F6C22"/>
    <w:rsid w:val="00100B92"/>
    <w:rsid w:val="001031FD"/>
    <w:rsid w:val="001034C5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7ED9"/>
    <w:rsid w:val="0016573F"/>
    <w:rsid w:val="0016584A"/>
    <w:rsid w:val="00166E44"/>
    <w:rsid w:val="00175C1F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2D3"/>
    <w:rsid w:val="0021461C"/>
    <w:rsid w:val="00214A48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3FB0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4E9B"/>
    <w:rsid w:val="002E53E8"/>
    <w:rsid w:val="002F0D69"/>
    <w:rsid w:val="002F1BC3"/>
    <w:rsid w:val="002F4999"/>
    <w:rsid w:val="002F5C26"/>
    <w:rsid w:val="002F6322"/>
    <w:rsid w:val="00300F0D"/>
    <w:rsid w:val="0031300F"/>
    <w:rsid w:val="00313065"/>
    <w:rsid w:val="003178F6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564B"/>
    <w:rsid w:val="003576D8"/>
    <w:rsid w:val="00361D2C"/>
    <w:rsid w:val="00362AE8"/>
    <w:rsid w:val="003653A5"/>
    <w:rsid w:val="00366DA4"/>
    <w:rsid w:val="00371494"/>
    <w:rsid w:val="00373488"/>
    <w:rsid w:val="003745C4"/>
    <w:rsid w:val="00381049"/>
    <w:rsid w:val="003813A6"/>
    <w:rsid w:val="00383853"/>
    <w:rsid w:val="00386C35"/>
    <w:rsid w:val="00393225"/>
    <w:rsid w:val="003938CB"/>
    <w:rsid w:val="00393AF4"/>
    <w:rsid w:val="003956E2"/>
    <w:rsid w:val="00397A01"/>
    <w:rsid w:val="003A1493"/>
    <w:rsid w:val="003A2B0C"/>
    <w:rsid w:val="003A36B4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433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23CDB"/>
    <w:rsid w:val="00431C4C"/>
    <w:rsid w:val="00432F6E"/>
    <w:rsid w:val="0044254A"/>
    <w:rsid w:val="004454D0"/>
    <w:rsid w:val="00445F77"/>
    <w:rsid w:val="00450F50"/>
    <w:rsid w:val="004520C3"/>
    <w:rsid w:val="00452288"/>
    <w:rsid w:val="004538EA"/>
    <w:rsid w:val="00455728"/>
    <w:rsid w:val="0046431F"/>
    <w:rsid w:val="00482530"/>
    <w:rsid w:val="00485C1B"/>
    <w:rsid w:val="004869FF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2DB0"/>
    <w:rsid w:val="004D6480"/>
    <w:rsid w:val="004D7016"/>
    <w:rsid w:val="004D7770"/>
    <w:rsid w:val="004E1422"/>
    <w:rsid w:val="004E159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0728"/>
    <w:rsid w:val="00562A8F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A5A64"/>
    <w:rsid w:val="005B073F"/>
    <w:rsid w:val="005B0D88"/>
    <w:rsid w:val="005B115A"/>
    <w:rsid w:val="005B2596"/>
    <w:rsid w:val="005B3CBB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67B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4130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39C0"/>
    <w:rsid w:val="00695032"/>
    <w:rsid w:val="006A147E"/>
    <w:rsid w:val="006A19B0"/>
    <w:rsid w:val="006A2CA1"/>
    <w:rsid w:val="006A752C"/>
    <w:rsid w:val="006C23A1"/>
    <w:rsid w:val="006C45FB"/>
    <w:rsid w:val="006D0109"/>
    <w:rsid w:val="006D1A31"/>
    <w:rsid w:val="006E3662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07B6C"/>
    <w:rsid w:val="007102A1"/>
    <w:rsid w:val="007105AD"/>
    <w:rsid w:val="00714771"/>
    <w:rsid w:val="00715118"/>
    <w:rsid w:val="0072281D"/>
    <w:rsid w:val="00726E54"/>
    <w:rsid w:val="0072739E"/>
    <w:rsid w:val="00736ED6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3FC2"/>
    <w:rsid w:val="007B61B9"/>
    <w:rsid w:val="007C6145"/>
    <w:rsid w:val="007C708D"/>
    <w:rsid w:val="007D2058"/>
    <w:rsid w:val="007D3559"/>
    <w:rsid w:val="007E386E"/>
    <w:rsid w:val="007E5039"/>
    <w:rsid w:val="007F105B"/>
    <w:rsid w:val="007F2361"/>
    <w:rsid w:val="007F5555"/>
    <w:rsid w:val="0080088D"/>
    <w:rsid w:val="00800A6D"/>
    <w:rsid w:val="00800F45"/>
    <w:rsid w:val="00807041"/>
    <w:rsid w:val="00811073"/>
    <w:rsid w:val="00815001"/>
    <w:rsid w:val="0081581A"/>
    <w:rsid w:val="0082294A"/>
    <w:rsid w:val="0082455E"/>
    <w:rsid w:val="00826745"/>
    <w:rsid w:val="00836EB3"/>
    <w:rsid w:val="008500CD"/>
    <w:rsid w:val="00852CF7"/>
    <w:rsid w:val="00854A6B"/>
    <w:rsid w:val="00860108"/>
    <w:rsid w:val="0086045B"/>
    <w:rsid w:val="008616A0"/>
    <w:rsid w:val="008621FF"/>
    <w:rsid w:val="00862785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5FB8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3C1"/>
    <w:rsid w:val="00960ECF"/>
    <w:rsid w:val="009633CF"/>
    <w:rsid w:val="009644B4"/>
    <w:rsid w:val="00972A73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124"/>
    <w:rsid w:val="009A5470"/>
    <w:rsid w:val="009A7DC9"/>
    <w:rsid w:val="009B114D"/>
    <w:rsid w:val="009B18BB"/>
    <w:rsid w:val="009C6CA4"/>
    <w:rsid w:val="009C7CDF"/>
    <w:rsid w:val="009D2DBD"/>
    <w:rsid w:val="009D37C9"/>
    <w:rsid w:val="009D5A12"/>
    <w:rsid w:val="009D701B"/>
    <w:rsid w:val="009E00EF"/>
    <w:rsid w:val="009E0854"/>
    <w:rsid w:val="009E2771"/>
    <w:rsid w:val="009E353A"/>
    <w:rsid w:val="009E63E8"/>
    <w:rsid w:val="009F5441"/>
    <w:rsid w:val="009F58DF"/>
    <w:rsid w:val="009F6809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34092"/>
    <w:rsid w:val="00A42E0D"/>
    <w:rsid w:val="00A4301C"/>
    <w:rsid w:val="00A43A29"/>
    <w:rsid w:val="00A44CF5"/>
    <w:rsid w:val="00A46D59"/>
    <w:rsid w:val="00A514C3"/>
    <w:rsid w:val="00A56114"/>
    <w:rsid w:val="00A619C1"/>
    <w:rsid w:val="00A6503B"/>
    <w:rsid w:val="00A71028"/>
    <w:rsid w:val="00A72A13"/>
    <w:rsid w:val="00A73056"/>
    <w:rsid w:val="00A77C22"/>
    <w:rsid w:val="00A81DCE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1F16"/>
    <w:rsid w:val="00AB2DC5"/>
    <w:rsid w:val="00AB2E89"/>
    <w:rsid w:val="00AB41E6"/>
    <w:rsid w:val="00AB4A7F"/>
    <w:rsid w:val="00AB4F6A"/>
    <w:rsid w:val="00AB79AE"/>
    <w:rsid w:val="00AD0098"/>
    <w:rsid w:val="00AD14B0"/>
    <w:rsid w:val="00AD44E3"/>
    <w:rsid w:val="00AD4D38"/>
    <w:rsid w:val="00AD5C34"/>
    <w:rsid w:val="00AD7F0A"/>
    <w:rsid w:val="00AE1F86"/>
    <w:rsid w:val="00AE2089"/>
    <w:rsid w:val="00AE252D"/>
    <w:rsid w:val="00AE28D7"/>
    <w:rsid w:val="00AE4A06"/>
    <w:rsid w:val="00AE740A"/>
    <w:rsid w:val="00AF631B"/>
    <w:rsid w:val="00AF7166"/>
    <w:rsid w:val="00B00D18"/>
    <w:rsid w:val="00B023A4"/>
    <w:rsid w:val="00B03E5B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475D"/>
    <w:rsid w:val="00B25507"/>
    <w:rsid w:val="00B25F46"/>
    <w:rsid w:val="00B26DD3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3C99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36B8"/>
    <w:rsid w:val="00BD0B64"/>
    <w:rsid w:val="00BD17A7"/>
    <w:rsid w:val="00BD255F"/>
    <w:rsid w:val="00BD3736"/>
    <w:rsid w:val="00BD546A"/>
    <w:rsid w:val="00BD735C"/>
    <w:rsid w:val="00BD7646"/>
    <w:rsid w:val="00BE2E2D"/>
    <w:rsid w:val="00BF18B8"/>
    <w:rsid w:val="00BF239F"/>
    <w:rsid w:val="00C02525"/>
    <w:rsid w:val="00C02D10"/>
    <w:rsid w:val="00C03706"/>
    <w:rsid w:val="00C103E3"/>
    <w:rsid w:val="00C11B52"/>
    <w:rsid w:val="00C12803"/>
    <w:rsid w:val="00C16615"/>
    <w:rsid w:val="00C20C53"/>
    <w:rsid w:val="00C21137"/>
    <w:rsid w:val="00C3108B"/>
    <w:rsid w:val="00C33F48"/>
    <w:rsid w:val="00C34E62"/>
    <w:rsid w:val="00C418F8"/>
    <w:rsid w:val="00C52DB6"/>
    <w:rsid w:val="00C539DC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B6810"/>
    <w:rsid w:val="00CC2F94"/>
    <w:rsid w:val="00CC6FBB"/>
    <w:rsid w:val="00CC7F63"/>
    <w:rsid w:val="00CD0AFE"/>
    <w:rsid w:val="00CD25F5"/>
    <w:rsid w:val="00CD42C1"/>
    <w:rsid w:val="00CD44F3"/>
    <w:rsid w:val="00CE101E"/>
    <w:rsid w:val="00CE134E"/>
    <w:rsid w:val="00CE1745"/>
    <w:rsid w:val="00CE55C8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0383"/>
    <w:rsid w:val="00DA1411"/>
    <w:rsid w:val="00DB275E"/>
    <w:rsid w:val="00DB295F"/>
    <w:rsid w:val="00DB5A15"/>
    <w:rsid w:val="00DB6215"/>
    <w:rsid w:val="00DB795B"/>
    <w:rsid w:val="00DC1A7B"/>
    <w:rsid w:val="00DC7D60"/>
    <w:rsid w:val="00DD60DE"/>
    <w:rsid w:val="00DD6291"/>
    <w:rsid w:val="00DE4213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2E2B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14BC"/>
    <w:rsid w:val="00EB394C"/>
    <w:rsid w:val="00EB68E4"/>
    <w:rsid w:val="00EC48AF"/>
    <w:rsid w:val="00EC5D76"/>
    <w:rsid w:val="00EC5EF9"/>
    <w:rsid w:val="00EC79B0"/>
    <w:rsid w:val="00ED6B10"/>
    <w:rsid w:val="00EE00FB"/>
    <w:rsid w:val="00EE1B38"/>
    <w:rsid w:val="00EE2538"/>
    <w:rsid w:val="00EE3043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1731"/>
    <w:rsid w:val="00F319DC"/>
    <w:rsid w:val="00F32E59"/>
    <w:rsid w:val="00F336C2"/>
    <w:rsid w:val="00F36AE9"/>
    <w:rsid w:val="00F3709B"/>
    <w:rsid w:val="00F438EE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16F0"/>
    <w:rsid w:val="00F82063"/>
    <w:rsid w:val="00F84143"/>
    <w:rsid w:val="00F84FFC"/>
    <w:rsid w:val="00F850B3"/>
    <w:rsid w:val="00F85675"/>
    <w:rsid w:val="00F9526A"/>
    <w:rsid w:val="00FA0672"/>
    <w:rsid w:val="00FA1C12"/>
    <w:rsid w:val="00FB00AD"/>
    <w:rsid w:val="00FB4D38"/>
    <w:rsid w:val="00FB5F8E"/>
    <w:rsid w:val="00FC2371"/>
    <w:rsid w:val="00FC27E8"/>
    <w:rsid w:val="00FC3012"/>
    <w:rsid w:val="00FC35E7"/>
    <w:rsid w:val="00FC4557"/>
    <w:rsid w:val="00FD1849"/>
    <w:rsid w:val="00FD4563"/>
    <w:rsid w:val="00FD7C08"/>
    <w:rsid w:val="00FE06C6"/>
    <w:rsid w:val="00FE33BC"/>
    <w:rsid w:val="00FE4DA3"/>
    <w:rsid w:val="00FF21A1"/>
    <w:rsid w:val="00FF2590"/>
    <w:rsid w:val="00FF29EB"/>
    <w:rsid w:val="00FF4910"/>
    <w:rsid w:val="00FF4AD1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C10F195A-315A-447C-A6CE-047DB661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E52BF-F38B-4414-8F1C-A3D470B4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</Template>
  <TotalTime>0</TotalTime>
  <Pages>1</Pages>
  <Words>219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Sabrina Meier</cp:lastModifiedBy>
  <cp:revision>59</cp:revision>
  <cp:lastPrinted>2016-01-13T15:00:00Z</cp:lastPrinted>
  <dcterms:created xsi:type="dcterms:W3CDTF">2016-11-01T12:01:00Z</dcterms:created>
  <dcterms:modified xsi:type="dcterms:W3CDTF">2017-06-09T06:58:00Z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