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End w:id="0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6466D6">
        <w:t>4</w:t>
      </w:r>
      <w:r>
        <w:t>-</w:t>
      </w:r>
      <w:r w:rsidR="006466D6">
        <w:t>6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5429E2">
        <w:trPr>
          <w:trHeight w:val="3447"/>
        </w:trPr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4B5297">
              <w:rPr>
                <w:b/>
                <w:sz w:val="20"/>
              </w:rPr>
              <w:t>Diagramm</w:t>
            </w:r>
            <w:r w:rsidR="00FA0CAC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4B5297">
              <w:rPr>
                <w:sz w:val="20"/>
              </w:rPr>
              <w:t>stellen Daten in einem Di</w:t>
            </w:r>
            <w:r w:rsidR="004B5297">
              <w:rPr>
                <w:sz w:val="20"/>
              </w:rPr>
              <w:t>a</w:t>
            </w:r>
            <w:r w:rsidR="004B5297">
              <w:rPr>
                <w:sz w:val="20"/>
              </w:rPr>
              <w:t>gramm dar und entnehmen di</w:t>
            </w:r>
            <w:r w:rsidR="004B5297">
              <w:rPr>
                <w:sz w:val="20"/>
              </w:rPr>
              <w:t>e</w:t>
            </w:r>
            <w:r w:rsidR="004B5297">
              <w:rPr>
                <w:sz w:val="20"/>
              </w:rPr>
              <w:t>sem Informationen</w:t>
            </w:r>
            <w:r w:rsidRPr="00CD677A">
              <w:rPr>
                <w:sz w:val="20"/>
              </w:rPr>
              <w:t xml:space="preserve">, indem sie </w:t>
            </w:r>
          </w:p>
          <w:p w:rsidR="00DD0AAD" w:rsidRPr="005429E2" w:rsidRDefault="00914082" w:rsidP="005429E2">
            <w:pPr>
              <w:pStyle w:val="03Grundtext2oAbstand"/>
              <w:numPr>
                <w:ilvl w:val="0"/>
                <w:numId w:val="1"/>
              </w:numPr>
              <w:spacing w:after="240"/>
              <w:rPr>
                <w:sz w:val="20"/>
              </w:rPr>
            </w:pPr>
            <w:r>
              <w:rPr>
                <w:sz w:val="20"/>
              </w:rPr>
              <w:t xml:space="preserve">mit einem Partner </w:t>
            </w:r>
            <w:r w:rsidR="004B5297">
              <w:rPr>
                <w:sz w:val="20"/>
              </w:rPr>
              <w:t>Anzahlen</w:t>
            </w:r>
            <w:r w:rsidR="00C671E0">
              <w:rPr>
                <w:sz w:val="20"/>
              </w:rPr>
              <w:t xml:space="preserve"> aus einer Tabelle entne</w:t>
            </w:r>
            <w:r w:rsidR="00C671E0">
              <w:rPr>
                <w:sz w:val="20"/>
              </w:rPr>
              <w:t>h</w:t>
            </w:r>
            <w:r w:rsidR="00C671E0">
              <w:rPr>
                <w:sz w:val="20"/>
              </w:rPr>
              <w:t xml:space="preserve">men, diese </w:t>
            </w:r>
            <w:r w:rsidR="004B5297">
              <w:rPr>
                <w:sz w:val="20"/>
              </w:rPr>
              <w:t xml:space="preserve">mit Steckwürfeln </w:t>
            </w:r>
            <w:r>
              <w:rPr>
                <w:sz w:val="20"/>
              </w:rPr>
              <w:t xml:space="preserve">als Diagramm </w:t>
            </w:r>
            <w:r w:rsidR="00C671E0">
              <w:rPr>
                <w:sz w:val="20"/>
              </w:rPr>
              <w:t>darstellen und anschließend Fragen b</w:t>
            </w:r>
            <w:r w:rsidR="00C671E0">
              <w:rPr>
                <w:sz w:val="20"/>
              </w:rPr>
              <w:t>e</w:t>
            </w:r>
            <w:r w:rsidR="00C671E0">
              <w:rPr>
                <w:sz w:val="20"/>
              </w:rPr>
              <w:t>antworten.</w:t>
            </w:r>
          </w:p>
        </w:tc>
        <w:tc>
          <w:tcPr>
            <w:tcW w:w="970" w:type="pct"/>
          </w:tcPr>
          <w:p w:rsidR="00E06208" w:rsidRPr="003361B1" w:rsidRDefault="004B5297" w:rsidP="00E06208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Diagramm zeic</w:t>
            </w:r>
            <w:r>
              <w:rPr>
                <w:sz w:val="20"/>
              </w:rPr>
              <w:t>h</w:t>
            </w:r>
            <w:r>
              <w:rPr>
                <w:sz w:val="20"/>
              </w:rPr>
              <w:t>nerisch darstellen (</w:t>
            </w:r>
            <w:r w:rsidRPr="004B5297">
              <w:rPr>
                <w:b/>
                <w:sz w:val="20"/>
              </w:rPr>
              <w:t>KV 4: Diagra</w:t>
            </w:r>
            <w:r w:rsidRPr="004B5297">
              <w:rPr>
                <w:b/>
                <w:sz w:val="20"/>
              </w:rPr>
              <w:t>m</w:t>
            </w:r>
            <w:r w:rsidRPr="004B5297">
              <w:rPr>
                <w:b/>
                <w:sz w:val="20"/>
              </w:rPr>
              <w:t>me erstellen</w:t>
            </w:r>
            <w:r>
              <w:rPr>
                <w:sz w:val="20"/>
              </w:rPr>
              <w:t>)</w:t>
            </w:r>
          </w:p>
        </w:tc>
        <w:tc>
          <w:tcPr>
            <w:tcW w:w="557" w:type="pct"/>
          </w:tcPr>
          <w:p w:rsidR="003361B1" w:rsidRPr="003361B1" w:rsidRDefault="00914082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E06208" w:rsidRPr="00914082" w:rsidRDefault="00914082" w:rsidP="00E06208">
            <w:pPr>
              <w:pStyle w:val="03Grundtext2oAbstand"/>
              <w:rPr>
                <w:b/>
                <w:sz w:val="20"/>
              </w:rPr>
            </w:pPr>
            <w:r w:rsidRPr="00914082">
              <w:rPr>
                <w:b/>
                <w:sz w:val="20"/>
              </w:rPr>
              <w:t xml:space="preserve">KV 9: </w:t>
            </w:r>
            <w:r w:rsidR="005E6DA3">
              <w:rPr>
                <w:b/>
                <w:sz w:val="20"/>
              </w:rPr>
              <w:t>Ein Di</w:t>
            </w:r>
            <w:r w:rsidR="005E6DA3">
              <w:rPr>
                <w:b/>
                <w:sz w:val="20"/>
              </w:rPr>
              <w:t>a</w:t>
            </w:r>
            <w:r w:rsidR="005E6DA3">
              <w:rPr>
                <w:b/>
                <w:sz w:val="20"/>
              </w:rPr>
              <w:t>gramm bauen</w:t>
            </w:r>
          </w:p>
          <w:p w:rsidR="00914082" w:rsidRDefault="00914082" w:rsidP="00E06208">
            <w:pPr>
              <w:pStyle w:val="03Grundtext2oAbstand"/>
              <w:rPr>
                <w:sz w:val="20"/>
              </w:rPr>
            </w:pPr>
          </w:p>
          <w:p w:rsidR="00914082" w:rsidRPr="00E06208" w:rsidRDefault="00914082" w:rsidP="00E0620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Steckwürfel oder Bauklötze</w:t>
            </w:r>
          </w:p>
        </w:tc>
        <w:tc>
          <w:tcPr>
            <w:tcW w:w="798" w:type="pct"/>
          </w:tcPr>
          <w:p w:rsidR="002D3DB7" w:rsidRPr="00914082" w:rsidRDefault="00914082" w:rsidP="00914082">
            <w:pPr>
              <w:pStyle w:val="03Grundtext2oAbstand"/>
              <w:rPr>
                <w:sz w:val="20"/>
              </w:rPr>
            </w:pPr>
            <w:r w:rsidRPr="00914082">
              <w:rPr>
                <w:sz w:val="20"/>
              </w:rPr>
              <w:t xml:space="preserve">Anzahl der </w:t>
            </w:r>
            <w:r>
              <w:rPr>
                <w:sz w:val="20"/>
              </w:rPr>
              <w:t xml:space="preserve">verwendeten </w:t>
            </w:r>
            <w:r w:rsidRPr="00914082">
              <w:rPr>
                <w:sz w:val="20"/>
              </w:rPr>
              <w:t xml:space="preserve">Steckwürfel </w:t>
            </w:r>
            <w:r>
              <w:rPr>
                <w:sz w:val="20"/>
              </w:rPr>
              <w:t>ist</w:t>
            </w:r>
            <w:r w:rsidRPr="00914082">
              <w:rPr>
                <w:sz w:val="20"/>
              </w:rPr>
              <w:t xml:space="preserve"> 20</w:t>
            </w:r>
          </w:p>
        </w:tc>
      </w:tr>
      <w:tr w:rsidR="003361B1" w:rsidRPr="003361B1" w:rsidTr="005429E2">
        <w:trPr>
          <w:trHeight w:val="4302"/>
        </w:trPr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BB1797">
              <w:rPr>
                <w:b/>
                <w:sz w:val="20"/>
              </w:rPr>
              <w:t>Fehler</w:t>
            </w:r>
            <w:r w:rsidR="001A3BBF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BB1797">
              <w:rPr>
                <w:sz w:val="20"/>
              </w:rPr>
              <w:t>stellen einen Zusammenhang zwischen Daten in einer Tabelle und deren Darstellung in einem Diagramm her</w:t>
            </w:r>
            <w:r w:rsidR="001A3BBF">
              <w:rPr>
                <w:sz w:val="20"/>
              </w:rPr>
              <w:t>, indem sie</w:t>
            </w:r>
          </w:p>
          <w:p w:rsidR="00DD0AAD" w:rsidRDefault="00BB1797" w:rsidP="00492BC5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 Diagramm auf seine Vollständigkeit und Richti</w:t>
            </w:r>
            <w:r>
              <w:rPr>
                <w:sz w:val="20"/>
              </w:rPr>
              <w:t>g</w:t>
            </w:r>
            <w:r>
              <w:rPr>
                <w:sz w:val="20"/>
              </w:rPr>
              <w:t>keit überprüfen und</w:t>
            </w:r>
          </w:p>
          <w:p w:rsidR="00BB1797" w:rsidRDefault="00BB1797" w:rsidP="00492BC5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anschließend ein verbesse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tes Diagramm zeichnen.</w:t>
            </w:r>
          </w:p>
          <w:p w:rsidR="00492BC5" w:rsidRPr="003361B1" w:rsidRDefault="00492BC5" w:rsidP="00492BC5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2D3DB7" w:rsidRDefault="00BB1797" w:rsidP="00BB179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Darstellung der Daten mit Stec</w:t>
            </w:r>
            <w:r>
              <w:rPr>
                <w:sz w:val="20"/>
              </w:rPr>
              <w:t>k</w:t>
            </w:r>
            <w:r>
              <w:rPr>
                <w:sz w:val="20"/>
              </w:rPr>
              <w:t>würfeln</w:t>
            </w:r>
            <w:r w:rsidR="005429E2">
              <w:rPr>
                <w:sz w:val="20"/>
              </w:rPr>
              <w:t xml:space="preserve"> o.Ä.</w:t>
            </w:r>
          </w:p>
          <w:p w:rsidR="004457A7" w:rsidRDefault="004457A7" w:rsidP="00BB1797">
            <w:pPr>
              <w:pStyle w:val="03Grundtext2oAbstand"/>
              <w:rPr>
                <w:sz w:val="20"/>
              </w:rPr>
            </w:pPr>
          </w:p>
          <w:p w:rsidR="004457A7" w:rsidRDefault="004457A7" w:rsidP="00BB179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Vorlage zum Zeichnen de</w:t>
            </w:r>
            <w:r w:rsidR="005429E2">
              <w:rPr>
                <w:sz w:val="20"/>
              </w:rPr>
              <w:t>s</w:t>
            </w:r>
            <w:r>
              <w:rPr>
                <w:sz w:val="20"/>
              </w:rPr>
              <w:t xml:space="preserve"> Diagramms nu</w:t>
            </w:r>
            <w:r>
              <w:rPr>
                <w:sz w:val="20"/>
              </w:rPr>
              <w:t>t</w:t>
            </w:r>
            <w:r>
              <w:rPr>
                <w:sz w:val="20"/>
              </w:rPr>
              <w:t>zen (</w:t>
            </w:r>
            <w:r w:rsidRPr="004457A7">
              <w:rPr>
                <w:b/>
                <w:sz w:val="20"/>
              </w:rPr>
              <w:t>KV 4: Di</w:t>
            </w:r>
            <w:r w:rsidRPr="004457A7">
              <w:rPr>
                <w:b/>
                <w:sz w:val="20"/>
              </w:rPr>
              <w:t>a</w:t>
            </w:r>
            <w:r w:rsidRPr="004457A7">
              <w:rPr>
                <w:b/>
                <w:sz w:val="20"/>
              </w:rPr>
              <w:t>gramme darste</w:t>
            </w:r>
            <w:r w:rsidRPr="004457A7">
              <w:rPr>
                <w:b/>
                <w:sz w:val="20"/>
              </w:rPr>
              <w:t>l</w:t>
            </w:r>
            <w:r w:rsidRPr="004457A7">
              <w:rPr>
                <w:b/>
                <w:sz w:val="20"/>
              </w:rPr>
              <w:t>len</w:t>
            </w:r>
            <w:r>
              <w:rPr>
                <w:sz w:val="20"/>
              </w:rPr>
              <w:t>)</w:t>
            </w:r>
          </w:p>
          <w:p w:rsidR="005429E2" w:rsidRDefault="005429E2" w:rsidP="00BB1797">
            <w:pPr>
              <w:pStyle w:val="03Grundtext2oAbstand"/>
              <w:rPr>
                <w:sz w:val="20"/>
              </w:rPr>
            </w:pPr>
          </w:p>
          <w:p w:rsidR="005429E2" w:rsidRPr="005429E2" w:rsidRDefault="00186874" w:rsidP="005429E2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 S. 6</w:t>
            </w:r>
            <w:r w:rsidR="009C4596">
              <w:rPr>
                <w:b/>
                <w:sz w:val="20"/>
              </w:rPr>
              <w:t>,</w:t>
            </w:r>
            <w:r w:rsidR="005429E2" w:rsidRPr="005429E2">
              <w:rPr>
                <w:b/>
                <w:sz w:val="20"/>
              </w:rPr>
              <w:t xml:space="preserve"> Nr. 2</w:t>
            </w:r>
          </w:p>
        </w:tc>
        <w:tc>
          <w:tcPr>
            <w:tcW w:w="557" w:type="pct"/>
          </w:tcPr>
          <w:p w:rsidR="003361B1" w:rsidRPr="003361B1" w:rsidRDefault="004457A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763A6A" w:rsidRPr="00BB1797" w:rsidRDefault="00BB1797" w:rsidP="005A2287">
            <w:pPr>
              <w:pStyle w:val="03Grundtext2oAbstand"/>
              <w:rPr>
                <w:b/>
                <w:sz w:val="20"/>
              </w:rPr>
            </w:pPr>
            <w:r w:rsidRPr="00BB1797">
              <w:rPr>
                <w:b/>
                <w:sz w:val="20"/>
              </w:rPr>
              <w:t xml:space="preserve">KV 10: </w:t>
            </w:r>
            <w:r w:rsidR="005E6DA3">
              <w:rPr>
                <w:b/>
                <w:sz w:val="20"/>
              </w:rPr>
              <w:t>Fehler im Diagramm finden</w:t>
            </w:r>
          </w:p>
          <w:p w:rsidR="00BB1797" w:rsidRDefault="00BB1797" w:rsidP="005A2287">
            <w:pPr>
              <w:pStyle w:val="03Grundtext2oAbstand"/>
              <w:rPr>
                <w:sz w:val="20"/>
              </w:rPr>
            </w:pPr>
          </w:p>
          <w:p w:rsidR="00BB1797" w:rsidRDefault="004457A7" w:rsidP="004457A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Kästchenh</w:t>
            </w:r>
            <w:r w:rsidRPr="004457A7">
              <w:rPr>
                <w:sz w:val="20"/>
              </w:rPr>
              <w:t>eft</w:t>
            </w:r>
          </w:p>
          <w:p w:rsidR="004457A7" w:rsidRDefault="004457A7" w:rsidP="004457A7">
            <w:pPr>
              <w:pStyle w:val="03Grundtext2oAbstand"/>
              <w:rPr>
                <w:sz w:val="20"/>
              </w:rPr>
            </w:pPr>
          </w:p>
          <w:p w:rsidR="004457A7" w:rsidRPr="004457A7" w:rsidRDefault="004457A7" w:rsidP="004457A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Stifte</w:t>
            </w:r>
          </w:p>
        </w:tc>
        <w:tc>
          <w:tcPr>
            <w:tcW w:w="798" w:type="pct"/>
          </w:tcPr>
          <w:p w:rsidR="003361B1" w:rsidRPr="003361B1" w:rsidRDefault="004457A7" w:rsidP="007F11C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Kontrolle des neuen Di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gramms mit dem Partner</w:t>
            </w:r>
          </w:p>
        </w:tc>
      </w:tr>
      <w:tr w:rsidR="004D4B82" w:rsidRPr="003361B1" w:rsidTr="000326F3">
        <w:tc>
          <w:tcPr>
            <w:tcW w:w="1633" w:type="pct"/>
          </w:tcPr>
          <w:p w:rsidR="004D4B82" w:rsidRPr="003361B1" w:rsidRDefault="004D4B82" w:rsidP="004D4B82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r w:rsidR="004457A7">
              <w:rPr>
                <w:b/>
                <w:sz w:val="20"/>
              </w:rPr>
              <w:t>Detektivstation</w:t>
            </w:r>
          </w:p>
          <w:p w:rsidR="004D4B82" w:rsidRDefault="004D4B82" w:rsidP="004D4B82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Die Schülerinnen und Schüle</w:t>
            </w:r>
            <w:r>
              <w:rPr>
                <w:sz w:val="20"/>
              </w:rPr>
              <w:t xml:space="preserve">r </w:t>
            </w:r>
            <w:r w:rsidR="004457A7">
              <w:rPr>
                <w:sz w:val="20"/>
              </w:rPr>
              <w:t>entnehmen Informationen aus einem Diagramm</w:t>
            </w:r>
            <w:r>
              <w:rPr>
                <w:sz w:val="20"/>
              </w:rPr>
              <w:t>, indem sie</w:t>
            </w:r>
          </w:p>
          <w:p w:rsidR="004D4B82" w:rsidRDefault="004457A7" w:rsidP="004D4B82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Aussagen auf ihre Richti</w:t>
            </w:r>
            <w:r>
              <w:rPr>
                <w:sz w:val="20"/>
              </w:rPr>
              <w:t>g</w:t>
            </w:r>
            <w:r>
              <w:rPr>
                <w:sz w:val="20"/>
              </w:rPr>
              <w:t>keit überprüfen</w:t>
            </w:r>
            <w:r w:rsidR="00CE452C">
              <w:rPr>
                <w:sz w:val="20"/>
              </w:rPr>
              <w:t xml:space="preserve"> und Fehler markieren sowie verbe</w:t>
            </w:r>
            <w:r w:rsidR="00CE452C">
              <w:rPr>
                <w:sz w:val="20"/>
              </w:rPr>
              <w:t>s</w:t>
            </w:r>
            <w:r w:rsidR="00CE452C">
              <w:rPr>
                <w:sz w:val="20"/>
              </w:rPr>
              <w:t>sern.</w:t>
            </w:r>
          </w:p>
          <w:p w:rsidR="004D4B82" w:rsidRPr="00A23F58" w:rsidRDefault="004D4B82" w:rsidP="004D4B82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405120" w:rsidRDefault="00405120" w:rsidP="00405120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Darstellung der Daten mit Stec</w:t>
            </w:r>
            <w:r>
              <w:rPr>
                <w:sz w:val="20"/>
              </w:rPr>
              <w:t>k</w:t>
            </w:r>
            <w:r>
              <w:rPr>
                <w:sz w:val="20"/>
              </w:rPr>
              <w:t>würfeln o.Ä.</w:t>
            </w:r>
          </w:p>
          <w:p w:rsidR="004D4B82" w:rsidRDefault="004D4B82" w:rsidP="00272A26">
            <w:pPr>
              <w:pStyle w:val="03Grundtext2oAbstand"/>
              <w:rPr>
                <w:sz w:val="20"/>
              </w:rPr>
            </w:pPr>
          </w:p>
          <w:p w:rsidR="00405120" w:rsidRDefault="00405120" w:rsidP="00272A2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Verbessern der Fehler auf der KV</w:t>
            </w:r>
          </w:p>
          <w:p w:rsidR="009D77D1" w:rsidRDefault="009D77D1" w:rsidP="00272A26">
            <w:pPr>
              <w:pStyle w:val="03Grundtext2oAbstand"/>
              <w:rPr>
                <w:sz w:val="20"/>
              </w:rPr>
            </w:pPr>
          </w:p>
          <w:p w:rsidR="009D77D1" w:rsidRDefault="009D77D1" w:rsidP="005429E2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Förderheft 2, S. 4</w:t>
            </w:r>
            <w:r w:rsidR="009C4596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 xml:space="preserve"> Nr. 1</w:t>
            </w:r>
            <w:r w:rsidR="009C4596">
              <w:rPr>
                <w:b/>
                <w:sz w:val="20"/>
              </w:rPr>
              <w:t>-3</w:t>
            </w:r>
            <w:bookmarkStart w:id="1" w:name="_GoBack"/>
            <w:bookmarkEnd w:id="1"/>
            <w:r w:rsidR="005429E2">
              <w:rPr>
                <w:b/>
                <w:sz w:val="20"/>
              </w:rPr>
              <w:t>;</w:t>
            </w:r>
          </w:p>
          <w:p w:rsidR="005429E2" w:rsidRPr="009D77D1" w:rsidRDefault="005429E2" w:rsidP="009D77D1">
            <w:pPr>
              <w:pStyle w:val="03Grundtext2oAbstand"/>
              <w:spacing w:after="240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 S. 6</w:t>
            </w:r>
            <w:r w:rsidR="009C4596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 xml:space="preserve"> Nr. 1</w:t>
            </w:r>
          </w:p>
        </w:tc>
        <w:tc>
          <w:tcPr>
            <w:tcW w:w="557" w:type="pct"/>
          </w:tcPr>
          <w:p w:rsidR="004D4B82" w:rsidRPr="003361B1" w:rsidRDefault="00405120" w:rsidP="004D4B82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272A26" w:rsidRPr="00CE452C" w:rsidRDefault="005E6DA3" w:rsidP="00E06208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KV 11: Ein Di</w:t>
            </w:r>
            <w:r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gramm lesen</w:t>
            </w:r>
          </w:p>
          <w:p w:rsidR="00CE452C" w:rsidRDefault="00CE452C" w:rsidP="00E06208">
            <w:pPr>
              <w:pStyle w:val="03Grundtext2oAbstand"/>
              <w:rPr>
                <w:sz w:val="20"/>
              </w:rPr>
            </w:pPr>
          </w:p>
          <w:p w:rsidR="00CE452C" w:rsidRPr="003361B1" w:rsidRDefault="00405120" w:rsidP="00E06208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Bleistift, Heft</w:t>
            </w:r>
          </w:p>
        </w:tc>
        <w:tc>
          <w:tcPr>
            <w:tcW w:w="798" w:type="pct"/>
          </w:tcPr>
          <w:p w:rsidR="004D4B82" w:rsidRPr="00736ED6" w:rsidRDefault="00405120" w:rsidP="004D4B82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Ein Fehler in jedem Satz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51F" w:rsidRDefault="009C751F" w:rsidP="000C224E">
      <w:pPr>
        <w:pStyle w:val="ekvue1arial"/>
      </w:pPr>
      <w:r>
        <w:separator/>
      </w:r>
    </w:p>
  </w:endnote>
  <w:endnote w:type="continuationSeparator" w:id="0">
    <w:p w:rsidR="009C751F" w:rsidRDefault="009C751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ED49BB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ED49BB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51F" w:rsidRDefault="009C751F" w:rsidP="000C224E">
      <w:pPr>
        <w:pStyle w:val="ekvue1arial"/>
      </w:pPr>
      <w:r>
        <w:separator/>
      </w:r>
    </w:p>
  </w:footnote>
  <w:footnote w:type="continuationSeparator" w:id="0">
    <w:p w:rsidR="009C751F" w:rsidRDefault="009C751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C625E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528B6"/>
    <w:rsid w:val="0016573F"/>
    <w:rsid w:val="0016584A"/>
    <w:rsid w:val="00166E44"/>
    <w:rsid w:val="00175C1F"/>
    <w:rsid w:val="001810E2"/>
    <w:rsid w:val="001826B2"/>
    <w:rsid w:val="00186874"/>
    <w:rsid w:val="001868A4"/>
    <w:rsid w:val="00186CDC"/>
    <w:rsid w:val="001942BC"/>
    <w:rsid w:val="001968F4"/>
    <w:rsid w:val="001A08CC"/>
    <w:rsid w:val="001A141C"/>
    <w:rsid w:val="001A2074"/>
    <w:rsid w:val="001A3BBF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E7788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A26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D3DB7"/>
    <w:rsid w:val="002E0ECC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15AD8"/>
    <w:rsid w:val="0032138A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47650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5120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7A7"/>
    <w:rsid w:val="00445F77"/>
    <w:rsid w:val="00450F50"/>
    <w:rsid w:val="004520C3"/>
    <w:rsid w:val="00452288"/>
    <w:rsid w:val="004538EA"/>
    <w:rsid w:val="00455728"/>
    <w:rsid w:val="00460AC6"/>
    <w:rsid w:val="0046431F"/>
    <w:rsid w:val="00482530"/>
    <w:rsid w:val="004873E6"/>
    <w:rsid w:val="00492BC5"/>
    <w:rsid w:val="004971FE"/>
    <w:rsid w:val="004A12C7"/>
    <w:rsid w:val="004A3A12"/>
    <w:rsid w:val="004B09B2"/>
    <w:rsid w:val="004B13AA"/>
    <w:rsid w:val="004B5297"/>
    <w:rsid w:val="004B59D9"/>
    <w:rsid w:val="004C00A0"/>
    <w:rsid w:val="004C06F8"/>
    <w:rsid w:val="004C6925"/>
    <w:rsid w:val="004D058D"/>
    <w:rsid w:val="004D1F89"/>
    <w:rsid w:val="004D4B82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44E"/>
    <w:rsid w:val="005419FA"/>
    <w:rsid w:val="005429E2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66BF8"/>
    <w:rsid w:val="00572466"/>
    <w:rsid w:val="00582A26"/>
    <w:rsid w:val="00586C54"/>
    <w:rsid w:val="0059154F"/>
    <w:rsid w:val="00591D5E"/>
    <w:rsid w:val="00594EF3"/>
    <w:rsid w:val="005A2287"/>
    <w:rsid w:val="005A26DB"/>
    <w:rsid w:val="005A521C"/>
    <w:rsid w:val="005B073F"/>
    <w:rsid w:val="005B0D88"/>
    <w:rsid w:val="005B115A"/>
    <w:rsid w:val="005B2596"/>
    <w:rsid w:val="005C1654"/>
    <w:rsid w:val="005C2061"/>
    <w:rsid w:val="005C328A"/>
    <w:rsid w:val="005C50D8"/>
    <w:rsid w:val="005C7A6F"/>
    <w:rsid w:val="005D1F10"/>
    <w:rsid w:val="005D248C"/>
    <w:rsid w:val="005D2E8E"/>
    <w:rsid w:val="005D368A"/>
    <w:rsid w:val="005D43A4"/>
    <w:rsid w:val="005D7CB3"/>
    <w:rsid w:val="005E4C57"/>
    <w:rsid w:val="005E58C1"/>
    <w:rsid w:val="005E5F47"/>
    <w:rsid w:val="005E65CB"/>
    <w:rsid w:val="005E6DA3"/>
    <w:rsid w:val="005F3540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0A5D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75C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25A7"/>
    <w:rsid w:val="00756866"/>
    <w:rsid w:val="00761180"/>
    <w:rsid w:val="00763A6A"/>
    <w:rsid w:val="0076456C"/>
    <w:rsid w:val="007647A1"/>
    <w:rsid w:val="007657DF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11C7"/>
    <w:rsid w:val="007F2361"/>
    <w:rsid w:val="007F5555"/>
    <w:rsid w:val="0080088D"/>
    <w:rsid w:val="00800F45"/>
    <w:rsid w:val="00801DC1"/>
    <w:rsid w:val="00804048"/>
    <w:rsid w:val="00807041"/>
    <w:rsid w:val="00811073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0B3B"/>
    <w:rsid w:val="008F3515"/>
    <w:rsid w:val="008F6A93"/>
    <w:rsid w:val="009078D8"/>
    <w:rsid w:val="00910CB5"/>
    <w:rsid w:val="00912BFF"/>
    <w:rsid w:val="00914082"/>
    <w:rsid w:val="00914E05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1663"/>
    <w:rsid w:val="00942FE3"/>
    <w:rsid w:val="00951C6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B1B67"/>
    <w:rsid w:val="009C4596"/>
    <w:rsid w:val="009C6CA4"/>
    <w:rsid w:val="009C751F"/>
    <w:rsid w:val="009C7CDF"/>
    <w:rsid w:val="009D2DBD"/>
    <w:rsid w:val="009D5A12"/>
    <w:rsid w:val="009D77D1"/>
    <w:rsid w:val="009E0854"/>
    <w:rsid w:val="009E2771"/>
    <w:rsid w:val="009E63E8"/>
    <w:rsid w:val="009F58DF"/>
    <w:rsid w:val="00A01916"/>
    <w:rsid w:val="00A03231"/>
    <w:rsid w:val="00A03CA3"/>
    <w:rsid w:val="00A0528D"/>
    <w:rsid w:val="00A11FD6"/>
    <w:rsid w:val="00A13238"/>
    <w:rsid w:val="00A177FF"/>
    <w:rsid w:val="00A2025D"/>
    <w:rsid w:val="00A2278A"/>
    <w:rsid w:val="00A22B3E"/>
    <w:rsid w:val="00A23F58"/>
    <w:rsid w:val="00A2660C"/>
    <w:rsid w:val="00A31934"/>
    <w:rsid w:val="00A337CF"/>
    <w:rsid w:val="00A36633"/>
    <w:rsid w:val="00A42E0D"/>
    <w:rsid w:val="00A4301C"/>
    <w:rsid w:val="00A43A29"/>
    <w:rsid w:val="00A44CF5"/>
    <w:rsid w:val="00A46D59"/>
    <w:rsid w:val="00A514C3"/>
    <w:rsid w:val="00A56114"/>
    <w:rsid w:val="00A644FE"/>
    <w:rsid w:val="00A6503B"/>
    <w:rsid w:val="00A71028"/>
    <w:rsid w:val="00A72A13"/>
    <w:rsid w:val="00A73056"/>
    <w:rsid w:val="00A77698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11A"/>
    <w:rsid w:val="00AA6CC8"/>
    <w:rsid w:val="00AA7232"/>
    <w:rsid w:val="00AB22E6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1881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7D1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7748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38E7"/>
    <w:rsid w:val="00B97D8A"/>
    <w:rsid w:val="00BA2093"/>
    <w:rsid w:val="00BA3AFF"/>
    <w:rsid w:val="00BB1797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46C1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4AD"/>
    <w:rsid w:val="00C12803"/>
    <w:rsid w:val="00C20C53"/>
    <w:rsid w:val="00C27D6D"/>
    <w:rsid w:val="00C3108B"/>
    <w:rsid w:val="00C33F48"/>
    <w:rsid w:val="00C34E62"/>
    <w:rsid w:val="00C52DB6"/>
    <w:rsid w:val="00C61AD5"/>
    <w:rsid w:val="00C62526"/>
    <w:rsid w:val="00C63985"/>
    <w:rsid w:val="00C63D0E"/>
    <w:rsid w:val="00C6574A"/>
    <w:rsid w:val="00C66342"/>
    <w:rsid w:val="00C671E0"/>
    <w:rsid w:val="00C701A8"/>
    <w:rsid w:val="00C71FE7"/>
    <w:rsid w:val="00C75C50"/>
    <w:rsid w:val="00C830E5"/>
    <w:rsid w:val="00C870FD"/>
    <w:rsid w:val="00C93196"/>
    <w:rsid w:val="00C938E0"/>
    <w:rsid w:val="00CA1EF1"/>
    <w:rsid w:val="00CA33B7"/>
    <w:rsid w:val="00CB0515"/>
    <w:rsid w:val="00CB6263"/>
    <w:rsid w:val="00CC299A"/>
    <w:rsid w:val="00CC2F94"/>
    <w:rsid w:val="00CC7F63"/>
    <w:rsid w:val="00CD0AFE"/>
    <w:rsid w:val="00CD42C1"/>
    <w:rsid w:val="00CE134E"/>
    <w:rsid w:val="00CE1745"/>
    <w:rsid w:val="00CE452C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0BE6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B7A59"/>
    <w:rsid w:val="00DC1A7B"/>
    <w:rsid w:val="00DC7D60"/>
    <w:rsid w:val="00DD0AAD"/>
    <w:rsid w:val="00DD6291"/>
    <w:rsid w:val="00DE7BDE"/>
    <w:rsid w:val="00DF0CA3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208"/>
    <w:rsid w:val="00E06EAB"/>
    <w:rsid w:val="00E11103"/>
    <w:rsid w:val="00E160B7"/>
    <w:rsid w:val="00E17240"/>
    <w:rsid w:val="00E17BFE"/>
    <w:rsid w:val="00E21C25"/>
    <w:rsid w:val="00E27463"/>
    <w:rsid w:val="00E338A1"/>
    <w:rsid w:val="00E41DD6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49BB"/>
    <w:rsid w:val="00ED6B10"/>
    <w:rsid w:val="00EE00FB"/>
    <w:rsid w:val="00EE2538"/>
    <w:rsid w:val="00EE563C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A0CAC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1</Pages>
  <Words>209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EKV</cp:lastModifiedBy>
  <cp:revision>47</cp:revision>
  <cp:lastPrinted>2016-01-13T15:00:00Z</cp:lastPrinted>
  <dcterms:created xsi:type="dcterms:W3CDTF">2016-12-11T13:31:00Z</dcterms:created>
  <dcterms:modified xsi:type="dcterms:W3CDTF">2017-06-09T10:40:00Z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