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End w:id="0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813105">
        <w:t>7</w:t>
      </w:r>
      <w:r>
        <w:t>-</w:t>
      </w:r>
      <w:r w:rsidR="00813105">
        <w:t>9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B57B56">
        <w:trPr>
          <w:trHeight w:val="2908"/>
        </w:trPr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6922CC">
              <w:rPr>
                <w:b/>
                <w:sz w:val="20"/>
              </w:rPr>
              <w:t>Vergleichsstation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1F7095">
              <w:rPr>
                <w:sz w:val="20"/>
              </w:rPr>
              <w:t>reflektieren</w:t>
            </w:r>
            <w:r w:rsidR="006922CC">
              <w:rPr>
                <w:sz w:val="20"/>
              </w:rPr>
              <w:t xml:space="preserve"> untersch</w:t>
            </w:r>
            <w:r w:rsidR="001F7095">
              <w:rPr>
                <w:sz w:val="20"/>
              </w:rPr>
              <w:t>iedliche</w:t>
            </w:r>
            <w:r w:rsidR="006922CC">
              <w:rPr>
                <w:sz w:val="20"/>
              </w:rPr>
              <w:t xml:space="preserve"> Darstellungsformen von Daten,</w:t>
            </w:r>
            <w:r w:rsidRPr="00CD677A">
              <w:rPr>
                <w:sz w:val="20"/>
              </w:rPr>
              <w:t xml:space="preserve"> indem sie </w:t>
            </w:r>
          </w:p>
          <w:p w:rsidR="0092338C" w:rsidRPr="00B57B56" w:rsidRDefault="001F7095" w:rsidP="0092338C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 Umfrageergebnis unte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suchen</w:t>
            </w:r>
            <w:r w:rsidR="006922CC">
              <w:rPr>
                <w:sz w:val="20"/>
              </w:rPr>
              <w:t xml:space="preserve"> und </w:t>
            </w:r>
            <w:r w:rsidR="0095054B">
              <w:rPr>
                <w:sz w:val="20"/>
              </w:rPr>
              <w:t>die</w:t>
            </w:r>
            <w:r>
              <w:rPr>
                <w:sz w:val="20"/>
              </w:rPr>
              <w:t xml:space="preserve"> Darstellung</w:t>
            </w:r>
            <w:r w:rsidR="006922CC">
              <w:rPr>
                <w:sz w:val="20"/>
              </w:rPr>
              <w:t xml:space="preserve"> </w:t>
            </w:r>
            <w:r w:rsidR="0095054B">
              <w:rPr>
                <w:sz w:val="20"/>
              </w:rPr>
              <w:t>so ändern, dass sie leichter lesbar ist</w:t>
            </w:r>
            <w:r w:rsidR="007A0EAB">
              <w:rPr>
                <w:sz w:val="20"/>
              </w:rPr>
              <w:t>.</w:t>
            </w:r>
          </w:p>
        </w:tc>
        <w:tc>
          <w:tcPr>
            <w:tcW w:w="970" w:type="pct"/>
          </w:tcPr>
          <w:p w:rsidR="001F7095" w:rsidRDefault="0095054B" w:rsidP="0095054B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Nachbilden der ersten Darstellung und diese im A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schluss verändern</w:t>
            </w:r>
          </w:p>
          <w:p w:rsidR="0095054B" w:rsidRDefault="0095054B" w:rsidP="0095054B">
            <w:pPr>
              <w:pStyle w:val="03Grundtext2oAbstand"/>
              <w:rPr>
                <w:sz w:val="20"/>
              </w:rPr>
            </w:pPr>
          </w:p>
          <w:p w:rsidR="001F7095" w:rsidRPr="000E4375" w:rsidRDefault="0095054B" w:rsidP="007A0EAB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Verbesserungs</w:t>
            </w:r>
            <w:r w:rsidR="00015AA1">
              <w:rPr>
                <w:sz w:val="20"/>
              </w:rPr>
              <w:t>-</w:t>
            </w:r>
            <w:r>
              <w:rPr>
                <w:sz w:val="20"/>
              </w:rPr>
              <w:t>tipps formulieren und aufschreiben</w:t>
            </w:r>
          </w:p>
        </w:tc>
        <w:tc>
          <w:tcPr>
            <w:tcW w:w="557" w:type="pct"/>
          </w:tcPr>
          <w:p w:rsidR="003361B1" w:rsidRPr="003361B1" w:rsidRDefault="005518C7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</w:t>
            </w:r>
            <w:r w:rsidR="006922CC">
              <w:rPr>
                <w:sz w:val="20"/>
              </w:rPr>
              <w:t>A</w:t>
            </w:r>
          </w:p>
        </w:tc>
        <w:tc>
          <w:tcPr>
            <w:tcW w:w="1042" w:type="pct"/>
          </w:tcPr>
          <w:p w:rsidR="007A0EAB" w:rsidRPr="001F7095" w:rsidRDefault="006922CC" w:rsidP="007F1941">
            <w:pPr>
              <w:pStyle w:val="03Grundtext2oAbstand"/>
              <w:rPr>
                <w:b/>
                <w:sz w:val="20"/>
              </w:rPr>
            </w:pPr>
            <w:r w:rsidRPr="001F7095">
              <w:rPr>
                <w:b/>
                <w:sz w:val="20"/>
              </w:rPr>
              <w:t xml:space="preserve">KV 12: </w:t>
            </w:r>
            <w:r w:rsidR="001F7095" w:rsidRPr="001F7095">
              <w:rPr>
                <w:b/>
                <w:sz w:val="20"/>
              </w:rPr>
              <w:t>Darste</w:t>
            </w:r>
            <w:r w:rsidR="001F7095" w:rsidRPr="001F7095">
              <w:rPr>
                <w:b/>
                <w:sz w:val="20"/>
              </w:rPr>
              <w:t>l</w:t>
            </w:r>
            <w:r w:rsidR="001F7095" w:rsidRPr="001F7095">
              <w:rPr>
                <w:b/>
                <w:sz w:val="20"/>
              </w:rPr>
              <w:t>lungen vergle</w:t>
            </w:r>
            <w:r w:rsidR="001F7095" w:rsidRPr="001F7095">
              <w:rPr>
                <w:b/>
                <w:sz w:val="20"/>
              </w:rPr>
              <w:t>i</w:t>
            </w:r>
            <w:r w:rsidR="001F7095" w:rsidRPr="001F7095">
              <w:rPr>
                <w:b/>
                <w:sz w:val="20"/>
              </w:rPr>
              <w:t>chen</w:t>
            </w:r>
          </w:p>
          <w:p w:rsidR="001F7095" w:rsidRDefault="001F7095" w:rsidP="007F1941">
            <w:pPr>
              <w:pStyle w:val="03Grundtext2oAbstand"/>
              <w:rPr>
                <w:sz w:val="20"/>
              </w:rPr>
            </w:pPr>
          </w:p>
          <w:p w:rsidR="001F7095" w:rsidRDefault="001F7095" w:rsidP="007F1941">
            <w:pPr>
              <w:pStyle w:val="03Grundtext2oAbstand"/>
              <w:rPr>
                <w:sz w:val="20"/>
              </w:rPr>
            </w:pPr>
          </w:p>
          <w:p w:rsidR="006922CC" w:rsidRDefault="006922CC" w:rsidP="007F1941">
            <w:pPr>
              <w:pStyle w:val="03Grundtext2oAbstand"/>
              <w:rPr>
                <w:sz w:val="20"/>
              </w:rPr>
            </w:pPr>
          </w:p>
          <w:p w:rsidR="001F7095" w:rsidRPr="00E358F5" w:rsidRDefault="001F7095" w:rsidP="007F1941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A37D0F" w:rsidRPr="000E4375" w:rsidRDefault="006922CC" w:rsidP="000E4375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Gemeinsame Reflexion im Plenum zum Abschluss einer Stunde</w:t>
            </w:r>
            <w:r w:rsidR="005518C7">
              <w:rPr>
                <w:sz w:val="20"/>
              </w:rPr>
              <w:t xml:space="preserve"> (ungeordnetes </w:t>
            </w:r>
            <w:proofErr w:type="spellStart"/>
            <w:r w:rsidR="005518C7">
              <w:rPr>
                <w:sz w:val="20"/>
              </w:rPr>
              <w:t>Plättchendi</w:t>
            </w:r>
            <w:r w:rsidR="005518C7">
              <w:rPr>
                <w:sz w:val="20"/>
              </w:rPr>
              <w:t>a</w:t>
            </w:r>
            <w:r w:rsidR="005518C7">
              <w:rPr>
                <w:sz w:val="20"/>
              </w:rPr>
              <w:t>gramm</w:t>
            </w:r>
            <w:proofErr w:type="spellEnd"/>
            <w:r w:rsidR="005518C7">
              <w:rPr>
                <w:sz w:val="20"/>
              </w:rPr>
              <w:t xml:space="preserve"> als Impuls)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3361B1" w:rsidRPr="003361B1">
              <w:rPr>
                <w:b/>
                <w:sz w:val="20"/>
              </w:rPr>
              <w:t xml:space="preserve"> </w:t>
            </w:r>
            <w:proofErr w:type="spellStart"/>
            <w:r w:rsidR="00015AA1">
              <w:rPr>
                <w:b/>
                <w:sz w:val="20"/>
              </w:rPr>
              <w:t>Umfragen</w:t>
            </w:r>
            <w:r w:rsidR="00A37D0F">
              <w:rPr>
                <w:b/>
                <w:sz w:val="20"/>
              </w:rPr>
              <w:t>station</w:t>
            </w:r>
            <w:proofErr w:type="spellEnd"/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015AA1">
              <w:rPr>
                <w:sz w:val="20"/>
              </w:rPr>
              <w:t>wenden ihr Wissen zu Umfragen an</w:t>
            </w:r>
            <w:r w:rsidR="002E4675">
              <w:rPr>
                <w:sz w:val="20"/>
              </w:rPr>
              <w:t xml:space="preserve">, </w:t>
            </w:r>
            <w:r w:rsidRPr="00CD677A">
              <w:rPr>
                <w:sz w:val="20"/>
              </w:rPr>
              <w:t>indem sie</w:t>
            </w:r>
          </w:p>
          <w:p w:rsidR="00492BC5" w:rsidRDefault="00802A28" w:rsidP="00230E86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mit einem Partner </w:t>
            </w:r>
            <w:r w:rsidR="00015AA1">
              <w:rPr>
                <w:sz w:val="20"/>
              </w:rPr>
              <w:t>eine e</w:t>
            </w:r>
            <w:r w:rsidR="00015AA1">
              <w:rPr>
                <w:sz w:val="20"/>
              </w:rPr>
              <w:t>i</w:t>
            </w:r>
            <w:r w:rsidR="00015AA1">
              <w:rPr>
                <w:sz w:val="20"/>
              </w:rPr>
              <w:t>gene Umfrage erfinden, durchführen und auswerten</w:t>
            </w:r>
            <w:r w:rsidR="005E68EF">
              <w:rPr>
                <w:sz w:val="20"/>
              </w:rPr>
              <w:t>.</w:t>
            </w:r>
          </w:p>
          <w:p w:rsidR="0092338C" w:rsidRPr="003361B1" w:rsidRDefault="0092338C" w:rsidP="0092338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A67DDC" w:rsidRDefault="00A67DDC" w:rsidP="005518C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Zehnerfelder a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stelle der Strichli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te nutzen</w:t>
            </w:r>
          </w:p>
          <w:p w:rsidR="005518C7" w:rsidRDefault="005518C7" w:rsidP="005518C7">
            <w:pPr>
              <w:pStyle w:val="03Grundtext2oAbstand"/>
              <w:rPr>
                <w:sz w:val="20"/>
              </w:rPr>
            </w:pPr>
          </w:p>
          <w:p w:rsidR="00015AA1" w:rsidRPr="003361B1" w:rsidRDefault="00015AA1" w:rsidP="00015AA1">
            <w:pPr>
              <w:pStyle w:val="03Grundtext2oAbstand"/>
              <w:spacing w:after="240"/>
              <w:rPr>
                <w:sz w:val="20"/>
              </w:rPr>
            </w:pPr>
            <w:r>
              <w:rPr>
                <w:sz w:val="20"/>
              </w:rPr>
              <w:t>Darstellung mit Steckwürfeln oder als gezeichnetes Diagramm (</w:t>
            </w:r>
            <w:r w:rsidRPr="00015AA1">
              <w:rPr>
                <w:b/>
                <w:sz w:val="20"/>
              </w:rPr>
              <w:t>KV 4: Diagramme e</w:t>
            </w:r>
            <w:r w:rsidRPr="00015AA1">
              <w:rPr>
                <w:b/>
                <w:sz w:val="20"/>
              </w:rPr>
              <w:t>r</w:t>
            </w:r>
            <w:r w:rsidRPr="00015AA1">
              <w:rPr>
                <w:b/>
                <w:sz w:val="20"/>
              </w:rPr>
              <w:t>stellen</w:t>
            </w:r>
            <w:r>
              <w:rPr>
                <w:sz w:val="20"/>
              </w:rPr>
              <w:t>)</w:t>
            </w:r>
          </w:p>
        </w:tc>
        <w:tc>
          <w:tcPr>
            <w:tcW w:w="557" w:type="pct"/>
          </w:tcPr>
          <w:p w:rsidR="005518C7" w:rsidRPr="003361B1" w:rsidRDefault="00802A28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</w:t>
            </w:r>
            <w:r w:rsidR="005518C7">
              <w:rPr>
                <w:sz w:val="20"/>
              </w:rPr>
              <w:t>A</w:t>
            </w:r>
          </w:p>
        </w:tc>
        <w:tc>
          <w:tcPr>
            <w:tcW w:w="1042" w:type="pct"/>
          </w:tcPr>
          <w:p w:rsidR="004C3065" w:rsidRDefault="004C3065" w:rsidP="005518C7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 S. 7</w:t>
            </w:r>
            <w:r w:rsidR="00970D96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 xml:space="preserve"> Nr. 5</w:t>
            </w:r>
          </w:p>
          <w:p w:rsidR="004C3065" w:rsidRDefault="004C3065" w:rsidP="005518C7">
            <w:pPr>
              <w:pStyle w:val="03Grundtext2oAbstand"/>
              <w:rPr>
                <w:b/>
                <w:sz w:val="20"/>
              </w:rPr>
            </w:pPr>
          </w:p>
          <w:p w:rsidR="00907E05" w:rsidRDefault="00015AA1" w:rsidP="005518C7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KV </w:t>
            </w:r>
            <w:r w:rsidR="005518C7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 xml:space="preserve">: </w:t>
            </w:r>
            <w:r w:rsidR="005518C7">
              <w:rPr>
                <w:b/>
                <w:sz w:val="20"/>
              </w:rPr>
              <w:t>Strichlisten erstellen</w:t>
            </w:r>
          </w:p>
          <w:p w:rsidR="005518C7" w:rsidRDefault="005518C7" w:rsidP="005518C7">
            <w:pPr>
              <w:pStyle w:val="03Grundtext2oAbstand"/>
              <w:rPr>
                <w:b/>
                <w:sz w:val="20"/>
              </w:rPr>
            </w:pPr>
          </w:p>
          <w:p w:rsidR="005518C7" w:rsidRPr="005518C7" w:rsidRDefault="005518C7" w:rsidP="005518C7">
            <w:pPr>
              <w:pStyle w:val="03Grundtext2oAbstand"/>
              <w:rPr>
                <w:sz w:val="20"/>
              </w:rPr>
            </w:pPr>
            <w:r w:rsidRPr="005518C7">
              <w:rPr>
                <w:sz w:val="20"/>
              </w:rPr>
              <w:t>Stifte</w:t>
            </w:r>
          </w:p>
        </w:tc>
        <w:tc>
          <w:tcPr>
            <w:tcW w:w="798" w:type="pct"/>
          </w:tcPr>
          <w:p w:rsidR="003361B1" w:rsidRDefault="005518C7" w:rsidP="005E68E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Anzahl der Antworten entspricht Anzahl der Kindern in der Klasse</w:t>
            </w:r>
          </w:p>
          <w:p w:rsidR="005518C7" w:rsidRDefault="005518C7" w:rsidP="005E68EF">
            <w:pPr>
              <w:pStyle w:val="03Grundtext2oAbstand"/>
              <w:rPr>
                <w:sz w:val="20"/>
              </w:rPr>
            </w:pPr>
          </w:p>
          <w:p w:rsidR="005518C7" w:rsidRPr="003361B1" w:rsidRDefault="005518C7" w:rsidP="005E68EF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Präsentation der Ergebni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se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6466D6">
              <w:rPr>
                <w:b/>
                <w:sz w:val="20"/>
              </w:rPr>
              <w:t xml:space="preserve"> </w:t>
            </w:r>
            <w:r w:rsidR="006F5517">
              <w:rPr>
                <w:b/>
                <w:sz w:val="20"/>
              </w:rPr>
              <w:t>Experten</w:t>
            </w:r>
            <w:r w:rsidR="00C4705D">
              <w:rPr>
                <w:b/>
                <w:sz w:val="20"/>
              </w:rPr>
              <w:t>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5518C7">
              <w:rPr>
                <w:sz w:val="20"/>
              </w:rPr>
              <w:t>stellen Vor- und Nachteile unte</w:t>
            </w:r>
            <w:r w:rsidR="005518C7">
              <w:rPr>
                <w:sz w:val="20"/>
              </w:rPr>
              <w:t>r</w:t>
            </w:r>
            <w:r w:rsidR="005518C7">
              <w:rPr>
                <w:sz w:val="20"/>
              </w:rPr>
              <w:t>schiedlicher Darstellungsformen von Daten heraus</w:t>
            </w:r>
            <w:r w:rsidRPr="00CD677A">
              <w:rPr>
                <w:sz w:val="20"/>
              </w:rPr>
              <w:t>, indem sie</w:t>
            </w:r>
          </w:p>
          <w:p w:rsidR="00B57B56" w:rsidRPr="00B57B56" w:rsidRDefault="00B57B56" w:rsidP="00B57B56">
            <w:pPr>
              <w:pStyle w:val="03Grundtext2oAbstand"/>
              <w:numPr>
                <w:ilvl w:val="0"/>
                <w:numId w:val="1"/>
              </w:numPr>
              <w:spacing w:after="240"/>
              <w:rPr>
                <w:sz w:val="20"/>
              </w:rPr>
            </w:pPr>
            <w:r>
              <w:rPr>
                <w:sz w:val="20"/>
              </w:rPr>
              <w:t>Umfrageergebnisse mö</w:t>
            </w:r>
            <w:r>
              <w:rPr>
                <w:sz w:val="20"/>
              </w:rPr>
              <w:t>g</w:t>
            </w:r>
            <w:r>
              <w:rPr>
                <w:sz w:val="20"/>
              </w:rPr>
              <w:t>lichst schnell ablesen und dabei verschiedene Darste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lungsformen vergleichen.</w:t>
            </w:r>
          </w:p>
          <w:p w:rsidR="00C4705D" w:rsidRPr="003361B1" w:rsidRDefault="00C4705D" w:rsidP="00C4705D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976E1D" w:rsidRDefault="00442471" w:rsidP="000B1A8E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Beantworten der Fragen </w:t>
            </w:r>
            <w:r w:rsidR="00B57B56">
              <w:rPr>
                <w:sz w:val="20"/>
              </w:rPr>
              <w:t xml:space="preserve">(KV 14) </w:t>
            </w:r>
            <w:r>
              <w:rPr>
                <w:sz w:val="20"/>
              </w:rPr>
              <w:t>mit Hilfe der Da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 xml:space="preserve">stellungen </w:t>
            </w:r>
            <w:r w:rsidR="00B57B56">
              <w:rPr>
                <w:sz w:val="20"/>
              </w:rPr>
              <w:t>(KV 13)</w:t>
            </w:r>
          </w:p>
          <w:p w:rsidR="000B1A8E" w:rsidRDefault="000B1A8E" w:rsidP="00442471">
            <w:pPr>
              <w:pStyle w:val="03Grundtext2oAbstand"/>
              <w:spacing w:after="240"/>
              <w:rPr>
                <w:sz w:val="20"/>
              </w:rPr>
            </w:pPr>
          </w:p>
          <w:p w:rsidR="000B1A8E" w:rsidRPr="000B1A8E" w:rsidRDefault="000B1A8E" w:rsidP="00442471">
            <w:pPr>
              <w:pStyle w:val="03Grundtext2oAbstand"/>
              <w:spacing w:after="240"/>
              <w:rPr>
                <w:b/>
                <w:sz w:val="20"/>
              </w:rPr>
            </w:pPr>
            <w:r w:rsidRPr="000B1A8E">
              <w:rPr>
                <w:b/>
                <w:sz w:val="20"/>
              </w:rPr>
              <w:t>Schülerbuch 2, S. 7</w:t>
            </w:r>
            <w:r w:rsidR="00970D96">
              <w:rPr>
                <w:b/>
                <w:sz w:val="20"/>
              </w:rPr>
              <w:t>,</w:t>
            </w:r>
            <w:bookmarkStart w:id="1" w:name="_GoBack"/>
            <w:bookmarkEnd w:id="1"/>
            <w:r w:rsidRPr="000B1A8E">
              <w:rPr>
                <w:b/>
                <w:sz w:val="20"/>
              </w:rPr>
              <w:t xml:space="preserve"> Nr. 3</w:t>
            </w:r>
          </w:p>
        </w:tc>
        <w:tc>
          <w:tcPr>
            <w:tcW w:w="557" w:type="pct"/>
          </w:tcPr>
          <w:p w:rsidR="003361B1" w:rsidRPr="003361B1" w:rsidRDefault="00B57B5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 / PA</w:t>
            </w:r>
          </w:p>
        </w:tc>
        <w:tc>
          <w:tcPr>
            <w:tcW w:w="1042" w:type="pct"/>
          </w:tcPr>
          <w:p w:rsidR="00337E4E" w:rsidRDefault="00A67DDC" w:rsidP="0067349E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KV 13: </w:t>
            </w:r>
            <w:r w:rsidR="00337E4E">
              <w:rPr>
                <w:b/>
                <w:sz w:val="20"/>
              </w:rPr>
              <w:t>Umfrage -Geburtstage</w:t>
            </w:r>
          </w:p>
          <w:p w:rsidR="00337E4E" w:rsidRDefault="00337E4E" w:rsidP="0067349E">
            <w:pPr>
              <w:pStyle w:val="03Grundtext2oAbstand"/>
              <w:rPr>
                <w:b/>
                <w:sz w:val="20"/>
              </w:rPr>
            </w:pPr>
          </w:p>
          <w:p w:rsidR="00907E05" w:rsidRPr="00D24C82" w:rsidRDefault="00337E4E" w:rsidP="0067349E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KV 14: </w:t>
            </w:r>
            <w:r w:rsidR="00A67DDC">
              <w:rPr>
                <w:b/>
                <w:sz w:val="20"/>
              </w:rPr>
              <w:t>Darste</w:t>
            </w:r>
            <w:r w:rsidR="00A67DDC">
              <w:rPr>
                <w:b/>
                <w:sz w:val="20"/>
              </w:rPr>
              <w:t>l</w:t>
            </w:r>
            <w:r w:rsidR="00A67DDC">
              <w:rPr>
                <w:b/>
                <w:sz w:val="20"/>
              </w:rPr>
              <w:t>lungen unters</w:t>
            </w:r>
            <w:r w:rsidR="00A67DDC">
              <w:rPr>
                <w:b/>
                <w:sz w:val="20"/>
              </w:rPr>
              <w:t>u</w:t>
            </w:r>
            <w:r w:rsidR="00A67DDC">
              <w:rPr>
                <w:b/>
                <w:sz w:val="20"/>
              </w:rPr>
              <w:t>chen</w:t>
            </w:r>
          </w:p>
        </w:tc>
        <w:tc>
          <w:tcPr>
            <w:tcW w:w="798" w:type="pct"/>
          </w:tcPr>
          <w:p w:rsidR="00A67DDC" w:rsidRDefault="00A67DDC" w:rsidP="00976E1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Gemeinsame Reflexion im Plenum zum Abschluss </w:t>
            </w:r>
          </w:p>
          <w:p w:rsidR="00197246" w:rsidRPr="003361B1" w:rsidRDefault="00A67DDC" w:rsidP="00976E1D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einer Stunde oder des </w:t>
            </w:r>
            <w:proofErr w:type="spellStart"/>
            <w:r>
              <w:rPr>
                <w:sz w:val="20"/>
              </w:rPr>
              <w:t>St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>tionenlaufs</w:t>
            </w:r>
            <w:proofErr w:type="spellEnd"/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083" w:rsidRDefault="002D1083" w:rsidP="000C224E">
      <w:pPr>
        <w:pStyle w:val="ekvue1arial"/>
      </w:pPr>
      <w:r>
        <w:separator/>
      </w:r>
    </w:p>
  </w:endnote>
  <w:endnote w:type="continuationSeparator" w:id="0">
    <w:p w:rsidR="002D1083" w:rsidRDefault="002D1083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976E1D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976E1D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083" w:rsidRDefault="002D1083" w:rsidP="000C224E">
      <w:pPr>
        <w:pStyle w:val="ekvue1arial"/>
      </w:pPr>
      <w:r>
        <w:separator/>
      </w:r>
    </w:p>
  </w:footnote>
  <w:footnote w:type="continuationSeparator" w:id="0">
    <w:p w:rsidR="002D1083" w:rsidRDefault="002D1083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388"/>
    <w:rsid w:val="00013548"/>
    <w:rsid w:val="00015AA1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76C42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A8E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D04B7"/>
    <w:rsid w:val="000D2B13"/>
    <w:rsid w:val="000D7CFA"/>
    <w:rsid w:val="000E4375"/>
    <w:rsid w:val="000F1721"/>
    <w:rsid w:val="00100B92"/>
    <w:rsid w:val="001031FD"/>
    <w:rsid w:val="00103EDD"/>
    <w:rsid w:val="00106013"/>
    <w:rsid w:val="001062A4"/>
    <w:rsid w:val="0011194B"/>
    <w:rsid w:val="00113C65"/>
    <w:rsid w:val="00120F48"/>
    <w:rsid w:val="00122E9C"/>
    <w:rsid w:val="00124E5F"/>
    <w:rsid w:val="00136388"/>
    <w:rsid w:val="001428DF"/>
    <w:rsid w:val="0014296A"/>
    <w:rsid w:val="00145FD2"/>
    <w:rsid w:val="00146BDF"/>
    <w:rsid w:val="0014787F"/>
    <w:rsid w:val="001504EA"/>
    <w:rsid w:val="0016573F"/>
    <w:rsid w:val="0016584A"/>
    <w:rsid w:val="00166E44"/>
    <w:rsid w:val="00175C1F"/>
    <w:rsid w:val="001810E2"/>
    <w:rsid w:val="001826B2"/>
    <w:rsid w:val="001868A4"/>
    <w:rsid w:val="001942BC"/>
    <w:rsid w:val="001968F4"/>
    <w:rsid w:val="00197246"/>
    <w:rsid w:val="001A08CC"/>
    <w:rsid w:val="001A2074"/>
    <w:rsid w:val="001A3E0A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00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095"/>
    <w:rsid w:val="001F783C"/>
    <w:rsid w:val="001F7E49"/>
    <w:rsid w:val="00200EB1"/>
    <w:rsid w:val="00202B6B"/>
    <w:rsid w:val="00210B6D"/>
    <w:rsid w:val="0021461C"/>
    <w:rsid w:val="00214BBF"/>
    <w:rsid w:val="00215E14"/>
    <w:rsid w:val="00217BCE"/>
    <w:rsid w:val="002212ED"/>
    <w:rsid w:val="00226DA9"/>
    <w:rsid w:val="002272E9"/>
    <w:rsid w:val="00230E86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021"/>
    <w:rsid w:val="00273160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083"/>
    <w:rsid w:val="002D189B"/>
    <w:rsid w:val="002E4445"/>
    <w:rsid w:val="002E467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3648"/>
    <w:rsid w:val="00326ECA"/>
    <w:rsid w:val="00334127"/>
    <w:rsid w:val="00334F17"/>
    <w:rsid w:val="00334F22"/>
    <w:rsid w:val="003361B1"/>
    <w:rsid w:val="003363B2"/>
    <w:rsid w:val="0033771B"/>
    <w:rsid w:val="00337E4E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D3C9C"/>
    <w:rsid w:val="003E0AA4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471"/>
    <w:rsid w:val="0044254A"/>
    <w:rsid w:val="00445F77"/>
    <w:rsid w:val="00450F50"/>
    <w:rsid w:val="004520C3"/>
    <w:rsid w:val="00452288"/>
    <w:rsid w:val="004538EA"/>
    <w:rsid w:val="00455728"/>
    <w:rsid w:val="0046431F"/>
    <w:rsid w:val="00477EAB"/>
    <w:rsid w:val="00482530"/>
    <w:rsid w:val="004873E6"/>
    <w:rsid w:val="00492BC5"/>
    <w:rsid w:val="004971FE"/>
    <w:rsid w:val="004A3A12"/>
    <w:rsid w:val="004B09B2"/>
    <w:rsid w:val="004B13AA"/>
    <w:rsid w:val="004B59D9"/>
    <w:rsid w:val="004C00A0"/>
    <w:rsid w:val="004C06F8"/>
    <w:rsid w:val="004C3065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4C06"/>
    <w:rsid w:val="00545F0F"/>
    <w:rsid w:val="005500B2"/>
    <w:rsid w:val="005518C7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5F0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E68EF"/>
    <w:rsid w:val="005E74FA"/>
    <w:rsid w:val="005F7F5D"/>
    <w:rsid w:val="0060257B"/>
    <w:rsid w:val="006066EB"/>
    <w:rsid w:val="006211CE"/>
    <w:rsid w:val="00621979"/>
    <w:rsid w:val="0062654B"/>
    <w:rsid w:val="00631BE4"/>
    <w:rsid w:val="006342CB"/>
    <w:rsid w:val="00637F11"/>
    <w:rsid w:val="00640790"/>
    <w:rsid w:val="006466D6"/>
    <w:rsid w:val="006475A2"/>
    <w:rsid w:val="00651D9C"/>
    <w:rsid w:val="0065448D"/>
    <w:rsid w:val="00665283"/>
    <w:rsid w:val="006706C0"/>
    <w:rsid w:val="00672A59"/>
    <w:rsid w:val="006732BF"/>
    <w:rsid w:val="0067349E"/>
    <w:rsid w:val="00673AC1"/>
    <w:rsid w:val="00673B4B"/>
    <w:rsid w:val="00674049"/>
    <w:rsid w:val="0067733E"/>
    <w:rsid w:val="00681CF9"/>
    <w:rsid w:val="00683D23"/>
    <w:rsid w:val="00687B5C"/>
    <w:rsid w:val="006922CC"/>
    <w:rsid w:val="00695032"/>
    <w:rsid w:val="006A147E"/>
    <w:rsid w:val="006A19B0"/>
    <w:rsid w:val="006A2CA1"/>
    <w:rsid w:val="006A7136"/>
    <w:rsid w:val="006A752C"/>
    <w:rsid w:val="006B46AB"/>
    <w:rsid w:val="006C23A1"/>
    <w:rsid w:val="006D0109"/>
    <w:rsid w:val="006D1A31"/>
    <w:rsid w:val="006D64D8"/>
    <w:rsid w:val="006E6113"/>
    <w:rsid w:val="006F1AF0"/>
    <w:rsid w:val="006F2133"/>
    <w:rsid w:val="006F25B1"/>
    <w:rsid w:val="006F2C85"/>
    <w:rsid w:val="006F51B3"/>
    <w:rsid w:val="006F5517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0D21"/>
    <w:rsid w:val="00737609"/>
    <w:rsid w:val="007404AC"/>
    <w:rsid w:val="00740E44"/>
    <w:rsid w:val="0074330D"/>
    <w:rsid w:val="00744B04"/>
    <w:rsid w:val="00746EF1"/>
    <w:rsid w:val="00747EF4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0EAB"/>
    <w:rsid w:val="007A1957"/>
    <w:rsid w:val="007A6B39"/>
    <w:rsid w:val="007B1179"/>
    <w:rsid w:val="007B3F48"/>
    <w:rsid w:val="007B61B9"/>
    <w:rsid w:val="007C48E2"/>
    <w:rsid w:val="007C6145"/>
    <w:rsid w:val="007C708D"/>
    <w:rsid w:val="007D2058"/>
    <w:rsid w:val="007D3559"/>
    <w:rsid w:val="007E5039"/>
    <w:rsid w:val="007F1941"/>
    <w:rsid w:val="007F2361"/>
    <w:rsid w:val="007F5555"/>
    <w:rsid w:val="0080088D"/>
    <w:rsid w:val="00800F45"/>
    <w:rsid w:val="00802A28"/>
    <w:rsid w:val="00807041"/>
    <w:rsid w:val="00811073"/>
    <w:rsid w:val="00813105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1D11"/>
    <w:rsid w:val="008B3F79"/>
    <w:rsid w:val="008B5309"/>
    <w:rsid w:val="008B582D"/>
    <w:rsid w:val="008B737D"/>
    <w:rsid w:val="008B748C"/>
    <w:rsid w:val="008C1080"/>
    <w:rsid w:val="008D0286"/>
    <w:rsid w:val="008D35E5"/>
    <w:rsid w:val="008D4C96"/>
    <w:rsid w:val="008D5DAF"/>
    <w:rsid w:val="008E0296"/>
    <w:rsid w:val="008E3B13"/>
    <w:rsid w:val="008E7A11"/>
    <w:rsid w:val="008F3515"/>
    <w:rsid w:val="008F6A93"/>
    <w:rsid w:val="009078D8"/>
    <w:rsid w:val="00907E05"/>
    <w:rsid w:val="00910CB5"/>
    <w:rsid w:val="00912BFF"/>
    <w:rsid w:val="00914E05"/>
    <w:rsid w:val="00920FC2"/>
    <w:rsid w:val="00921A8B"/>
    <w:rsid w:val="00922989"/>
    <w:rsid w:val="0092338C"/>
    <w:rsid w:val="009249F3"/>
    <w:rsid w:val="00925EBA"/>
    <w:rsid w:val="00926F4C"/>
    <w:rsid w:val="00930A1A"/>
    <w:rsid w:val="00930EBB"/>
    <w:rsid w:val="00931CEC"/>
    <w:rsid w:val="00933290"/>
    <w:rsid w:val="00933FEB"/>
    <w:rsid w:val="00937867"/>
    <w:rsid w:val="00937A54"/>
    <w:rsid w:val="009422DA"/>
    <w:rsid w:val="00942FE3"/>
    <w:rsid w:val="0095054B"/>
    <w:rsid w:val="00951C6D"/>
    <w:rsid w:val="00954B31"/>
    <w:rsid w:val="0095767F"/>
    <w:rsid w:val="00960ECF"/>
    <w:rsid w:val="009644B4"/>
    <w:rsid w:val="00967019"/>
    <w:rsid w:val="00970D96"/>
    <w:rsid w:val="00972ADF"/>
    <w:rsid w:val="00976E1D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46D7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3BA1"/>
    <w:rsid w:val="00A177FF"/>
    <w:rsid w:val="00A2025D"/>
    <w:rsid w:val="00A2278A"/>
    <w:rsid w:val="00A22B3E"/>
    <w:rsid w:val="00A2660C"/>
    <w:rsid w:val="00A337CF"/>
    <w:rsid w:val="00A37D0F"/>
    <w:rsid w:val="00A42E0D"/>
    <w:rsid w:val="00A4301C"/>
    <w:rsid w:val="00A43A29"/>
    <w:rsid w:val="00A44CF5"/>
    <w:rsid w:val="00A46D59"/>
    <w:rsid w:val="00A514C3"/>
    <w:rsid w:val="00A56114"/>
    <w:rsid w:val="00A6503B"/>
    <w:rsid w:val="00A67DDC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061F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57B56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255D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18A"/>
    <w:rsid w:val="00C103E3"/>
    <w:rsid w:val="00C11B52"/>
    <w:rsid w:val="00C12803"/>
    <w:rsid w:val="00C17396"/>
    <w:rsid w:val="00C20C53"/>
    <w:rsid w:val="00C27D6D"/>
    <w:rsid w:val="00C3108B"/>
    <w:rsid w:val="00C33F48"/>
    <w:rsid w:val="00C34E62"/>
    <w:rsid w:val="00C4705D"/>
    <w:rsid w:val="00C52DB6"/>
    <w:rsid w:val="00C61AD5"/>
    <w:rsid w:val="00C62526"/>
    <w:rsid w:val="00C63985"/>
    <w:rsid w:val="00C63D0E"/>
    <w:rsid w:val="00C6574A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1884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24C82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5CC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358F5"/>
    <w:rsid w:val="00E41DD6"/>
    <w:rsid w:val="00E4213A"/>
    <w:rsid w:val="00E42BA9"/>
    <w:rsid w:val="00E5088A"/>
    <w:rsid w:val="00E51319"/>
    <w:rsid w:val="00E57E15"/>
    <w:rsid w:val="00E61BDF"/>
    <w:rsid w:val="00E66948"/>
    <w:rsid w:val="00E73890"/>
    <w:rsid w:val="00E7591E"/>
    <w:rsid w:val="00E8060D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16D69"/>
    <w:rsid w:val="00F2335C"/>
    <w:rsid w:val="00F23A8F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96E91"/>
    <w:rsid w:val="00FA0672"/>
    <w:rsid w:val="00FA55BE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</Template>
  <TotalTime>0</TotalTime>
  <Pages>1</Pages>
  <Words>201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Meier</dc:creator>
  <dc:description>03.03.2016</dc:description>
  <cp:lastModifiedBy>EKV</cp:lastModifiedBy>
  <cp:revision>41</cp:revision>
  <cp:lastPrinted>2016-01-13T15:00:00Z</cp:lastPrinted>
  <dcterms:created xsi:type="dcterms:W3CDTF">2017-01-15T17:51:00Z</dcterms:created>
  <dcterms:modified xsi:type="dcterms:W3CDTF">2017-06-09T10:40:00Z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