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63651E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63651E">
              <w:rPr>
                <w:rFonts w:cs="Tahoma"/>
              </w:rPr>
              <w:t>01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:rsidR="00C41967" w:rsidRDefault="00C41967" w:rsidP="00C41967">
      <w:pPr>
        <w:pStyle w:val="ekvgrundtextarial"/>
      </w:pPr>
      <w:bookmarkStart w:id="0" w:name="start"/>
      <w:bookmarkEnd w:id="0"/>
    </w:p>
    <w:p w:rsidR="00C41967" w:rsidRPr="002B796D" w:rsidRDefault="00C41967" w:rsidP="00C41967"/>
    <w:p w:rsidR="00C41967" w:rsidRDefault="0017073C" w:rsidP="00C41967">
      <w:bookmarkStart w:id="1" w:name="_GoBack"/>
      <w:bookmarkEnd w:id="1"/>
      <w:r w:rsidRPr="0063651E"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5177E30" wp14:editId="3150C6A3">
                <wp:simplePos x="0" y="0"/>
                <wp:positionH relativeFrom="column">
                  <wp:posOffset>0</wp:posOffset>
                </wp:positionH>
                <wp:positionV relativeFrom="paragraph">
                  <wp:posOffset>-44</wp:posOffset>
                </wp:positionV>
                <wp:extent cx="5760000" cy="5760000"/>
                <wp:effectExtent l="0" t="0" r="12700" b="12700"/>
                <wp:wrapNone/>
                <wp:docPr id="51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5760000"/>
                          <a:chOff x="0" y="0"/>
                          <a:chExt cx="3672408" cy="3384376"/>
                        </a:xfrm>
                      </wpg:grpSpPr>
                      <wpg:grpSp>
                        <wpg:cNvPr id="52" name="Gruppieren 52"/>
                        <wpg:cNvGrpSpPr/>
                        <wpg:grpSpPr>
                          <a:xfrm>
                            <a:off x="0" y="0"/>
                            <a:ext cx="3672408" cy="3384376"/>
                            <a:chOff x="0" y="0"/>
                            <a:chExt cx="3672408" cy="3384376"/>
                          </a:xfrm>
                        </wpg:grpSpPr>
                        <wps:wsp>
                          <wps:cNvPr id="53" name="Textfeld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8522" y="182838"/>
                              <a:ext cx="1403350" cy="2968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3651E" w:rsidRPr="0017073C" w:rsidRDefault="0063651E" w:rsidP="0063651E">
                                <w:pPr>
                                  <w:pStyle w:val="Standard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17073C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Verbinden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" name="Textfeld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041" y="2736304"/>
                              <a:ext cx="2808312" cy="2968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3651E" w:rsidRPr="0017073C" w:rsidRDefault="0063651E" w:rsidP="0063651E">
                                <w:pPr>
                                  <w:pStyle w:val="Standard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17073C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Verbinde Aufgabe und Ergebnis.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5" name="Rechteck 55"/>
                          <wps:cNvSpPr/>
                          <wps:spPr>
                            <a:xfrm>
                              <a:off x="0" y="0"/>
                              <a:ext cx="3672408" cy="33843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6" name="Bild 28" descr="Verbinden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065" y="204268"/>
                            <a:ext cx="748173" cy="51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66169" y="1008112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51E" w:rsidRPr="0017073C" w:rsidRDefault="0063651E" w:rsidP="0063651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17073C">
                                <w:rPr>
                                  <w:rFonts w:ascii="Arial" w:hAnsi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4 + 6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329701" y="1520738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51E" w:rsidRPr="0017073C" w:rsidRDefault="0063651E" w:rsidP="0063651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17073C">
                                <w:rPr>
                                  <w:rFonts w:ascii="Arial" w:hAnsi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66169" y="1520738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51E" w:rsidRPr="0017073C" w:rsidRDefault="0063651E" w:rsidP="0063651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17073C">
                                <w:rPr>
                                  <w:rFonts w:ascii="Arial" w:hAnsi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3 + 3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66169" y="2088232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51E" w:rsidRPr="0017073C" w:rsidRDefault="0063651E" w:rsidP="0063651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17073C">
                                <w:rPr>
                                  <w:rFonts w:ascii="Arial" w:hAnsi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18 - 6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329701" y="978979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51E" w:rsidRPr="0017073C" w:rsidRDefault="0063651E" w:rsidP="0063651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17073C">
                                <w:rPr>
                                  <w:rFonts w:ascii="Arial" w:hAnsi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329701" y="2088232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51E" w:rsidRPr="0017073C" w:rsidRDefault="0063651E" w:rsidP="0063651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17073C">
                                <w:rPr>
                                  <w:rFonts w:ascii="Arial" w:hAnsi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3" name="Freihandform 63"/>
                        <wps:cNvSpPr/>
                        <wps:spPr>
                          <a:xfrm>
                            <a:off x="1364456" y="1176480"/>
                            <a:ext cx="984250" cy="522654"/>
                          </a:xfrm>
                          <a:custGeom>
                            <a:avLst/>
                            <a:gdLst>
                              <a:gd name="connsiteX0" fmla="*/ 0 w 984250"/>
                              <a:gd name="connsiteY0" fmla="*/ 5091 h 522654"/>
                              <a:gd name="connsiteX1" fmla="*/ 88900 w 984250"/>
                              <a:gd name="connsiteY1" fmla="*/ 5091 h 522654"/>
                              <a:gd name="connsiteX2" fmla="*/ 114300 w 984250"/>
                              <a:gd name="connsiteY2" fmla="*/ 11441 h 522654"/>
                              <a:gd name="connsiteX3" fmla="*/ 123825 w 984250"/>
                              <a:gd name="connsiteY3" fmla="*/ 14616 h 522654"/>
                              <a:gd name="connsiteX4" fmla="*/ 133350 w 984250"/>
                              <a:gd name="connsiteY4" fmla="*/ 20966 h 522654"/>
                              <a:gd name="connsiteX5" fmla="*/ 142875 w 984250"/>
                              <a:gd name="connsiteY5" fmla="*/ 24141 h 522654"/>
                              <a:gd name="connsiteX6" fmla="*/ 180975 w 984250"/>
                              <a:gd name="connsiteY6" fmla="*/ 43191 h 522654"/>
                              <a:gd name="connsiteX7" fmla="*/ 193675 w 984250"/>
                              <a:gd name="connsiteY7" fmla="*/ 49541 h 522654"/>
                              <a:gd name="connsiteX8" fmla="*/ 225425 w 984250"/>
                              <a:gd name="connsiteY8" fmla="*/ 71766 h 522654"/>
                              <a:gd name="connsiteX9" fmla="*/ 234950 w 984250"/>
                              <a:gd name="connsiteY9" fmla="*/ 78116 h 522654"/>
                              <a:gd name="connsiteX10" fmla="*/ 244475 w 984250"/>
                              <a:gd name="connsiteY10" fmla="*/ 87641 h 522654"/>
                              <a:gd name="connsiteX11" fmla="*/ 260350 w 984250"/>
                              <a:gd name="connsiteY11" fmla="*/ 97166 h 522654"/>
                              <a:gd name="connsiteX12" fmla="*/ 273050 w 984250"/>
                              <a:gd name="connsiteY12" fmla="*/ 106691 h 522654"/>
                              <a:gd name="connsiteX13" fmla="*/ 282575 w 984250"/>
                              <a:gd name="connsiteY13" fmla="*/ 113041 h 522654"/>
                              <a:gd name="connsiteX14" fmla="*/ 304800 w 984250"/>
                              <a:gd name="connsiteY14" fmla="*/ 128916 h 522654"/>
                              <a:gd name="connsiteX15" fmla="*/ 307975 w 984250"/>
                              <a:gd name="connsiteY15" fmla="*/ 138441 h 522654"/>
                              <a:gd name="connsiteX16" fmla="*/ 317500 w 984250"/>
                              <a:gd name="connsiteY16" fmla="*/ 144791 h 522654"/>
                              <a:gd name="connsiteX17" fmla="*/ 327025 w 984250"/>
                              <a:gd name="connsiteY17" fmla="*/ 154316 h 522654"/>
                              <a:gd name="connsiteX18" fmla="*/ 333375 w 984250"/>
                              <a:gd name="connsiteY18" fmla="*/ 163841 h 522654"/>
                              <a:gd name="connsiteX19" fmla="*/ 342900 w 984250"/>
                              <a:gd name="connsiteY19" fmla="*/ 173366 h 522654"/>
                              <a:gd name="connsiteX20" fmla="*/ 349250 w 984250"/>
                              <a:gd name="connsiteY20" fmla="*/ 182891 h 522654"/>
                              <a:gd name="connsiteX21" fmla="*/ 355600 w 984250"/>
                              <a:gd name="connsiteY21" fmla="*/ 195591 h 522654"/>
                              <a:gd name="connsiteX22" fmla="*/ 365125 w 984250"/>
                              <a:gd name="connsiteY22" fmla="*/ 201941 h 522654"/>
                              <a:gd name="connsiteX23" fmla="*/ 396875 w 984250"/>
                              <a:gd name="connsiteY23" fmla="*/ 240041 h 522654"/>
                              <a:gd name="connsiteX24" fmla="*/ 406400 w 984250"/>
                              <a:gd name="connsiteY24" fmla="*/ 249566 h 522654"/>
                              <a:gd name="connsiteX25" fmla="*/ 415925 w 984250"/>
                              <a:gd name="connsiteY25" fmla="*/ 259091 h 522654"/>
                              <a:gd name="connsiteX26" fmla="*/ 425450 w 984250"/>
                              <a:gd name="connsiteY26" fmla="*/ 265441 h 522654"/>
                              <a:gd name="connsiteX27" fmla="*/ 434975 w 984250"/>
                              <a:gd name="connsiteY27" fmla="*/ 278141 h 522654"/>
                              <a:gd name="connsiteX28" fmla="*/ 444500 w 984250"/>
                              <a:gd name="connsiteY28" fmla="*/ 284491 h 522654"/>
                              <a:gd name="connsiteX29" fmla="*/ 457200 w 984250"/>
                              <a:gd name="connsiteY29" fmla="*/ 297191 h 522654"/>
                              <a:gd name="connsiteX30" fmla="*/ 479425 w 984250"/>
                              <a:gd name="connsiteY30" fmla="*/ 313066 h 522654"/>
                              <a:gd name="connsiteX31" fmla="*/ 495300 w 984250"/>
                              <a:gd name="connsiteY31" fmla="*/ 319416 h 522654"/>
                              <a:gd name="connsiteX32" fmla="*/ 511175 w 984250"/>
                              <a:gd name="connsiteY32" fmla="*/ 328941 h 522654"/>
                              <a:gd name="connsiteX33" fmla="*/ 520700 w 984250"/>
                              <a:gd name="connsiteY33" fmla="*/ 335291 h 522654"/>
                              <a:gd name="connsiteX34" fmla="*/ 530225 w 984250"/>
                              <a:gd name="connsiteY34" fmla="*/ 338466 h 522654"/>
                              <a:gd name="connsiteX35" fmla="*/ 555625 w 984250"/>
                              <a:gd name="connsiteY35" fmla="*/ 354341 h 522654"/>
                              <a:gd name="connsiteX36" fmla="*/ 581025 w 984250"/>
                              <a:gd name="connsiteY36" fmla="*/ 360691 h 522654"/>
                              <a:gd name="connsiteX37" fmla="*/ 590550 w 984250"/>
                              <a:gd name="connsiteY37" fmla="*/ 367041 h 522654"/>
                              <a:gd name="connsiteX38" fmla="*/ 603250 w 984250"/>
                              <a:gd name="connsiteY38" fmla="*/ 373391 h 522654"/>
                              <a:gd name="connsiteX39" fmla="*/ 619125 w 984250"/>
                              <a:gd name="connsiteY39" fmla="*/ 382916 h 522654"/>
                              <a:gd name="connsiteX40" fmla="*/ 628650 w 984250"/>
                              <a:gd name="connsiteY40" fmla="*/ 386091 h 522654"/>
                              <a:gd name="connsiteX41" fmla="*/ 647700 w 984250"/>
                              <a:gd name="connsiteY41" fmla="*/ 398791 h 522654"/>
                              <a:gd name="connsiteX42" fmla="*/ 660400 w 984250"/>
                              <a:gd name="connsiteY42" fmla="*/ 405141 h 522654"/>
                              <a:gd name="connsiteX43" fmla="*/ 682625 w 984250"/>
                              <a:gd name="connsiteY43" fmla="*/ 417841 h 522654"/>
                              <a:gd name="connsiteX44" fmla="*/ 692150 w 984250"/>
                              <a:gd name="connsiteY44" fmla="*/ 421016 h 522654"/>
                              <a:gd name="connsiteX45" fmla="*/ 717550 w 984250"/>
                              <a:gd name="connsiteY45" fmla="*/ 436891 h 522654"/>
                              <a:gd name="connsiteX46" fmla="*/ 733425 w 984250"/>
                              <a:gd name="connsiteY46" fmla="*/ 446416 h 522654"/>
                              <a:gd name="connsiteX47" fmla="*/ 742950 w 984250"/>
                              <a:gd name="connsiteY47" fmla="*/ 449591 h 522654"/>
                              <a:gd name="connsiteX48" fmla="*/ 768350 w 984250"/>
                              <a:gd name="connsiteY48" fmla="*/ 462291 h 522654"/>
                              <a:gd name="connsiteX49" fmla="*/ 784225 w 984250"/>
                              <a:gd name="connsiteY49" fmla="*/ 468641 h 522654"/>
                              <a:gd name="connsiteX50" fmla="*/ 822325 w 984250"/>
                              <a:gd name="connsiteY50" fmla="*/ 484516 h 522654"/>
                              <a:gd name="connsiteX51" fmla="*/ 831850 w 984250"/>
                              <a:gd name="connsiteY51" fmla="*/ 490866 h 522654"/>
                              <a:gd name="connsiteX52" fmla="*/ 850900 w 984250"/>
                              <a:gd name="connsiteY52" fmla="*/ 497216 h 522654"/>
                              <a:gd name="connsiteX53" fmla="*/ 860425 w 984250"/>
                              <a:gd name="connsiteY53" fmla="*/ 500391 h 522654"/>
                              <a:gd name="connsiteX54" fmla="*/ 879475 w 984250"/>
                              <a:gd name="connsiteY54" fmla="*/ 503566 h 522654"/>
                              <a:gd name="connsiteX55" fmla="*/ 914400 w 984250"/>
                              <a:gd name="connsiteY55" fmla="*/ 509916 h 522654"/>
                              <a:gd name="connsiteX56" fmla="*/ 949325 w 984250"/>
                              <a:gd name="connsiteY56" fmla="*/ 516266 h 522654"/>
                              <a:gd name="connsiteX57" fmla="*/ 958850 w 984250"/>
                              <a:gd name="connsiteY57" fmla="*/ 519441 h 522654"/>
                              <a:gd name="connsiteX58" fmla="*/ 984250 w 984250"/>
                              <a:gd name="connsiteY58" fmla="*/ 522616 h 5226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</a:cxnLst>
                            <a:rect l="l" t="t" r="r" b="b"/>
                            <a:pathLst>
                              <a:path w="984250" h="522654">
                                <a:moveTo>
                                  <a:pt x="0" y="5091"/>
                                </a:moveTo>
                                <a:cubicBezTo>
                                  <a:pt x="36647" y="-2238"/>
                                  <a:pt x="24566" y="-1135"/>
                                  <a:pt x="88900" y="5091"/>
                                </a:cubicBezTo>
                                <a:cubicBezTo>
                                  <a:pt x="97587" y="5932"/>
                                  <a:pt x="106021" y="8681"/>
                                  <a:pt x="114300" y="11441"/>
                                </a:cubicBezTo>
                                <a:cubicBezTo>
                                  <a:pt x="117475" y="12499"/>
                                  <a:pt x="120832" y="13119"/>
                                  <a:pt x="123825" y="14616"/>
                                </a:cubicBezTo>
                                <a:cubicBezTo>
                                  <a:pt x="127238" y="16323"/>
                                  <a:pt x="129937" y="19259"/>
                                  <a:pt x="133350" y="20966"/>
                                </a:cubicBezTo>
                                <a:cubicBezTo>
                                  <a:pt x="136343" y="22463"/>
                                  <a:pt x="139828" y="22756"/>
                                  <a:pt x="142875" y="24141"/>
                                </a:cubicBezTo>
                                <a:lnTo>
                                  <a:pt x="180975" y="43191"/>
                                </a:lnTo>
                                <a:cubicBezTo>
                                  <a:pt x="185208" y="45308"/>
                                  <a:pt x="189737" y="46916"/>
                                  <a:pt x="193675" y="49541"/>
                                </a:cubicBezTo>
                                <a:cubicBezTo>
                                  <a:pt x="237469" y="78737"/>
                                  <a:pt x="192516" y="48259"/>
                                  <a:pt x="225425" y="71766"/>
                                </a:cubicBezTo>
                                <a:cubicBezTo>
                                  <a:pt x="228530" y="73984"/>
                                  <a:pt x="232019" y="75673"/>
                                  <a:pt x="234950" y="78116"/>
                                </a:cubicBezTo>
                                <a:cubicBezTo>
                                  <a:pt x="238399" y="80991"/>
                                  <a:pt x="240883" y="84947"/>
                                  <a:pt x="244475" y="87641"/>
                                </a:cubicBezTo>
                                <a:cubicBezTo>
                                  <a:pt x="249412" y="91344"/>
                                  <a:pt x="255215" y="93743"/>
                                  <a:pt x="260350" y="97166"/>
                                </a:cubicBezTo>
                                <a:cubicBezTo>
                                  <a:pt x="264753" y="100101"/>
                                  <a:pt x="268744" y="103615"/>
                                  <a:pt x="273050" y="106691"/>
                                </a:cubicBezTo>
                                <a:cubicBezTo>
                                  <a:pt x="276155" y="108909"/>
                                  <a:pt x="279470" y="110823"/>
                                  <a:pt x="282575" y="113041"/>
                                </a:cubicBezTo>
                                <a:cubicBezTo>
                                  <a:pt x="310142" y="132732"/>
                                  <a:pt x="282352" y="113951"/>
                                  <a:pt x="304800" y="128916"/>
                                </a:cubicBezTo>
                                <a:cubicBezTo>
                                  <a:pt x="305858" y="132091"/>
                                  <a:pt x="305884" y="135828"/>
                                  <a:pt x="307975" y="138441"/>
                                </a:cubicBezTo>
                                <a:cubicBezTo>
                                  <a:pt x="310359" y="141421"/>
                                  <a:pt x="314569" y="142348"/>
                                  <a:pt x="317500" y="144791"/>
                                </a:cubicBezTo>
                                <a:cubicBezTo>
                                  <a:pt x="320949" y="147666"/>
                                  <a:pt x="324150" y="150867"/>
                                  <a:pt x="327025" y="154316"/>
                                </a:cubicBezTo>
                                <a:cubicBezTo>
                                  <a:pt x="329468" y="157247"/>
                                  <a:pt x="330932" y="160910"/>
                                  <a:pt x="333375" y="163841"/>
                                </a:cubicBezTo>
                                <a:cubicBezTo>
                                  <a:pt x="336250" y="167290"/>
                                  <a:pt x="340025" y="169917"/>
                                  <a:pt x="342900" y="173366"/>
                                </a:cubicBezTo>
                                <a:cubicBezTo>
                                  <a:pt x="345343" y="176297"/>
                                  <a:pt x="347357" y="179578"/>
                                  <a:pt x="349250" y="182891"/>
                                </a:cubicBezTo>
                                <a:cubicBezTo>
                                  <a:pt x="351598" y="187000"/>
                                  <a:pt x="352570" y="191955"/>
                                  <a:pt x="355600" y="195591"/>
                                </a:cubicBezTo>
                                <a:cubicBezTo>
                                  <a:pt x="358043" y="198522"/>
                                  <a:pt x="361950" y="199824"/>
                                  <a:pt x="365125" y="201941"/>
                                </a:cubicBezTo>
                                <a:cubicBezTo>
                                  <a:pt x="382806" y="228463"/>
                                  <a:pt x="372429" y="215595"/>
                                  <a:pt x="396875" y="240041"/>
                                </a:cubicBezTo>
                                <a:lnTo>
                                  <a:pt x="406400" y="249566"/>
                                </a:lnTo>
                                <a:cubicBezTo>
                                  <a:pt x="409575" y="252741"/>
                                  <a:pt x="412189" y="256600"/>
                                  <a:pt x="415925" y="259091"/>
                                </a:cubicBezTo>
                                <a:cubicBezTo>
                                  <a:pt x="419100" y="261208"/>
                                  <a:pt x="422752" y="262743"/>
                                  <a:pt x="425450" y="265441"/>
                                </a:cubicBezTo>
                                <a:cubicBezTo>
                                  <a:pt x="429192" y="269183"/>
                                  <a:pt x="431233" y="274399"/>
                                  <a:pt x="434975" y="278141"/>
                                </a:cubicBezTo>
                                <a:cubicBezTo>
                                  <a:pt x="437673" y="280839"/>
                                  <a:pt x="441603" y="282008"/>
                                  <a:pt x="444500" y="284491"/>
                                </a:cubicBezTo>
                                <a:cubicBezTo>
                                  <a:pt x="449046" y="288387"/>
                                  <a:pt x="452694" y="293249"/>
                                  <a:pt x="457200" y="297191"/>
                                </a:cubicBezTo>
                                <a:cubicBezTo>
                                  <a:pt x="459118" y="298869"/>
                                  <a:pt x="475474" y="311090"/>
                                  <a:pt x="479425" y="313066"/>
                                </a:cubicBezTo>
                                <a:cubicBezTo>
                                  <a:pt x="484523" y="315615"/>
                                  <a:pt x="490202" y="316867"/>
                                  <a:pt x="495300" y="319416"/>
                                </a:cubicBezTo>
                                <a:cubicBezTo>
                                  <a:pt x="500820" y="322176"/>
                                  <a:pt x="505942" y="325670"/>
                                  <a:pt x="511175" y="328941"/>
                                </a:cubicBezTo>
                                <a:cubicBezTo>
                                  <a:pt x="514411" y="330963"/>
                                  <a:pt x="517287" y="333584"/>
                                  <a:pt x="520700" y="335291"/>
                                </a:cubicBezTo>
                                <a:cubicBezTo>
                                  <a:pt x="523693" y="336788"/>
                                  <a:pt x="527287" y="336863"/>
                                  <a:pt x="530225" y="338466"/>
                                </a:cubicBezTo>
                                <a:cubicBezTo>
                                  <a:pt x="538990" y="343247"/>
                                  <a:pt x="545835" y="352383"/>
                                  <a:pt x="555625" y="354341"/>
                                </a:cubicBezTo>
                                <a:cubicBezTo>
                                  <a:pt x="561663" y="355549"/>
                                  <a:pt x="574516" y="357437"/>
                                  <a:pt x="581025" y="360691"/>
                                </a:cubicBezTo>
                                <a:cubicBezTo>
                                  <a:pt x="584438" y="362398"/>
                                  <a:pt x="587237" y="365148"/>
                                  <a:pt x="590550" y="367041"/>
                                </a:cubicBezTo>
                                <a:cubicBezTo>
                                  <a:pt x="594659" y="369389"/>
                                  <a:pt x="599113" y="371092"/>
                                  <a:pt x="603250" y="373391"/>
                                </a:cubicBezTo>
                                <a:cubicBezTo>
                                  <a:pt x="608645" y="376388"/>
                                  <a:pt x="613605" y="380156"/>
                                  <a:pt x="619125" y="382916"/>
                                </a:cubicBezTo>
                                <a:cubicBezTo>
                                  <a:pt x="622118" y="384413"/>
                                  <a:pt x="625724" y="384466"/>
                                  <a:pt x="628650" y="386091"/>
                                </a:cubicBezTo>
                                <a:cubicBezTo>
                                  <a:pt x="635321" y="389797"/>
                                  <a:pt x="640874" y="395378"/>
                                  <a:pt x="647700" y="398791"/>
                                </a:cubicBezTo>
                                <a:cubicBezTo>
                                  <a:pt x="651933" y="400908"/>
                                  <a:pt x="656291" y="402793"/>
                                  <a:pt x="660400" y="405141"/>
                                </a:cubicBezTo>
                                <a:cubicBezTo>
                                  <a:pt x="676343" y="414251"/>
                                  <a:pt x="663436" y="409617"/>
                                  <a:pt x="682625" y="417841"/>
                                </a:cubicBezTo>
                                <a:cubicBezTo>
                                  <a:pt x="685701" y="419159"/>
                                  <a:pt x="688975" y="419958"/>
                                  <a:pt x="692150" y="421016"/>
                                </a:cubicBezTo>
                                <a:cubicBezTo>
                                  <a:pt x="706042" y="441854"/>
                                  <a:pt x="688163" y="419259"/>
                                  <a:pt x="717550" y="436891"/>
                                </a:cubicBezTo>
                                <a:cubicBezTo>
                                  <a:pt x="722842" y="440066"/>
                                  <a:pt x="727905" y="443656"/>
                                  <a:pt x="733425" y="446416"/>
                                </a:cubicBezTo>
                                <a:cubicBezTo>
                                  <a:pt x="736418" y="447913"/>
                                  <a:pt x="739903" y="448206"/>
                                  <a:pt x="742950" y="449591"/>
                                </a:cubicBezTo>
                                <a:cubicBezTo>
                                  <a:pt x="751568" y="453508"/>
                                  <a:pt x="759561" y="458775"/>
                                  <a:pt x="768350" y="462291"/>
                                </a:cubicBezTo>
                                <a:cubicBezTo>
                                  <a:pt x="773642" y="464408"/>
                                  <a:pt x="779050" y="466253"/>
                                  <a:pt x="784225" y="468641"/>
                                </a:cubicBezTo>
                                <a:cubicBezTo>
                                  <a:pt x="818856" y="484624"/>
                                  <a:pt x="797986" y="478431"/>
                                  <a:pt x="822325" y="484516"/>
                                </a:cubicBezTo>
                                <a:cubicBezTo>
                                  <a:pt x="825500" y="486633"/>
                                  <a:pt x="828363" y="489316"/>
                                  <a:pt x="831850" y="490866"/>
                                </a:cubicBezTo>
                                <a:cubicBezTo>
                                  <a:pt x="837967" y="493584"/>
                                  <a:pt x="844550" y="495099"/>
                                  <a:pt x="850900" y="497216"/>
                                </a:cubicBezTo>
                                <a:cubicBezTo>
                                  <a:pt x="854075" y="498274"/>
                                  <a:pt x="857124" y="499841"/>
                                  <a:pt x="860425" y="500391"/>
                                </a:cubicBezTo>
                                <a:cubicBezTo>
                                  <a:pt x="866775" y="501449"/>
                                  <a:pt x="873162" y="502303"/>
                                  <a:pt x="879475" y="503566"/>
                                </a:cubicBezTo>
                                <a:cubicBezTo>
                                  <a:pt x="916900" y="511051"/>
                                  <a:pt x="857903" y="501845"/>
                                  <a:pt x="914400" y="509916"/>
                                </a:cubicBezTo>
                                <a:cubicBezTo>
                                  <a:pt x="936244" y="517197"/>
                                  <a:pt x="909834" y="509086"/>
                                  <a:pt x="949325" y="516266"/>
                                </a:cubicBezTo>
                                <a:cubicBezTo>
                                  <a:pt x="952618" y="516865"/>
                                  <a:pt x="955603" y="518629"/>
                                  <a:pt x="958850" y="519441"/>
                                </a:cubicBezTo>
                                <a:cubicBezTo>
                                  <a:pt x="974041" y="523239"/>
                                  <a:pt x="971563" y="522616"/>
                                  <a:pt x="984250" y="52261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reihandform 64"/>
                        <wps:cNvSpPr/>
                        <wps:spPr>
                          <a:xfrm>
                            <a:off x="1345451" y="1692188"/>
                            <a:ext cx="984250" cy="522654"/>
                          </a:xfrm>
                          <a:custGeom>
                            <a:avLst/>
                            <a:gdLst>
                              <a:gd name="connsiteX0" fmla="*/ 0 w 984250"/>
                              <a:gd name="connsiteY0" fmla="*/ 5091 h 522654"/>
                              <a:gd name="connsiteX1" fmla="*/ 88900 w 984250"/>
                              <a:gd name="connsiteY1" fmla="*/ 5091 h 522654"/>
                              <a:gd name="connsiteX2" fmla="*/ 114300 w 984250"/>
                              <a:gd name="connsiteY2" fmla="*/ 11441 h 522654"/>
                              <a:gd name="connsiteX3" fmla="*/ 123825 w 984250"/>
                              <a:gd name="connsiteY3" fmla="*/ 14616 h 522654"/>
                              <a:gd name="connsiteX4" fmla="*/ 133350 w 984250"/>
                              <a:gd name="connsiteY4" fmla="*/ 20966 h 522654"/>
                              <a:gd name="connsiteX5" fmla="*/ 142875 w 984250"/>
                              <a:gd name="connsiteY5" fmla="*/ 24141 h 522654"/>
                              <a:gd name="connsiteX6" fmla="*/ 180975 w 984250"/>
                              <a:gd name="connsiteY6" fmla="*/ 43191 h 522654"/>
                              <a:gd name="connsiteX7" fmla="*/ 193675 w 984250"/>
                              <a:gd name="connsiteY7" fmla="*/ 49541 h 522654"/>
                              <a:gd name="connsiteX8" fmla="*/ 225425 w 984250"/>
                              <a:gd name="connsiteY8" fmla="*/ 71766 h 522654"/>
                              <a:gd name="connsiteX9" fmla="*/ 234950 w 984250"/>
                              <a:gd name="connsiteY9" fmla="*/ 78116 h 522654"/>
                              <a:gd name="connsiteX10" fmla="*/ 244475 w 984250"/>
                              <a:gd name="connsiteY10" fmla="*/ 87641 h 522654"/>
                              <a:gd name="connsiteX11" fmla="*/ 260350 w 984250"/>
                              <a:gd name="connsiteY11" fmla="*/ 97166 h 522654"/>
                              <a:gd name="connsiteX12" fmla="*/ 273050 w 984250"/>
                              <a:gd name="connsiteY12" fmla="*/ 106691 h 522654"/>
                              <a:gd name="connsiteX13" fmla="*/ 282575 w 984250"/>
                              <a:gd name="connsiteY13" fmla="*/ 113041 h 522654"/>
                              <a:gd name="connsiteX14" fmla="*/ 304800 w 984250"/>
                              <a:gd name="connsiteY14" fmla="*/ 128916 h 522654"/>
                              <a:gd name="connsiteX15" fmla="*/ 307975 w 984250"/>
                              <a:gd name="connsiteY15" fmla="*/ 138441 h 522654"/>
                              <a:gd name="connsiteX16" fmla="*/ 317500 w 984250"/>
                              <a:gd name="connsiteY16" fmla="*/ 144791 h 522654"/>
                              <a:gd name="connsiteX17" fmla="*/ 327025 w 984250"/>
                              <a:gd name="connsiteY17" fmla="*/ 154316 h 522654"/>
                              <a:gd name="connsiteX18" fmla="*/ 333375 w 984250"/>
                              <a:gd name="connsiteY18" fmla="*/ 163841 h 522654"/>
                              <a:gd name="connsiteX19" fmla="*/ 342900 w 984250"/>
                              <a:gd name="connsiteY19" fmla="*/ 173366 h 522654"/>
                              <a:gd name="connsiteX20" fmla="*/ 349250 w 984250"/>
                              <a:gd name="connsiteY20" fmla="*/ 182891 h 522654"/>
                              <a:gd name="connsiteX21" fmla="*/ 355600 w 984250"/>
                              <a:gd name="connsiteY21" fmla="*/ 195591 h 522654"/>
                              <a:gd name="connsiteX22" fmla="*/ 365125 w 984250"/>
                              <a:gd name="connsiteY22" fmla="*/ 201941 h 522654"/>
                              <a:gd name="connsiteX23" fmla="*/ 396875 w 984250"/>
                              <a:gd name="connsiteY23" fmla="*/ 240041 h 522654"/>
                              <a:gd name="connsiteX24" fmla="*/ 406400 w 984250"/>
                              <a:gd name="connsiteY24" fmla="*/ 249566 h 522654"/>
                              <a:gd name="connsiteX25" fmla="*/ 415925 w 984250"/>
                              <a:gd name="connsiteY25" fmla="*/ 259091 h 522654"/>
                              <a:gd name="connsiteX26" fmla="*/ 425450 w 984250"/>
                              <a:gd name="connsiteY26" fmla="*/ 265441 h 522654"/>
                              <a:gd name="connsiteX27" fmla="*/ 434975 w 984250"/>
                              <a:gd name="connsiteY27" fmla="*/ 278141 h 522654"/>
                              <a:gd name="connsiteX28" fmla="*/ 444500 w 984250"/>
                              <a:gd name="connsiteY28" fmla="*/ 284491 h 522654"/>
                              <a:gd name="connsiteX29" fmla="*/ 457200 w 984250"/>
                              <a:gd name="connsiteY29" fmla="*/ 297191 h 522654"/>
                              <a:gd name="connsiteX30" fmla="*/ 479425 w 984250"/>
                              <a:gd name="connsiteY30" fmla="*/ 313066 h 522654"/>
                              <a:gd name="connsiteX31" fmla="*/ 495300 w 984250"/>
                              <a:gd name="connsiteY31" fmla="*/ 319416 h 522654"/>
                              <a:gd name="connsiteX32" fmla="*/ 511175 w 984250"/>
                              <a:gd name="connsiteY32" fmla="*/ 328941 h 522654"/>
                              <a:gd name="connsiteX33" fmla="*/ 520700 w 984250"/>
                              <a:gd name="connsiteY33" fmla="*/ 335291 h 522654"/>
                              <a:gd name="connsiteX34" fmla="*/ 530225 w 984250"/>
                              <a:gd name="connsiteY34" fmla="*/ 338466 h 522654"/>
                              <a:gd name="connsiteX35" fmla="*/ 555625 w 984250"/>
                              <a:gd name="connsiteY35" fmla="*/ 354341 h 522654"/>
                              <a:gd name="connsiteX36" fmla="*/ 581025 w 984250"/>
                              <a:gd name="connsiteY36" fmla="*/ 360691 h 522654"/>
                              <a:gd name="connsiteX37" fmla="*/ 590550 w 984250"/>
                              <a:gd name="connsiteY37" fmla="*/ 367041 h 522654"/>
                              <a:gd name="connsiteX38" fmla="*/ 603250 w 984250"/>
                              <a:gd name="connsiteY38" fmla="*/ 373391 h 522654"/>
                              <a:gd name="connsiteX39" fmla="*/ 619125 w 984250"/>
                              <a:gd name="connsiteY39" fmla="*/ 382916 h 522654"/>
                              <a:gd name="connsiteX40" fmla="*/ 628650 w 984250"/>
                              <a:gd name="connsiteY40" fmla="*/ 386091 h 522654"/>
                              <a:gd name="connsiteX41" fmla="*/ 647700 w 984250"/>
                              <a:gd name="connsiteY41" fmla="*/ 398791 h 522654"/>
                              <a:gd name="connsiteX42" fmla="*/ 660400 w 984250"/>
                              <a:gd name="connsiteY42" fmla="*/ 405141 h 522654"/>
                              <a:gd name="connsiteX43" fmla="*/ 682625 w 984250"/>
                              <a:gd name="connsiteY43" fmla="*/ 417841 h 522654"/>
                              <a:gd name="connsiteX44" fmla="*/ 692150 w 984250"/>
                              <a:gd name="connsiteY44" fmla="*/ 421016 h 522654"/>
                              <a:gd name="connsiteX45" fmla="*/ 717550 w 984250"/>
                              <a:gd name="connsiteY45" fmla="*/ 436891 h 522654"/>
                              <a:gd name="connsiteX46" fmla="*/ 733425 w 984250"/>
                              <a:gd name="connsiteY46" fmla="*/ 446416 h 522654"/>
                              <a:gd name="connsiteX47" fmla="*/ 742950 w 984250"/>
                              <a:gd name="connsiteY47" fmla="*/ 449591 h 522654"/>
                              <a:gd name="connsiteX48" fmla="*/ 768350 w 984250"/>
                              <a:gd name="connsiteY48" fmla="*/ 462291 h 522654"/>
                              <a:gd name="connsiteX49" fmla="*/ 784225 w 984250"/>
                              <a:gd name="connsiteY49" fmla="*/ 468641 h 522654"/>
                              <a:gd name="connsiteX50" fmla="*/ 822325 w 984250"/>
                              <a:gd name="connsiteY50" fmla="*/ 484516 h 522654"/>
                              <a:gd name="connsiteX51" fmla="*/ 831850 w 984250"/>
                              <a:gd name="connsiteY51" fmla="*/ 490866 h 522654"/>
                              <a:gd name="connsiteX52" fmla="*/ 850900 w 984250"/>
                              <a:gd name="connsiteY52" fmla="*/ 497216 h 522654"/>
                              <a:gd name="connsiteX53" fmla="*/ 860425 w 984250"/>
                              <a:gd name="connsiteY53" fmla="*/ 500391 h 522654"/>
                              <a:gd name="connsiteX54" fmla="*/ 879475 w 984250"/>
                              <a:gd name="connsiteY54" fmla="*/ 503566 h 522654"/>
                              <a:gd name="connsiteX55" fmla="*/ 914400 w 984250"/>
                              <a:gd name="connsiteY55" fmla="*/ 509916 h 522654"/>
                              <a:gd name="connsiteX56" fmla="*/ 949325 w 984250"/>
                              <a:gd name="connsiteY56" fmla="*/ 516266 h 522654"/>
                              <a:gd name="connsiteX57" fmla="*/ 958850 w 984250"/>
                              <a:gd name="connsiteY57" fmla="*/ 519441 h 522654"/>
                              <a:gd name="connsiteX58" fmla="*/ 984250 w 984250"/>
                              <a:gd name="connsiteY58" fmla="*/ 522616 h 5226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</a:cxnLst>
                            <a:rect l="l" t="t" r="r" b="b"/>
                            <a:pathLst>
                              <a:path w="984250" h="522654">
                                <a:moveTo>
                                  <a:pt x="0" y="5091"/>
                                </a:moveTo>
                                <a:cubicBezTo>
                                  <a:pt x="36647" y="-2238"/>
                                  <a:pt x="24566" y="-1135"/>
                                  <a:pt x="88900" y="5091"/>
                                </a:cubicBezTo>
                                <a:cubicBezTo>
                                  <a:pt x="97587" y="5932"/>
                                  <a:pt x="106021" y="8681"/>
                                  <a:pt x="114300" y="11441"/>
                                </a:cubicBezTo>
                                <a:cubicBezTo>
                                  <a:pt x="117475" y="12499"/>
                                  <a:pt x="120832" y="13119"/>
                                  <a:pt x="123825" y="14616"/>
                                </a:cubicBezTo>
                                <a:cubicBezTo>
                                  <a:pt x="127238" y="16323"/>
                                  <a:pt x="129937" y="19259"/>
                                  <a:pt x="133350" y="20966"/>
                                </a:cubicBezTo>
                                <a:cubicBezTo>
                                  <a:pt x="136343" y="22463"/>
                                  <a:pt x="139828" y="22756"/>
                                  <a:pt x="142875" y="24141"/>
                                </a:cubicBezTo>
                                <a:lnTo>
                                  <a:pt x="180975" y="43191"/>
                                </a:lnTo>
                                <a:cubicBezTo>
                                  <a:pt x="185208" y="45308"/>
                                  <a:pt x="189737" y="46916"/>
                                  <a:pt x="193675" y="49541"/>
                                </a:cubicBezTo>
                                <a:cubicBezTo>
                                  <a:pt x="237469" y="78737"/>
                                  <a:pt x="192516" y="48259"/>
                                  <a:pt x="225425" y="71766"/>
                                </a:cubicBezTo>
                                <a:cubicBezTo>
                                  <a:pt x="228530" y="73984"/>
                                  <a:pt x="232019" y="75673"/>
                                  <a:pt x="234950" y="78116"/>
                                </a:cubicBezTo>
                                <a:cubicBezTo>
                                  <a:pt x="238399" y="80991"/>
                                  <a:pt x="240883" y="84947"/>
                                  <a:pt x="244475" y="87641"/>
                                </a:cubicBezTo>
                                <a:cubicBezTo>
                                  <a:pt x="249412" y="91344"/>
                                  <a:pt x="255215" y="93743"/>
                                  <a:pt x="260350" y="97166"/>
                                </a:cubicBezTo>
                                <a:cubicBezTo>
                                  <a:pt x="264753" y="100101"/>
                                  <a:pt x="268744" y="103615"/>
                                  <a:pt x="273050" y="106691"/>
                                </a:cubicBezTo>
                                <a:cubicBezTo>
                                  <a:pt x="276155" y="108909"/>
                                  <a:pt x="279470" y="110823"/>
                                  <a:pt x="282575" y="113041"/>
                                </a:cubicBezTo>
                                <a:cubicBezTo>
                                  <a:pt x="310142" y="132732"/>
                                  <a:pt x="282352" y="113951"/>
                                  <a:pt x="304800" y="128916"/>
                                </a:cubicBezTo>
                                <a:cubicBezTo>
                                  <a:pt x="305858" y="132091"/>
                                  <a:pt x="305884" y="135828"/>
                                  <a:pt x="307975" y="138441"/>
                                </a:cubicBezTo>
                                <a:cubicBezTo>
                                  <a:pt x="310359" y="141421"/>
                                  <a:pt x="314569" y="142348"/>
                                  <a:pt x="317500" y="144791"/>
                                </a:cubicBezTo>
                                <a:cubicBezTo>
                                  <a:pt x="320949" y="147666"/>
                                  <a:pt x="324150" y="150867"/>
                                  <a:pt x="327025" y="154316"/>
                                </a:cubicBezTo>
                                <a:cubicBezTo>
                                  <a:pt x="329468" y="157247"/>
                                  <a:pt x="330932" y="160910"/>
                                  <a:pt x="333375" y="163841"/>
                                </a:cubicBezTo>
                                <a:cubicBezTo>
                                  <a:pt x="336250" y="167290"/>
                                  <a:pt x="340025" y="169917"/>
                                  <a:pt x="342900" y="173366"/>
                                </a:cubicBezTo>
                                <a:cubicBezTo>
                                  <a:pt x="345343" y="176297"/>
                                  <a:pt x="347357" y="179578"/>
                                  <a:pt x="349250" y="182891"/>
                                </a:cubicBezTo>
                                <a:cubicBezTo>
                                  <a:pt x="351598" y="187000"/>
                                  <a:pt x="352570" y="191955"/>
                                  <a:pt x="355600" y="195591"/>
                                </a:cubicBezTo>
                                <a:cubicBezTo>
                                  <a:pt x="358043" y="198522"/>
                                  <a:pt x="361950" y="199824"/>
                                  <a:pt x="365125" y="201941"/>
                                </a:cubicBezTo>
                                <a:cubicBezTo>
                                  <a:pt x="382806" y="228463"/>
                                  <a:pt x="372429" y="215595"/>
                                  <a:pt x="396875" y="240041"/>
                                </a:cubicBezTo>
                                <a:lnTo>
                                  <a:pt x="406400" y="249566"/>
                                </a:lnTo>
                                <a:cubicBezTo>
                                  <a:pt x="409575" y="252741"/>
                                  <a:pt x="412189" y="256600"/>
                                  <a:pt x="415925" y="259091"/>
                                </a:cubicBezTo>
                                <a:cubicBezTo>
                                  <a:pt x="419100" y="261208"/>
                                  <a:pt x="422752" y="262743"/>
                                  <a:pt x="425450" y="265441"/>
                                </a:cubicBezTo>
                                <a:cubicBezTo>
                                  <a:pt x="429192" y="269183"/>
                                  <a:pt x="431233" y="274399"/>
                                  <a:pt x="434975" y="278141"/>
                                </a:cubicBezTo>
                                <a:cubicBezTo>
                                  <a:pt x="437673" y="280839"/>
                                  <a:pt x="441603" y="282008"/>
                                  <a:pt x="444500" y="284491"/>
                                </a:cubicBezTo>
                                <a:cubicBezTo>
                                  <a:pt x="449046" y="288387"/>
                                  <a:pt x="452694" y="293249"/>
                                  <a:pt x="457200" y="297191"/>
                                </a:cubicBezTo>
                                <a:cubicBezTo>
                                  <a:pt x="459118" y="298869"/>
                                  <a:pt x="475474" y="311090"/>
                                  <a:pt x="479425" y="313066"/>
                                </a:cubicBezTo>
                                <a:cubicBezTo>
                                  <a:pt x="484523" y="315615"/>
                                  <a:pt x="490202" y="316867"/>
                                  <a:pt x="495300" y="319416"/>
                                </a:cubicBezTo>
                                <a:cubicBezTo>
                                  <a:pt x="500820" y="322176"/>
                                  <a:pt x="505942" y="325670"/>
                                  <a:pt x="511175" y="328941"/>
                                </a:cubicBezTo>
                                <a:cubicBezTo>
                                  <a:pt x="514411" y="330963"/>
                                  <a:pt x="517287" y="333584"/>
                                  <a:pt x="520700" y="335291"/>
                                </a:cubicBezTo>
                                <a:cubicBezTo>
                                  <a:pt x="523693" y="336788"/>
                                  <a:pt x="527287" y="336863"/>
                                  <a:pt x="530225" y="338466"/>
                                </a:cubicBezTo>
                                <a:cubicBezTo>
                                  <a:pt x="538990" y="343247"/>
                                  <a:pt x="545835" y="352383"/>
                                  <a:pt x="555625" y="354341"/>
                                </a:cubicBezTo>
                                <a:cubicBezTo>
                                  <a:pt x="561663" y="355549"/>
                                  <a:pt x="574516" y="357437"/>
                                  <a:pt x="581025" y="360691"/>
                                </a:cubicBezTo>
                                <a:cubicBezTo>
                                  <a:pt x="584438" y="362398"/>
                                  <a:pt x="587237" y="365148"/>
                                  <a:pt x="590550" y="367041"/>
                                </a:cubicBezTo>
                                <a:cubicBezTo>
                                  <a:pt x="594659" y="369389"/>
                                  <a:pt x="599113" y="371092"/>
                                  <a:pt x="603250" y="373391"/>
                                </a:cubicBezTo>
                                <a:cubicBezTo>
                                  <a:pt x="608645" y="376388"/>
                                  <a:pt x="613605" y="380156"/>
                                  <a:pt x="619125" y="382916"/>
                                </a:cubicBezTo>
                                <a:cubicBezTo>
                                  <a:pt x="622118" y="384413"/>
                                  <a:pt x="625724" y="384466"/>
                                  <a:pt x="628650" y="386091"/>
                                </a:cubicBezTo>
                                <a:cubicBezTo>
                                  <a:pt x="635321" y="389797"/>
                                  <a:pt x="640874" y="395378"/>
                                  <a:pt x="647700" y="398791"/>
                                </a:cubicBezTo>
                                <a:cubicBezTo>
                                  <a:pt x="651933" y="400908"/>
                                  <a:pt x="656291" y="402793"/>
                                  <a:pt x="660400" y="405141"/>
                                </a:cubicBezTo>
                                <a:cubicBezTo>
                                  <a:pt x="676343" y="414251"/>
                                  <a:pt x="663436" y="409617"/>
                                  <a:pt x="682625" y="417841"/>
                                </a:cubicBezTo>
                                <a:cubicBezTo>
                                  <a:pt x="685701" y="419159"/>
                                  <a:pt x="688975" y="419958"/>
                                  <a:pt x="692150" y="421016"/>
                                </a:cubicBezTo>
                                <a:cubicBezTo>
                                  <a:pt x="706042" y="441854"/>
                                  <a:pt x="688163" y="419259"/>
                                  <a:pt x="717550" y="436891"/>
                                </a:cubicBezTo>
                                <a:cubicBezTo>
                                  <a:pt x="722842" y="440066"/>
                                  <a:pt x="727905" y="443656"/>
                                  <a:pt x="733425" y="446416"/>
                                </a:cubicBezTo>
                                <a:cubicBezTo>
                                  <a:pt x="736418" y="447913"/>
                                  <a:pt x="739903" y="448206"/>
                                  <a:pt x="742950" y="449591"/>
                                </a:cubicBezTo>
                                <a:cubicBezTo>
                                  <a:pt x="751568" y="453508"/>
                                  <a:pt x="759561" y="458775"/>
                                  <a:pt x="768350" y="462291"/>
                                </a:cubicBezTo>
                                <a:cubicBezTo>
                                  <a:pt x="773642" y="464408"/>
                                  <a:pt x="779050" y="466253"/>
                                  <a:pt x="784225" y="468641"/>
                                </a:cubicBezTo>
                                <a:cubicBezTo>
                                  <a:pt x="818856" y="484624"/>
                                  <a:pt x="797986" y="478431"/>
                                  <a:pt x="822325" y="484516"/>
                                </a:cubicBezTo>
                                <a:cubicBezTo>
                                  <a:pt x="825500" y="486633"/>
                                  <a:pt x="828363" y="489316"/>
                                  <a:pt x="831850" y="490866"/>
                                </a:cubicBezTo>
                                <a:cubicBezTo>
                                  <a:pt x="837967" y="493584"/>
                                  <a:pt x="844550" y="495099"/>
                                  <a:pt x="850900" y="497216"/>
                                </a:cubicBezTo>
                                <a:cubicBezTo>
                                  <a:pt x="854075" y="498274"/>
                                  <a:pt x="857124" y="499841"/>
                                  <a:pt x="860425" y="500391"/>
                                </a:cubicBezTo>
                                <a:cubicBezTo>
                                  <a:pt x="866775" y="501449"/>
                                  <a:pt x="873162" y="502303"/>
                                  <a:pt x="879475" y="503566"/>
                                </a:cubicBezTo>
                                <a:cubicBezTo>
                                  <a:pt x="916900" y="511051"/>
                                  <a:pt x="857903" y="501845"/>
                                  <a:pt x="914400" y="509916"/>
                                </a:cubicBezTo>
                                <a:cubicBezTo>
                                  <a:pt x="936244" y="517197"/>
                                  <a:pt x="909834" y="509086"/>
                                  <a:pt x="949325" y="516266"/>
                                </a:cubicBezTo>
                                <a:cubicBezTo>
                                  <a:pt x="952618" y="516865"/>
                                  <a:pt x="955603" y="518629"/>
                                  <a:pt x="958850" y="519441"/>
                                </a:cubicBezTo>
                                <a:cubicBezTo>
                                  <a:pt x="974041" y="523239"/>
                                  <a:pt x="971563" y="522616"/>
                                  <a:pt x="984250" y="52261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Freihandform 65"/>
                        <wps:cNvSpPr/>
                        <wps:spPr>
                          <a:xfrm flipV="1">
                            <a:off x="1364456" y="1150429"/>
                            <a:ext cx="965245" cy="1109253"/>
                          </a:xfrm>
                          <a:custGeom>
                            <a:avLst/>
                            <a:gdLst>
                              <a:gd name="connsiteX0" fmla="*/ 0 w 984250"/>
                              <a:gd name="connsiteY0" fmla="*/ 5091 h 522654"/>
                              <a:gd name="connsiteX1" fmla="*/ 88900 w 984250"/>
                              <a:gd name="connsiteY1" fmla="*/ 5091 h 522654"/>
                              <a:gd name="connsiteX2" fmla="*/ 114300 w 984250"/>
                              <a:gd name="connsiteY2" fmla="*/ 11441 h 522654"/>
                              <a:gd name="connsiteX3" fmla="*/ 123825 w 984250"/>
                              <a:gd name="connsiteY3" fmla="*/ 14616 h 522654"/>
                              <a:gd name="connsiteX4" fmla="*/ 133350 w 984250"/>
                              <a:gd name="connsiteY4" fmla="*/ 20966 h 522654"/>
                              <a:gd name="connsiteX5" fmla="*/ 142875 w 984250"/>
                              <a:gd name="connsiteY5" fmla="*/ 24141 h 522654"/>
                              <a:gd name="connsiteX6" fmla="*/ 180975 w 984250"/>
                              <a:gd name="connsiteY6" fmla="*/ 43191 h 522654"/>
                              <a:gd name="connsiteX7" fmla="*/ 193675 w 984250"/>
                              <a:gd name="connsiteY7" fmla="*/ 49541 h 522654"/>
                              <a:gd name="connsiteX8" fmla="*/ 225425 w 984250"/>
                              <a:gd name="connsiteY8" fmla="*/ 71766 h 522654"/>
                              <a:gd name="connsiteX9" fmla="*/ 234950 w 984250"/>
                              <a:gd name="connsiteY9" fmla="*/ 78116 h 522654"/>
                              <a:gd name="connsiteX10" fmla="*/ 244475 w 984250"/>
                              <a:gd name="connsiteY10" fmla="*/ 87641 h 522654"/>
                              <a:gd name="connsiteX11" fmla="*/ 260350 w 984250"/>
                              <a:gd name="connsiteY11" fmla="*/ 97166 h 522654"/>
                              <a:gd name="connsiteX12" fmla="*/ 273050 w 984250"/>
                              <a:gd name="connsiteY12" fmla="*/ 106691 h 522654"/>
                              <a:gd name="connsiteX13" fmla="*/ 282575 w 984250"/>
                              <a:gd name="connsiteY13" fmla="*/ 113041 h 522654"/>
                              <a:gd name="connsiteX14" fmla="*/ 304800 w 984250"/>
                              <a:gd name="connsiteY14" fmla="*/ 128916 h 522654"/>
                              <a:gd name="connsiteX15" fmla="*/ 307975 w 984250"/>
                              <a:gd name="connsiteY15" fmla="*/ 138441 h 522654"/>
                              <a:gd name="connsiteX16" fmla="*/ 317500 w 984250"/>
                              <a:gd name="connsiteY16" fmla="*/ 144791 h 522654"/>
                              <a:gd name="connsiteX17" fmla="*/ 327025 w 984250"/>
                              <a:gd name="connsiteY17" fmla="*/ 154316 h 522654"/>
                              <a:gd name="connsiteX18" fmla="*/ 333375 w 984250"/>
                              <a:gd name="connsiteY18" fmla="*/ 163841 h 522654"/>
                              <a:gd name="connsiteX19" fmla="*/ 342900 w 984250"/>
                              <a:gd name="connsiteY19" fmla="*/ 173366 h 522654"/>
                              <a:gd name="connsiteX20" fmla="*/ 349250 w 984250"/>
                              <a:gd name="connsiteY20" fmla="*/ 182891 h 522654"/>
                              <a:gd name="connsiteX21" fmla="*/ 355600 w 984250"/>
                              <a:gd name="connsiteY21" fmla="*/ 195591 h 522654"/>
                              <a:gd name="connsiteX22" fmla="*/ 365125 w 984250"/>
                              <a:gd name="connsiteY22" fmla="*/ 201941 h 522654"/>
                              <a:gd name="connsiteX23" fmla="*/ 396875 w 984250"/>
                              <a:gd name="connsiteY23" fmla="*/ 240041 h 522654"/>
                              <a:gd name="connsiteX24" fmla="*/ 406400 w 984250"/>
                              <a:gd name="connsiteY24" fmla="*/ 249566 h 522654"/>
                              <a:gd name="connsiteX25" fmla="*/ 415925 w 984250"/>
                              <a:gd name="connsiteY25" fmla="*/ 259091 h 522654"/>
                              <a:gd name="connsiteX26" fmla="*/ 425450 w 984250"/>
                              <a:gd name="connsiteY26" fmla="*/ 265441 h 522654"/>
                              <a:gd name="connsiteX27" fmla="*/ 434975 w 984250"/>
                              <a:gd name="connsiteY27" fmla="*/ 278141 h 522654"/>
                              <a:gd name="connsiteX28" fmla="*/ 444500 w 984250"/>
                              <a:gd name="connsiteY28" fmla="*/ 284491 h 522654"/>
                              <a:gd name="connsiteX29" fmla="*/ 457200 w 984250"/>
                              <a:gd name="connsiteY29" fmla="*/ 297191 h 522654"/>
                              <a:gd name="connsiteX30" fmla="*/ 479425 w 984250"/>
                              <a:gd name="connsiteY30" fmla="*/ 313066 h 522654"/>
                              <a:gd name="connsiteX31" fmla="*/ 495300 w 984250"/>
                              <a:gd name="connsiteY31" fmla="*/ 319416 h 522654"/>
                              <a:gd name="connsiteX32" fmla="*/ 511175 w 984250"/>
                              <a:gd name="connsiteY32" fmla="*/ 328941 h 522654"/>
                              <a:gd name="connsiteX33" fmla="*/ 520700 w 984250"/>
                              <a:gd name="connsiteY33" fmla="*/ 335291 h 522654"/>
                              <a:gd name="connsiteX34" fmla="*/ 530225 w 984250"/>
                              <a:gd name="connsiteY34" fmla="*/ 338466 h 522654"/>
                              <a:gd name="connsiteX35" fmla="*/ 555625 w 984250"/>
                              <a:gd name="connsiteY35" fmla="*/ 354341 h 522654"/>
                              <a:gd name="connsiteX36" fmla="*/ 581025 w 984250"/>
                              <a:gd name="connsiteY36" fmla="*/ 360691 h 522654"/>
                              <a:gd name="connsiteX37" fmla="*/ 590550 w 984250"/>
                              <a:gd name="connsiteY37" fmla="*/ 367041 h 522654"/>
                              <a:gd name="connsiteX38" fmla="*/ 603250 w 984250"/>
                              <a:gd name="connsiteY38" fmla="*/ 373391 h 522654"/>
                              <a:gd name="connsiteX39" fmla="*/ 619125 w 984250"/>
                              <a:gd name="connsiteY39" fmla="*/ 382916 h 522654"/>
                              <a:gd name="connsiteX40" fmla="*/ 628650 w 984250"/>
                              <a:gd name="connsiteY40" fmla="*/ 386091 h 522654"/>
                              <a:gd name="connsiteX41" fmla="*/ 647700 w 984250"/>
                              <a:gd name="connsiteY41" fmla="*/ 398791 h 522654"/>
                              <a:gd name="connsiteX42" fmla="*/ 660400 w 984250"/>
                              <a:gd name="connsiteY42" fmla="*/ 405141 h 522654"/>
                              <a:gd name="connsiteX43" fmla="*/ 682625 w 984250"/>
                              <a:gd name="connsiteY43" fmla="*/ 417841 h 522654"/>
                              <a:gd name="connsiteX44" fmla="*/ 692150 w 984250"/>
                              <a:gd name="connsiteY44" fmla="*/ 421016 h 522654"/>
                              <a:gd name="connsiteX45" fmla="*/ 717550 w 984250"/>
                              <a:gd name="connsiteY45" fmla="*/ 436891 h 522654"/>
                              <a:gd name="connsiteX46" fmla="*/ 733425 w 984250"/>
                              <a:gd name="connsiteY46" fmla="*/ 446416 h 522654"/>
                              <a:gd name="connsiteX47" fmla="*/ 742950 w 984250"/>
                              <a:gd name="connsiteY47" fmla="*/ 449591 h 522654"/>
                              <a:gd name="connsiteX48" fmla="*/ 768350 w 984250"/>
                              <a:gd name="connsiteY48" fmla="*/ 462291 h 522654"/>
                              <a:gd name="connsiteX49" fmla="*/ 784225 w 984250"/>
                              <a:gd name="connsiteY49" fmla="*/ 468641 h 522654"/>
                              <a:gd name="connsiteX50" fmla="*/ 822325 w 984250"/>
                              <a:gd name="connsiteY50" fmla="*/ 484516 h 522654"/>
                              <a:gd name="connsiteX51" fmla="*/ 831850 w 984250"/>
                              <a:gd name="connsiteY51" fmla="*/ 490866 h 522654"/>
                              <a:gd name="connsiteX52" fmla="*/ 850900 w 984250"/>
                              <a:gd name="connsiteY52" fmla="*/ 497216 h 522654"/>
                              <a:gd name="connsiteX53" fmla="*/ 860425 w 984250"/>
                              <a:gd name="connsiteY53" fmla="*/ 500391 h 522654"/>
                              <a:gd name="connsiteX54" fmla="*/ 879475 w 984250"/>
                              <a:gd name="connsiteY54" fmla="*/ 503566 h 522654"/>
                              <a:gd name="connsiteX55" fmla="*/ 914400 w 984250"/>
                              <a:gd name="connsiteY55" fmla="*/ 509916 h 522654"/>
                              <a:gd name="connsiteX56" fmla="*/ 949325 w 984250"/>
                              <a:gd name="connsiteY56" fmla="*/ 516266 h 522654"/>
                              <a:gd name="connsiteX57" fmla="*/ 958850 w 984250"/>
                              <a:gd name="connsiteY57" fmla="*/ 519441 h 522654"/>
                              <a:gd name="connsiteX58" fmla="*/ 984250 w 984250"/>
                              <a:gd name="connsiteY58" fmla="*/ 522616 h 5226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</a:cxnLst>
                            <a:rect l="l" t="t" r="r" b="b"/>
                            <a:pathLst>
                              <a:path w="984250" h="522654">
                                <a:moveTo>
                                  <a:pt x="0" y="5091"/>
                                </a:moveTo>
                                <a:cubicBezTo>
                                  <a:pt x="36647" y="-2238"/>
                                  <a:pt x="24566" y="-1135"/>
                                  <a:pt x="88900" y="5091"/>
                                </a:cubicBezTo>
                                <a:cubicBezTo>
                                  <a:pt x="97587" y="5932"/>
                                  <a:pt x="106021" y="8681"/>
                                  <a:pt x="114300" y="11441"/>
                                </a:cubicBezTo>
                                <a:cubicBezTo>
                                  <a:pt x="117475" y="12499"/>
                                  <a:pt x="120832" y="13119"/>
                                  <a:pt x="123825" y="14616"/>
                                </a:cubicBezTo>
                                <a:cubicBezTo>
                                  <a:pt x="127238" y="16323"/>
                                  <a:pt x="129937" y="19259"/>
                                  <a:pt x="133350" y="20966"/>
                                </a:cubicBezTo>
                                <a:cubicBezTo>
                                  <a:pt x="136343" y="22463"/>
                                  <a:pt x="139828" y="22756"/>
                                  <a:pt x="142875" y="24141"/>
                                </a:cubicBezTo>
                                <a:lnTo>
                                  <a:pt x="180975" y="43191"/>
                                </a:lnTo>
                                <a:cubicBezTo>
                                  <a:pt x="185208" y="45308"/>
                                  <a:pt x="189737" y="46916"/>
                                  <a:pt x="193675" y="49541"/>
                                </a:cubicBezTo>
                                <a:cubicBezTo>
                                  <a:pt x="237469" y="78737"/>
                                  <a:pt x="192516" y="48259"/>
                                  <a:pt x="225425" y="71766"/>
                                </a:cubicBezTo>
                                <a:cubicBezTo>
                                  <a:pt x="228530" y="73984"/>
                                  <a:pt x="232019" y="75673"/>
                                  <a:pt x="234950" y="78116"/>
                                </a:cubicBezTo>
                                <a:cubicBezTo>
                                  <a:pt x="238399" y="80991"/>
                                  <a:pt x="240883" y="84947"/>
                                  <a:pt x="244475" y="87641"/>
                                </a:cubicBezTo>
                                <a:cubicBezTo>
                                  <a:pt x="249412" y="91344"/>
                                  <a:pt x="255215" y="93743"/>
                                  <a:pt x="260350" y="97166"/>
                                </a:cubicBezTo>
                                <a:cubicBezTo>
                                  <a:pt x="264753" y="100101"/>
                                  <a:pt x="268744" y="103615"/>
                                  <a:pt x="273050" y="106691"/>
                                </a:cubicBezTo>
                                <a:cubicBezTo>
                                  <a:pt x="276155" y="108909"/>
                                  <a:pt x="279470" y="110823"/>
                                  <a:pt x="282575" y="113041"/>
                                </a:cubicBezTo>
                                <a:cubicBezTo>
                                  <a:pt x="310142" y="132732"/>
                                  <a:pt x="282352" y="113951"/>
                                  <a:pt x="304800" y="128916"/>
                                </a:cubicBezTo>
                                <a:cubicBezTo>
                                  <a:pt x="305858" y="132091"/>
                                  <a:pt x="305884" y="135828"/>
                                  <a:pt x="307975" y="138441"/>
                                </a:cubicBezTo>
                                <a:cubicBezTo>
                                  <a:pt x="310359" y="141421"/>
                                  <a:pt x="314569" y="142348"/>
                                  <a:pt x="317500" y="144791"/>
                                </a:cubicBezTo>
                                <a:cubicBezTo>
                                  <a:pt x="320949" y="147666"/>
                                  <a:pt x="324150" y="150867"/>
                                  <a:pt x="327025" y="154316"/>
                                </a:cubicBezTo>
                                <a:cubicBezTo>
                                  <a:pt x="329468" y="157247"/>
                                  <a:pt x="330932" y="160910"/>
                                  <a:pt x="333375" y="163841"/>
                                </a:cubicBezTo>
                                <a:cubicBezTo>
                                  <a:pt x="336250" y="167290"/>
                                  <a:pt x="340025" y="169917"/>
                                  <a:pt x="342900" y="173366"/>
                                </a:cubicBezTo>
                                <a:cubicBezTo>
                                  <a:pt x="345343" y="176297"/>
                                  <a:pt x="347357" y="179578"/>
                                  <a:pt x="349250" y="182891"/>
                                </a:cubicBezTo>
                                <a:cubicBezTo>
                                  <a:pt x="351598" y="187000"/>
                                  <a:pt x="352570" y="191955"/>
                                  <a:pt x="355600" y="195591"/>
                                </a:cubicBezTo>
                                <a:cubicBezTo>
                                  <a:pt x="358043" y="198522"/>
                                  <a:pt x="361950" y="199824"/>
                                  <a:pt x="365125" y="201941"/>
                                </a:cubicBezTo>
                                <a:cubicBezTo>
                                  <a:pt x="382806" y="228463"/>
                                  <a:pt x="372429" y="215595"/>
                                  <a:pt x="396875" y="240041"/>
                                </a:cubicBezTo>
                                <a:lnTo>
                                  <a:pt x="406400" y="249566"/>
                                </a:lnTo>
                                <a:cubicBezTo>
                                  <a:pt x="409575" y="252741"/>
                                  <a:pt x="412189" y="256600"/>
                                  <a:pt x="415925" y="259091"/>
                                </a:cubicBezTo>
                                <a:cubicBezTo>
                                  <a:pt x="419100" y="261208"/>
                                  <a:pt x="422752" y="262743"/>
                                  <a:pt x="425450" y="265441"/>
                                </a:cubicBezTo>
                                <a:cubicBezTo>
                                  <a:pt x="429192" y="269183"/>
                                  <a:pt x="431233" y="274399"/>
                                  <a:pt x="434975" y="278141"/>
                                </a:cubicBezTo>
                                <a:cubicBezTo>
                                  <a:pt x="437673" y="280839"/>
                                  <a:pt x="441603" y="282008"/>
                                  <a:pt x="444500" y="284491"/>
                                </a:cubicBezTo>
                                <a:cubicBezTo>
                                  <a:pt x="449046" y="288387"/>
                                  <a:pt x="452694" y="293249"/>
                                  <a:pt x="457200" y="297191"/>
                                </a:cubicBezTo>
                                <a:cubicBezTo>
                                  <a:pt x="459118" y="298869"/>
                                  <a:pt x="475474" y="311090"/>
                                  <a:pt x="479425" y="313066"/>
                                </a:cubicBezTo>
                                <a:cubicBezTo>
                                  <a:pt x="484523" y="315615"/>
                                  <a:pt x="490202" y="316867"/>
                                  <a:pt x="495300" y="319416"/>
                                </a:cubicBezTo>
                                <a:cubicBezTo>
                                  <a:pt x="500820" y="322176"/>
                                  <a:pt x="505942" y="325670"/>
                                  <a:pt x="511175" y="328941"/>
                                </a:cubicBezTo>
                                <a:cubicBezTo>
                                  <a:pt x="514411" y="330963"/>
                                  <a:pt x="517287" y="333584"/>
                                  <a:pt x="520700" y="335291"/>
                                </a:cubicBezTo>
                                <a:cubicBezTo>
                                  <a:pt x="523693" y="336788"/>
                                  <a:pt x="527287" y="336863"/>
                                  <a:pt x="530225" y="338466"/>
                                </a:cubicBezTo>
                                <a:cubicBezTo>
                                  <a:pt x="538990" y="343247"/>
                                  <a:pt x="545835" y="352383"/>
                                  <a:pt x="555625" y="354341"/>
                                </a:cubicBezTo>
                                <a:cubicBezTo>
                                  <a:pt x="561663" y="355549"/>
                                  <a:pt x="574516" y="357437"/>
                                  <a:pt x="581025" y="360691"/>
                                </a:cubicBezTo>
                                <a:cubicBezTo>
                                  <a:pt x="584438" y="362398"/>
                                  <a:pt x="587237" y="365148"/>
                                  <a:pt x="590550" y="367041"/>
                                </a:cubicBezTo>
                                <a:cubicBezTo>
                                  <a:pt x="594659" y="369389"/>
                                  <a:pt x="599113" y="371092"/>
                                  <a:pt x="603250" y="373391"/>
                                </a:cubicBezTo>
                                <a:cubicBezTo>
                                  <a:pt x="608645" y="376388"/>
                                  <a:pt x="613605" y="380156"/>
                                  <a:pt x="619125" y="382916"/>
                                </a:cubicBezTo>
                                <a:cubicBezTo>
                                  <a:pt x="622118" y="384413"/>
                                  <a:pt x="625724" y="384466"/>
                                  <a:pt x="628650" y="386091"/>
                                </a:cubicBezTo>
                                <a:cubicBezTo>
                                  <a:pt x="635321" y="389797"/>
                                  <a:pt x="640874" y="395378"/>
                                  <a:pt x="647700" y="398791"/>
                                </a:cubicBezTo>
                                <a:cubicBezTo>
                                  <a:pt x="651933" y="400908"/>
                                  <a:pt x="656291" y="402793"/>
                                  <a:pt x="660400" y="405141"/>
                                </a:cubicBezTo>
                                <a:cubicBezTo>
                                  <a:pt x="676343" y="414251"/>
                                  <a:pt x="663436" y="409617"/>
                                  <a:pt x="682625" y="417841"/>
                                </a:cubicBezTo>
                                <a:cubicBezTo>
                                  <a:pt x="685701" y="419159"/>
                                  <a:pt x="688975" y="419958"/>
                                  <a:pt x="692150" y="421016"/>
                                </a:cubicBezTo>
                                <a:cubicBezTo>
                                  <a:pt x="706042" y="441854"/>
                                  <a:pt x="688163" y="419259"/>
                                  <a:pt x="717550" y="436891"/>
                                </a:cubicBezTo>
                                <a:cubicBezTo>
                                  <a:pt x="722842" y="440066"/>
                                  <a:pt x="727905" y="443656"/>
                                  <a:pt x="733425" y="446416"/>
                                </a:cubicBezTo>
                                <a:cubicBezTo>
                                  <a:pt x="736418" y="447913"/>
                                  <a:pt x="739903" y="448206"/>
                                  <a:pt x="742950" y="449591"/>
                                </a:cubicBezTo>
                                <a:cubicBezTo>
                                  <a:pt x="751568" y="453508"/>
                                  <a:pt x="759561" y="458775"/>
                                  <a:pt x="768350" y="462291"/>
                                </a:cubicBezTo>
                                <a:cubicBezTo>
                                  <a:pt x="773642" y="464408"/>
                                  <a:pt x="779050" y="466253"/>
                                  <a:pt x="784225" y="468641"/>
                                </a:cubicBezTo>
                                <a:cubicBezTo>
                                  <a:pt x="818856" y="484624"/>
                                  <a:pt x="797986" y="478431"/>
                                  <a:pt x="822325" y="484516"/>
                                </a:cubicBezTo>
                                <a:cubicBezTo>
                                  <a:pt x="825500" y="486633"/>
                                  <a:pt x="828363" y="489316"/>
                                  <a:pt x="831850" y="490866"/>
                                </a:cubicBezTo>
                                <a:cubicBezTo>
                                  <a:pt x="837967" y="493584"/>
                                  <a:pt x="844550" y="495099"/>
                                  <a:pt x="850900" y="497216"/>
                                </a:cubicBezTo>
                                <a:cubicBezTo>
                                  <a:pt x="854075" y="498274"/>
                                  <a:pt x="857124" y="499841"/>
                                  <a:pt x="860425" y="500391"/>
                                </a:cubicBezTo>
                                <a:cubicBezTo>
                                  <a:pt x="866775" y="501449"/>
                                  <a:pt x="873162" y="502303"/>
                                  <a:pt x="879475" y="503566"/>
                                </a:cubicBezTo>
                                <a:cubicBezTo>
                                  <a:pt x="916900" y="511051"/>
                                  <a:pt x="857903" y="501845"/>
                                  <a:pt x="914400" y="509916"/>
                                </a:cubicBezTo>
                                <a:cubicBezTo>
                                  <a:pt x="936244" y="517197"/>
                                  <a:pt x="909834" y="509086"/>
                                  <a:pt x="949325" y="516266"/>
                                </a:cubicBezTo>
                                <a:cubicBezTo>
                                  <a:pt x="952618" y="516865"/>
                                  <a:pt x="955603" y="518629"/>
                                  <a:pt x="958850" y="519441"/>
                                </a:cubicBezTo>
                                <a:cubicBezTo>
                                  <a:pt x="974041" y="523239"/>
                                  <a:pt x="971563" y="522616"/>
                                  <a:pt x="984250" y="52261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" o:spid="_x0000_s1026" style="position:absolute;margin-left:0;margin-top:0;width:453.55pt;height:453.55pt;z-index:251673600;mso-width-relative:margin;mso-height-relative:margin" coordsize="36724,3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">
                <v:group id="Gruppieren 52" o:spid="_x0000_s1027" style="position:absolute;width:36724;height:33843" coordsize="36724,33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2" o:spid="_x0000_s1028" type="#_x0000_t202" style="position:absolute;left:10885;top:1828;width:14033;height:2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hcmMUA&#10;AADbAAAADwAAAGRycy9kb3ducmV2LnhtbESPX2vCMBTF34V9h3AHe5GZatHNapSxMZiCD1ZhPl6T&#10;a1tsbkqTafftl4Hg4+H8+XHmy87W4kKtrxwrGA4SEMTamYoLBfvd5/MrCB+QDdaOScEveVguHnpz&#10;zIy78pYueShEHGGfoYIyhCaT0uuSLPqBa4ijd3KtxRBlW0jT4jWO21qOkmQiLVYcCSU29F6SPuc/&#10;NkI+vvVLvemvj4dVf3OapkGPUqPU02P3NgMRqAv38K39ZRSMU/j/En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FyYxQAAANsAAAAPAAAAAAAAAAAAAAAAAJgCAABkcnMv&#10;ZG93bnJldi54bWxQSwUGAAAAAAQABAD1AAAAigMAAAAA&#10;" strokecolor="black [3213]" strokeweight=".5pt">
                    <v:textbox>
                      <w:txbxContent>
                        <w:p w:rsidR="0063651E" w:rsidRPr="0017073C" w:rsidRDefault="0063651E" w:rsidP="0063651E">
                          <w:pPr>
                            <w:pStyle w:val="Standard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sz w:val="40"/>
                              <w:szCs w:val="40"/>
                            </w:rPr>
                          </w:pPr>
                          <w:r w:rsidRPr="0017073C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Verbinden</w:t>
                          </w:r>
                        </w:p>
                      </w:txbxContent>
                    </v:textbox>
                  </v:shape>
                  <v:shape id="Textfeld 22" o:spid="_x0000_s1029" type="#_x0000_t202" style="position:absolute;left:3860;top:27363;width:28083;height:2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HE7MUA&#10;AADbAAAADwAAAGRycy9kb3ducmV2LnhtbESPzWoCMRSF94W+Q7iCG9GMWrUdjSKKUAUXVcEub5Pr&#10;zNDJzTCJOn17Uyh0eTg/H2e2aGwpblT7wrGCfi8BQaydKThTcDpuuq8gfEA2WDomBT/kYTF/fpph&#10;atydP+h2CJmII+xTVJCHUKVSep2TRd9zFXH0Lq62GKKsM2lqvMdxW8pBkoylxYIjIceKVjnp78PV&#10;Rsj6rCflvrP7+tx29pe3YdCDoVGq3WqWUxCBmvAf/mu/GwWjF/j9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cTsxQAAANsAAAAPAAAAAAAAAAAAAAAAAJgCAABkcnMv&#10;ZG93bnJldi54bWxQSwUGAAAAAAQABAD1AAAAigMAAAAA&#10;" strokecolor="black [3213]" strokeweight=".5pt">
                    <v:textbox>
                      <w:txbxContent>
                        <w:p w:rsidR="0063651E" w:rsidRPr="0017073C" w:rsidRDefault="0063651E" w:rsidP="0063651E">
                          <w:pPr>
                            <w:pStyle w:val="Standard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sz w:val="40"/>
                              <w:szCs w:val="40"/>
                            </w:rPr>
                          </w:pPr>
                          <w:r w:rsidRPr="0017073C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Verbinde Aufgabe und Ergebnis.</w:t>
                          </w:r>
                        </w:p>
                      </w:txbxContent>
                    </v:textbox>
                  </v:shape>
                  <v:rect id="Rechteck 55" o:spid="_x0000_s1030" style="position:absolute;width:36724;height:338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tx8MA&#10;AADbAAAADwAAAGRycy9kb3ducmV2LnhtbESPwWrDMBBE74X+g9hCLiWR45IQ3MgmBAK5uNC0H7BY&#10;W8vEWimWHLt/XxUKPQ4z84bZV7PtxZ2G0DlWsF5lIIgbpztuFXx+nJY7ECEia+wdk4JvClCVjw97&#10;LLSb+J3ul9iKBOFQoAIToy+kDI0hi2HlPHHyvtxgMSY5tFIPOCW47WWeZVtpseO0YNDT0VBzvYxW&#10;wTzubrd6vFpDL3X/nEf/Vnuv1OJpPryCiDTH//Bf+6wVbDb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ptx8MAAADbAAAADwAAAAAAAAAAAAAAAACYAgAAZHJzL2Rv&#10;d25yZXYueG1sUEsFBgAAAAAEAAQA9QAAAIgDAAAAAA==&#10;" filled="f" strokecolor="black [3213]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28" o:spid="_x0000_s1031" type="#_x0000_t75" alt="Verbinden" style="position:absolute;left:2050;top:2042;width:7482;height:5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XzZ3DAAAA2wAAAA8AAABkcnMvZG93bnJldi54bWxEj0GLwjAUhO/C/ofwFvam6Sq6Uo2yCot6&#10;8KCr90fzbGubl9LEtv57Iwgeh5n5hpkvO1OKhmqXW1bwPYhAECdW55wqOP3/9acgnEfWWFomBXdy&#10;sFx89OYYa9vygZqjT0WAsItRQeZ9FUvpkowMuoGtiIN3sbVBH2SdSl1jG+CmlMMomkiDOYeFDCta&#10;Z5QUx5tRUKz21+3u3JhhMW6rldOjkfzZKPX12f3OQHjq/Dv8am+1gvEEnl/CD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VfNncMAAADbAAAADwAAAAAAAAAAAAAAAACf&#10;AgAAZHJzL2Rvd25yZXYueG1sUEsFBgAAAAAEAAQA9wAAAI8DAAAAAA==&#10;">
                  <v:imagedata r:id="rId8" o:title="Verbinden"/>
                </v:shape>
                <v:shape id="Text Box 30" o:spid="_x0000_s1032" type="#_x0000_t202" style="position:absolute;left:5661;top:10081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x0A8YA&#10;AADbAAAADwAAAGRycy9kb3ducmV2LnhtbESPW2vCQBSE3wX/w3KEvunGgheiq9TeUBSKt0LfDtnT&#10;JDZ7NmTXGP+9Kwh9HGbmG2Y6b0whaqpcbllBvxeBIE6szjlVcNh/dMcgnEfWWFgmBVdyMJ+1W1OM&#10;tb3wluqdT0WAsItRQeZ9GUvpkowMup4tiYP3ayuDPsgqlbrCS4CbQj5H0VAazDksZFjSa0bJ3+5s&#10;FKyOn1/fbweu60G62Fzff5r8tF4o9dRpXiYgPDX+P/xoL7WCwQjuX8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x0A8YAAADbAAAADwAAAAAAAAAAAAAAAACYAgAAZHJz&#10;L2Rvd25yZXYueG1sUEsFBgAAAAAEAAQA9QAAAIsDAAAAAA==&#10;" fillcolor="#ddd" stroked="f">
                  <v:textbox>
                    <w:txbxContent>
                      <w:p w:rsidR="0063651E" w:rsidRPr="0017073C" w:rsidRDefault="0063651E" w:rsidP="0063651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17073C">
                          <w:rPr>
                            <w:rFonts w:ascii="Arial" w:hAnsi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4 + 6</w:t>
                        </w:r>
                      </w:p>
                    </w:txbxContent>
                  </v:textbox>
                </v:shape>
                <v:shape id="Text Box 30" o:spid="_x0000_s1033" type="#_x0000_t202" style="position:absolute;left:23297;top:15207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gccIA&#10;AADbAAAADwAAAGRycy9kb3ducmV2LnhtbERPy2rCQBTdF/oPwy24q5MKFomOovWBoiA+wd0lc03S&#10;Zu6EzBjj33cWgsvDeQ9GjSlETZXLLSv4akcgiBOrc04VHA/zzx4I55E1FpZJwYMcjIbvbwOMtb3z&#10;juq9T0UIYRejgsz7MpbSJRkZdG1bEgfuaiuDPsAqlbrCewg3hexE0bc0mHNoyLCkn4ySv/3NKFid&#10;Ftvz9Mh13U0nm8fs0uS/64lSrY9m3AfhqfEv8dO91Aq6YWz4En6AH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w+BxwgAAANsAAAAPAAAAAAAAAAAAAAAAAJgCAABkcnMvZG93&#10;bnJldi54bWxQSwUGAAAAAAQABAD1AAAAhwMAAAAA&#10;" fillcolor="#ddd" stroked="f">
                  <v:textbox>
                    <w:txbxContent>
                      <w:p w:rsidR="0063651E" w:rsidRPr="0017073C" w:rsidRDefault="0063651E" w:rsidP="0063651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17073C">
                          <w:rPr>
                            <w:rFonts w:ascii="Arial" w:hAnsi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10</w:t>
                        </w:r>
                      </w:p>
                    </w:txbxContent>
                  </v:textbox>
                </v:shape>
                <v:shape id="Text Box 32" o:spid="_x0000_s1034" type="#_x0000_t202" style="position:absolute;left:5661;top:15207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9F6sUA&#10;AADbAAAADwAAAGRycy9kb3ducmV2LnhtbESPW2vCQBSE3wX/w3KEvunGgqLRVWpvKArFW6Fvh+xp&#10;Eps9G7JrjP/eFYQ+DjPzDTOdN6YQNVUut6yg34tAECdW55wqOOw/uiMQziNrLCyTgis5mM/arSnG&#10;2l54S/XOpyJA2MWoIPO+jKV0SUYGXc+WxMH7tZVBH2SVSl3hJcBNIZ+jaCgN5hwWMizpNaPkb3c2&#10;ClbHz6/vtwPX9SBdbK7vP01+Wi+Ueuo0LxMQnhr/H360l1rBYAz3L+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0XqxQAAANsAAAAPAAAAAAAAAAAAAAAAAJgCAABkcnMv&#10;ZG93bnJldi54bWxQSwUGAAAAAAQABAD1AAAAigMAAAAA&#10;" fillcolor="#ddd" stroked="f">
                  <v:textbox>
                    <w:txbxContent>
                      <w:p w:rsidR="0063651E" w:rsidRPr="0017073C" w:rsidRDefault="0063651E" w:rsidP="0063651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17073C">
                          <w:rPr>
                            <w:rFonts w:ascii="Arial" w:hAnsi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3 + 3</w:t>
                        </w:r>
                      </w:p>
                    </w:txbxContent>
                  </v:textbox>
                </v:shape>
                <v:shape id="Text Box 32" o:spid="_x0000_s1035" type="#_x0000_t202" style="position:absolute;left:5661;top:20882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mysIA&#10;AADbAAAADwAAAGRycy9kb3ducmV2LnhtbERPy2rCQBTdC/7DcAV3ZmJBKdFRqtViqVB8grtL5jaJ&#10;Zu6EzDTGv3cWhS4P5z2dt6YUDdWusKxgGMUgiFOrC84UHA/rwSsI55E1lpZJwYMczGfdzhQTbe+8&#10;o2bvMxFC2CWoIPe+SqR0aU4GXWQr4sD92NqgD7DOpK7xHsJNKV/ieCwNFhwacqxomVN62/8aBZ+n&#10;j+/z+5GbZpQtto/VpS2uXwul+r32bQLCU+v/xX/ujVYwDuvD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2SbKwgAAANsAAAAPAAAAAAAAAAAAAAAAAJgCAABkcnMvZG93&#10;bnJldi54bWxQSwUGAAAAAAQABAD1AAAAhwMAAAAA&#10;" fillcolor="#ddd" stroked="f">
                  <v:textbox>
                    <w:txbxContent>
                      <w:p w:rsidR="0063651E" w:rsidRPr="0017073C" w:rsidRDefault="0063651E" w:rsidP="0063651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17073C">
                          <w:rPr>
                            <w:rFonts w:ascii="Arial" w:hAnsi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18 - 6</w:t>
                        </w:r>
                      </w:p>
                    </w:txbxContent>
                  </v:textbox>
                </v:shape>
                <v:shape id="Text Box 30" o:spid="_x0000_s1036" type="#_x0000_t202" style="position:absolute;left:23297;top:9789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DUcYA&#10;AADbAAAADwAAAGRycy9kb3ducmV2LnhtbESPQWvCQBSE74L/YXlCb7pJoVJS16BWS0sF0dqCt0f2&#10;mUSzb0N2G+O/7xYEj8PMfMNM0s5UoqXGlZYVxKMIBHFmdcm5gv3XavgMwnlkjZVlUnAlB+m035tg&#10;ou2Ft9TufC4ChF2CCgrv60RKlxVk0I1sTRy8o20M+iCbXOoGLwFuKvkYRWNpsOSwUGBNi4Ky8+7X&#10;KPj4ftv8vO65bZ/y+fq6PHTl6XOu1MOgm72A8NT5e/jWftcKxjH8fwk/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WDUcYAAADbAAAADwAAAAAAAAAAAAAAAACYAgAAZHJz&#10;L2Rvd25yZXYueG1sUEsFBgAAAAAEAAQA9QAAAIsDAAAAAA==&#10;" fillcolor="#ddd" stroked="f">
                  <v:textbox>
                    <w:txbxContent>
                      <w:p w:rsidR="0063651E" w:rsidRPr="0017073C" w:rsidRDefault="0063651E" w:rsidP="0063651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17073C">
                          <w:rPr>
                            <w:rFonts w:ascii="Arial" w:hAnsi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12</w:t>
                        </w:r>
                      </w:p>
                    </w:txbxContent>
                  </v:textbox>
                </v:shape>
                <v:shape id="Text Box 30" o:spid="_x0000_s1037" type="#_x0000_t202" style="position:absolute;left:23297;top:20882;width:800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dJsYA&#10;AADbAAAADwAAAGRycy9kb3ducmV2LnhtbESP3WrCQBSE74W+w3IKvdNNAw0lukrVVioVpP5B7w7Z&#10;0ySaPRuy2xjf3hWEXg4z8w0zmnSmEi01rrSs4HkQgSDOrC45V7DbfvRfQTiPrLGyTAou5GAyfuiN&#10;MNX2zN/UbnwuAoRdigoK7+tUSpcVZNANbE0cvF/bGPRBNrnUDZ4D3FQyjqJEGiw5LBRY06yg7LT5&#10;MwqW+8X6MN9x277k09Xl/acrj19TpZ4eu7chCE+d/w/f259aQRLD7Uv4AX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cdJsYAAADbAAAADwAAAAAAAAAAAAAAAACYAgAAZHJz&#10;L2Rvd25yZXYueG1sUEsFBgAAAAAEAAQA9QAAAIsDAAAAAA==&#10;" fillcolor="#ddd" stroked="f">
                  <v:textbox>
                    <w:txbxContent>
                      <w:p w:rsidR="0063651E" w:rsidRPr="0017073C" w:rsidRDefault="0063651E" w:rsidP="0063651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17073C">
                          <w:rPr>
                            <w:rFonts w:ascii="Arial" w:hAnsi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6</w:t>
                        </w:r>
                      </w:p>
                    </w:txbxContent>
                  </v:textbox>
                </v:shape>
                <v:shape id="Freihandform 63" o:spid="_x0000_s1038" style="position:absolute;left:13644;top:11764;width:9843;height:5227;visibility:visible;mso-wrap-style:square;v-text-anchor:middle" coordsize="984250,522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xAcMA&#10;AADbAAAADwAAAGRycy9kb3ducmV2LnhtbESPQWvCQBSE74L/YXmF3symlpqSuooGhF4bBXt8ZF+T&#10;tNm3MW+r8d+7hYLHYWa+YZbr0XXqTIO0ng08JSko4srblmsDh/1u9gpKArLFzjMZuJLAejWdLDG3&#10;/sIfdC5DrSKEJUcDTQh9rrVUDTmUxPfE0fvyg8MQ5VBrO+Alwl2n52m60A5bjgsN9lQ0VP2Uv85A&#10;yLbb0/Ezy6TYfBc7kVLmL6Uxjw/j5g1UoDHcw//td2tg8Qx/X+IP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ZxAcMAAADbAAAADwAAAAAAAAAAAAAAAACYAgAAZHJzL2Rv&#10;d25yZXYueG1sUEsFBgAAAAAEAAQA9QAAAIgDAAAAAA==&#10;" path="m,5091v36647,-7329,24566,-6226,88900,c97587,5932,106021,8681,114300,11441v3175,1058,6532,1678,9525,3175c127238,16323,129937,19259,133350,20966v2993,1497,6478,1790,9525,3175l180975,43191v4233,2117,8762,3725,12700,6350c237469,78737,192516,48259,225425,71766v3105,2218,6594,3907,9525,6350c238399,80991,240883,84947,244475,87641v4937,3703,10740,6102,15875,9525c264753,100101,268744,103615,273050,106691v3105,2218,6420,4132,9525,6350c310142,132732,282352,113951,304800,128916v1058,3175,1084,6912,3175,9525c310359,141421,314569,142348,317500,144791v3449,2875,6650,6076,9525,9525c329468,157247,330932,160910,333375,163841v2875,3449,6650,6076,9525,9525c345343,176297,347357,179578,349250,182891v2348,4109,3320,9064,6350,12700c358043,198522,361950,199824,365125,201941v17681,26522,7304,13654,31750,38100l406400,249566v3175,3175,5789,7034,9525,9525c419100,261208,422752,262743,425450,265441v3742,3742,5783,8958,9525,12700c437673,280839,441603,282008,444500,284491v4546,3896,8194,8758,12700,12700c459118,298869,475474,311090,479425,313066v5098,2549,10777,3801,15875,6350c500820,322176,505942,325670,511175,328941v3236,2022,6112,4643,9525,6350c523693,336788,527287,336863,530225,338466v8765,4781,15610,13917,25400,15875c561663,355549,574516,357437,581025,360691v3413,1707,6212,4457,9525,6350c594659,369389,599113,371092,603250,373391v5395,2997,10355,6765,15875,9525c622118,384413,625724,384466,628650,386091v6671,3706,12224,9287,19050,12700c651933,400908,656291,402793,660400,405141v15943,9110,3036,4476,22225,12700c685701,419159,688975,419958,692150,421016v13892,20838,-3987,-1757,25400,15875c722842,440066,727905,443656,733425,446416v2993,1497,6478,1790,9525,3175c751568,453508,759561,458775,768350,462291v5292,2117,10700,3962,15875,6350c818856,484624,797986,478431,822325,484516v3175,2117,6038,4800,9525,6350c837967,493584,844550,495099,850900,497216v3175,1058,6224,2625,9525,3175c866775,501449,873162,502303,879475,503566v37425,7485,-21572,-1721,34925,6350c936244,517197,909834,509086,949325,516266v3293,599,6278,2363,9525,3175c974041,523239,971563,522616,984250,522616e" filled="f" strokecolor="black [3213]" strokeweight="1pt">
                  <v:path arrowok="t" o:connecttype="custom" o:connectlocs="0,5091;88900,5091;114300,11441;123825,14616;133350,20966;142875,24141;180975,43191;193675,49541;225425,71766;234950,78116;244475,87641;260350,97166;273050,106691;282575,113041;304800,128916;307975,138441;317500,144791;327025,154316;333375,163841;342900,173366;349250,182891;355600,195591;365125,201941;396875,240041;406400,249566;415925,259091;425450,265441;434975,278141;444500,284491;457200,297191;479425,313066;495300,319416;511175,328941;520700,335291;530225,338466;555625,354341;581025,360691;590550,367041;603250,373391;619125,382916;628650,386091;647700,398791;660400,405141;682625,417841;692150,421016;717550,436891;733425,446416;742950,449591;768350,462291;784225,468641;822325,484516;831850,490866;850900,497216;860425,500391;879475,503566;914400,509916;949325,516266;958850,519441;984250,522616" o:connectangles="0,0,0,0,0,0,0,0,0,0,0,0,0,0,0,0,0,0,0,0,0,0,0,0,0,0,0,0,0,0,0,0,0,0,0,0,0,0,0,0,0,0,0,0,0,0,0,0,0,0,0,0,0,0,0,0,0,0,0"/>
                </v:shape>
                <v:shape id="Freihandform 64" o:spid="_x0000_s1039" style="position:absolute;left:13454;top:16921;width:9843;height:5227;visibility:visible;mso-wrap-style:square;v-text-anchor:middle" coordsize="984250,522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/pdcMA&#10;AADbAAAADwAAAGRycy9kb3ducmV2LnhtbESPQWvCQBSE74L/YXmF3sym0pqSuooGhF4bBXt8ZF+T&#10;tNm3MW+r8d+7hYLHYWa+YZbr0XXqTIO0ng08JSko4srblmsDh/1u9gpKArLFzjMZuJLAejWdLDG3&#10;/sIfdC5DrSKEJUcDTQh9rrVUDTmUxPfE0fvyg8MQ5VBrO+Alwl2n52m60A5bjgsN9lQ0VP2Uv85A&#10;yLbb0/Ezy6TYfBc7kVLmL6Uxjw/j5g1UoDHcw//td2tg8Qx/X+IP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/pdcMAAADbAAAADwAAAAAAAAAAAAAAAACYAgAAZHJzL2Rv&#10;d25yZXYueG1sUEsFBgAAAAAEAAQA9QAAAIgDAAAAAA==&#10;" path="m,5091v36647,-7329,24566,-6226,88900,c97587,5932,106021,8681,114300,11441v3175,1058,6532,1678,9525,3175c127238,16323,129937,19259,133350,20966v2993,1497,6478,1790,9525,3175l180975,43191v4233,2117,8762,3725,12700,6350c237469,78737,192516,48259,225425,71766v3105,2218,6594,3907,9525,6350c238399,80991,240883,84947,244475,87641v4937,3703,10740,6102,15875,9525c264753,100101,268744,103615,273050,106691v3105,2218,6420,4132,9525,6350c310142,132732,282352,113951,304800,128916v1058,3175,1084,6912,3175,9525c310359,141421,314569,142348,317500,144791v3449,2875,6650,6076,9525,9525c329468,157247,330932,160910,333375,163841v2875,3449,6650,6076,9525,9525c345343,176297,347357,179578,349250,182891v2348,4109,3320,9064,6350,12700c358043,198522,361950,199824,365125,201941v17681,26522,7304,13654,31750,38100l406400,249566v3175,3175,5789,7034,9525,9525c419100,261208,422752,262743,425450,265441v3742,3742,5783,8958,9525,12700c437673,280839,441603,282008,444500,284491v4546,3896,8194,8758,12700,12700c459118,298869,475474,311090,479425,313066v5098,2549,10777,3801,15875,6350c500820,322176,505942,325670,511175,328941v3236,2022,6112,4643,9525,6350c523693,336788,527287,336863,530225,338466v8765,4781,15610,13917,25400,15875c561663,355549,574516,357437,581025,360691v3413,1707,6212,4457,9525,6350c594659,369389,599113,371092,603250,373391v5395,2997,10355,6765,15875,9525c622118,384413,625724,384466,628650,386091v6671,3706,12224,9287,19050,12700c651933,400908,656291,402793,660400,405141v15943,9110,3036,4476,22225,12700c685701,419159,688975,419958,692150,421016v13892,20838,-3987,-1757,25400,15875c722842,440066,727905,443656,733425,446416v2993,1497,6478,1790,9525,3175c751568,453508,759561,458775,768350,462291v5292,2117,10700,3962,15875,6350c818856,484624,797986,478431,822325,484516v3175,2117,6038,4800,9525,6350c837967,493584,844550,495099,850900,497216v3175,1058,6224,2625,9525,3175c866775,501449,873162,502303,879475,503566v37425,7485,-21572,-1721,34925,6350c936244,517197,909834,509086,949325,516266v3293,599,6278,2363,9525,3175c974041,523239,971563,522616,984250,522616e" filled="f" strokecolor="black [3213]" strokeweight="1pt">
                  <v:path arrowok="t" o:connecttype="custom" o:connectlocs="0,5091;88900,5091;114300,11441;123825,14616;133350,20966;142875,24141;180975,43191;193675,49541;225425,71766;234950,78116;244475,87641;260350,97166;273050,106691;282575,113041;304800,128916;307975,138441;317500,144791;327025,154316;333375,163841;342900,173366;349250,182891;355600,195591;365125,201941;396875,240041;406400,249566;415925,259091;425450,265441;434975,278141;444500,284491;457200,297191;479425,313066;495300,319416;511175,328941;520700,335291;530225,338466;555625,354341;581025,360691;590550,367041;603250,373391;619125,382916;628650,386091;647700,398791;660400,405141;682625,417841;692150,421016;717550,436891;733425,446416;742950,449591;768350,462291;784225,468641;822325,484516;831850,490866;850900,497216;860425,500391;879475,503566;914400,509916;949325,516266;958850,519441;984250,522616" o:connectangles="0,0,0,0,0,0,0,0,0,0,0,0,0,0,0,0,0,0,0,0,0,0,0,0,0,0,0,0,0,0,0,0,0,0,0,0,0,0,0,0,0,0,0,0,0,0,0,0,0,0,0,0,0,0,0,0,0,0,0"/>
                </v:shape>
                <v:shape id="Freihandform 65" o:spid="_x0000_s1040" style="position:absolute;left:13644;top:11504;width:9653;height:11092;flip:y;visibility:visible;mso-wrap-style:square;v-text-anchor:middle" coordsize="984250,522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FvHL4A&#10;AADbAAAADwAAAGRycy9kb3ducmV2LnhtbESPwQrCMBBE74L/EFbwpqmKItUoIgjeRO0HLM3aVptN&#10;baKtfr0RBI/DzLxhluvWlOJJtSssKxgNIxDEqdUFZwqS824wB+E8ssbSMil4kYP1qttZYqxtw0d6&#10;nnwmAoRdjApy76tYSpfmZNANbUUcvIutDfog60zqGpsAN6UcR9FMGiw4LORY0Tan9HZ6GAXeXnaH&#10;JtlM3kcqr6/kfLfVHZXq99rNAoSn1v/Dv/ZeK5hN4f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bRbxy+AAAA2wAAAA8AAAAAAAAAAAAAAAAAmAIAAGRycy9kb3ducmV2&#10;LnhtbFBLBQYAAAAABAAEAPUAAACDAwAAAAA=&#10;" path="m,5091v36647,-7329,24566,-6226,88900,c97587,5932,106021,8681,114300,11441v3175,1058,6532,1678,9525,3175c127238,16323,129937,19259,133350,20966v2993,1497,6478,1790,9525,3175l180975,43191v4233,2117,8762,3725,12700,6350c237469,78737,192516,48259,225425,71766v3105,2218,6594,3907,9525,6350c238399,80991,240883,84947,244475,87641v4937,3703,10740,6102,15875,9525c264753,100101,268744,103615,273050,106691v3105,2218,6420,4132,9525,6350c310142,132732,282352,113951,304800,128916v1058,3175,1084,6912,3175,9525c310359,141421,314569,142348,317500,144791v3449,2875,6650,6076,9525,9525c329468,157247,330932,160910,333375,163841v2875,3449,6650,6076,9525,9525c345343,176297,347357,179578,349250,182891v2348,4109,3320,9064,6350,12700c358043,198522,361950,199824,365125,201941v17681,26522,7304,13654,31750,38100l406400,249566v3175,3175,5789,7034,9525,9525c419100,261208,422752,262743,425450,265441v3742,3742,5783,8958,9525,12700c437673,280839,441603,282008,444500,284491v4546,3896,8194,8758,12700,12700c459118,298869,475474,311090,479425,313066v5098,2549,10777,3801,15875,6350c500820,322176,505942,325670,511175,328941v3236,2022,6112,4643,9525,6350c523693,336788,527287,336863,530225,338466v8765,4781,15610,13917,25400,15875c561663,355549,574516,357437,581025,360691v3413,1707,6212,4457,9525,6350c594659,369389,599113,371092,603250,373391v5395,2997,10355,6765,15875,9525c622118,384413,625724,384466,628650,386091v6671,3706,12224,9287,19050,12700c651933,400908,656291,402793,660400,405141v15943,9110,3036,4476,22225,12700c685701,419159,688975,419958,692150,421016v13892,20838,-3987,-1757,25400,15875c722842,440066,727905,443656,733425,446416v2993,1497,6478,1790,9525,3175c751568,453508,759561,458775,768350,462291v5292,2117,10700,3962,15875,6350c818856,484624,797986,478431,822325,484516v3175,2117,6038,4800,9525,6350c837967,493584,844550,495099,850900,497216v3175,1058,6224,2625,9525,3175c866775,501449,873162,502303,879475,503566v37425,7485,-21572,-1721,34925,6350c936244,517197,909834,509086,949325,516266v3293,599,6278,2363,9525,3175c974041,523239,971563,522616,984250,522616e" filled="f" strokecolor="black [3213]" strokeweight="1pt">
                  <v:path arrowok="t" o:connecttype="custom" o:connectlocs="0,10805;87183,10805;112093,24282;121434,31020;130775,44497;140116,51236;177481,91666;189935,105143;221072,152312;230413,165789;239754,186005;255323,206220;267778,226435;277119,239912;298915,273604;302028,293820;311369,307297;320710,327512;326938,347727;336279,367943;342506,388158;348734,415112;358075,428589;389212,509450;398553,529666;407894,549881;417235,563358;426576,590312;435917,603789;448372,630742;470168,664435;485736,677911;501305,698127;510646,711604;519987,718342;544896,752034;569806,765511;579147,778988;591602,792465;607170,812681;616511,819419;635193,846373;647648,859850;669444,886803;678785,893542;703695,927234;719263,947450;728604,954188;753514,981142;769082,994619;806447,1028311;815788,1041788;834470,1055265;843811,1062003;862493,1068742;896744,1082219;930994,1095695;940335,1102434;965245,110917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C41967" w:rsidRPr="00B5701D" w:rsidTr="000E3E4E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C41967" w:rsidRPr="00D14F69" w:rsidRDefault="00C41967" w:rsidP="000E3E4E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C41967" w:rsidRPr="00D14F69" w:rsidRDefault="00C41967" w:rsidP="000E3E4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C41967" w:rsidRPr="00D14F69" w:rsidRDefault="00C41967" w:rsidP="000E3E4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C41967" w:rsidRPr="00D14F69" w:rsidRDefault="00C41967" w:rsidP="000E3E4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C41967" w:rsidRPr="00D14F69" w:rsidRDefault="00C41967" w:rsidP="000E3E4E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C41967" w:rsidRPr="00D14F69" w:rsidRDefault="00C41967" w:rsidP="0063651E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63651E">
              <w:rPr>
                <w:rFonts w:cs="Tahoma"/>
              </w:rPr>
              <w:t>0</w:t>
            </w:r>
            <w:r w:rsidR="0017073C">
              <w:rPr>
                <w:rFonts w:cs="Tahoma"/>
              </w:rPr>
              <w:t>2</w:t>
            </w:r>
          </w:p>
        </w:tc>
      </w:tr>
      <w:tr w:rsidR="00C41967" w:rsidRPr="00B231F2" w:rsidTr="000E3E4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C41967" w:rsidRPr="001F2BCB" w:rsidRDefault="00C41967" w:rsidP="000E3E4E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C41967" w:rsidRPr="00B231F2" w:rsidRDefault="00C41967" w:rsidP="000E3E4E">
            <w:pPr>
              <w:pStyle w:val="ekvgrundtextarial"/>
              <w:rPr>
                <w:rFonts w:cs="Tahoma"/>
              </w:rPr>
            </w:pPr>
          </w:p>
        </w:tc>
      </w:tr>
    </w:tbl>
    <w:p w:rsidR="00C41967" w:rsidRPr="002B796D" w:rsidRDefault="00C41967" w:rsidP="00C41967"/>
    <w:p w:rsidR="00BD546A" w:rsidRDefault="00BD546A" w:rsidP="00EE00FB">
      <w:pPr>
        <w:pStyle w:val="ekvgrundtextarial"/>
      </w:pPr>
    </w:p>
    <w:p w:rsidR="0063651E" w:rsidRDefault="0017073C" w:rsidP="00EE00F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AD57AB4" wp14:editId="7AD11E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00" cy="5760000"/>
                <wp:effectExtent l="0" t="0" r="12700" b="12700"/>
                <wp:wrapNone/>
                <wp:docPr id="11" name="Gruppier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00" cy="5760000"/>
                          <a:chOff x="0" y="0"/>
                          <a:chExt cx="3672408" cy="3384376"/>
                        </a:xfrm>
                      </wpg:grpSpPr>
                      <wpg:grpSp>
                        <wpg:cNvPr id="6" name="Gruppieren 2"/>
                        <wpg:cNvGrpSpPr/>
                        <wpg:grpSpPr>
                          <a:xfrm>
                            <a:off x="0" y="0"/>
                            <a:ext cx="3672408" cy="3384376"/>
                            <a:chOff x="0" y="0"/>
                            <a:chExt cx="3672408" cy="3384376"/>
                          </a:xfrm>
                        </wpg:grpSpPr>
                        <wpg:grpSp>
                          <wpg:cNvPr id="7" name="Gruppieren 4"/>
                          <wpg:cNvGrpSpPr/>
                          <wpg:grpSpPr>
                            <a:xfrm>
                              <a:off x="386041" y="182838"/>
                              <a:ext cx="2808312" cy="2850328"/>
                              <a:chOff x="386041" y="182838"/>
                              <a:chExt cx="2808312" cy="2850328"/>
                            </a:xfrm>
                          </wpg:grpSpPr>
                          <wps:wsp>
                            <wps:cNvPr id="8" name="Textfeld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88522" y="182838"/>
                                <a:ext cx="1403350" cy="2968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073C" w:rsidRPr="0017073C" w:rsidRDefault="0017073C" w:rsidP="0017073C">
                                  <w:pPr>
                                    <w:pStyle w:val="StandardWeb"/>
                                    <w:spacing w:before="0" w:beforeAutospacing="0" w:after="200" w:afterAutospacing="0"/>
                                    <w:jc w:val="center"/>
                                    <w:textAlignment w:val="baseline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17073C"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40"/>
                                      <w:szCs w:val="40"/>
                                    </w:rPr>
                                    <w:t>Ankreuzen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Grafik 7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4513" r="38453"/>
                              <a:stretch/>
                            </pic:blipFill>
                            <pic:spPr bwMode="auto">
                              <a:xfrm>
                                <a:off x="893258" y="679314"/>
                                <a:ext cx="1793879" cy="1857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10" name="Textfeld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6041" y="2736304"/>
                                <a:ext cx="2808312" cy="2968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073C" w:rsidRPr="0017073C" w:rsidRDefault="0017073C" w:rsidP="0017073C">
                                  <w:pPr>
                                    <w:pStyle w:val="StandardWeb"/>
                                    <w:spacing w:before="0" w:beforeAutospacing="0" w:after="200" w:afterAutospacing="0"/>
                                    <w:jc w:val="center"/>
                                    <w:textAlignment w:val="baseline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17073C"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40"/>
                                      <w:szCs w:val="40"/>
                                    </w:rPr>
                                    <w:t>Kreuze die richtige Aufgabe an.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12" name="Rechteck 5"/>
                          <wps:cNvSpPr/>
                          <wps:spPr>
                            <a:xfrm>
                              <a:off x="0" y="0"/>
                              <a:ext cx="3672408" cy="3384376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" name="Grafik 3" descr="Ankreuzen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26" y="76858"/>
                            <a:ext cx="694432" cy="50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0" o:spid="_x0000_s1041" style="position:absolute;margin-left:0;margin-top:0;width:453.55pt;height:453.55pt;z-index:251677696" coordsize="36724,3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">
                <v:group id="_x0000_s1042" style="position:absolute;width:36724;height:33843" coordsize="36724,33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Gruppieren 4" o:spid="_x0000_s1043" style="position:absolute;left:3860;top:1828;width:28083;height:28503" coordorigin="3860,1828" coordsize="28083,28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Textfeld 22" o:spid="_x0000_s1044" type="#_x0000_t202" style="position:absolute;left:10885;top:1828;width:14033;height: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y+cEA&#10;AADaAAAADwAAAGRycy9kb3ducmV2LnhtbERPz2vCMBS+C/4P4QleZKYOdKMaRR2CCB6m4vnRPNts&#10;zUttYq3765eD4PHj+z1btLYUDdXeOFYwGiYgiDOnDecKTsfN2ycIH5A1lo5JwYM8LObdzgxT7e78&#10;Tc0h5CKGsE9RQRFClUrps4Is+qGriCN3cbXFEGGdS13jPYbbUr4nyURaNBwbCqxoXVD2e7hZBYPd&#10;7vpl/j725jJO1mdetcvmZ6VUv9cupyACteElfrq3WkHcGq/EGy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fMvnBAAAA2gAAAA8AAAAAAAAAAAAAAAAAmAIAAGRycy9kb3du&#10;cmV2LnhtbFBLBQYAAAAABAAEAPUAAACGAwAAAAA=&#10;" strokecolor="windowText" strokeweight=".5pt">
                      <v:textbox>
                        <w:txbxContent>
                          <w:p w:rsidR="0017073C" w:rsidRPr="0017073C" w:rsidRDefault="0017073C" w:rsidP="0017073C">
                            <w:pPr>
                              <w:pStyle w:val="Standard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17073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Ankreuzen</w:t>
                            </w:r>
                          </w:p>
                        </w:txbxContent>
                      </v:textbox>
                    </v:shape>
                    <v:shape id="Grafik 7" o:spid="_x0000_s1045" type="#_x0000_t75" style="position:absolute;left:8932;top:6793;width:17939;height:18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6Xj/AAAAA2gAAAA8AAABkcnMvZG93bnJldi54bWxEj19rwjAUxd8HfodwB3ubyXwQ15mWrTjZ&#10;q0709a65NsXmpjSx7b69EQZ7PJw/P866mFwrBupD41nDy1yBIK68abjWcPj+fF6BCBHZYOuZNPxS&#10;gCKfPawxM37kHQ37WIs0wiFDDTbGLpMyVJYchrnviJN39r3DmGRfS9PjmMZdKxdKLaXDhhPBYkel&#10;peqyv7o7t1Yf1qphs/w5rY5jV263Y6n10+P0/gYi0hT/w3/tL6PhFe5X0g2Q+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TpeP8AAAADaAAAADwAAAAAAAAAAAAAAAACfAgAA&#10;ZHJzL2Rvd25yZXYueG1sUEsFBgAAAAAEAAQA9wAAAIwDAAAAAA==&#10;">
                      <v:imagedata r:id="rId11" o:title="" croptop="9511f" cropright="25201f"/>
                    </v:shape>
                    <v:shape id="Textfeld 22" o:spid="_x0000_s1046" type="#_x0000_t202" style="position:absolute;left:3860;top:27363;width:28083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6JXsYA&#10;AADbAAAADwAAAGRycy9kb3ducmV2LnhtbESPT2vCQBDF7wW/wzJCL0U3Cm0ldRX/UChCD7Wl5yE7&#10;JqvZ2ZjdxtRP7xwKvc3w3rz3m/my97XqqI0usIHJOANFXATruDTw9fk6moGKCdliHZgM/FKE5WJw&#10;N8fchgt/ULdPpZIQjjkaqFJqcq1jUZHHOA4NsWiH0HpMsralti1eJNzXepplT9qjY2mosKFNRcVp&#10;/+MNPOx25627Pr+7w2O2+eZ1v+qOa2Puh/3qBVSiPv2b/67frOALvfwiA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6JXsYAAADbAAAADwAAAAAAAAAAAAAAAACYAgAAZHJz&#10;L2Rvd25yZXYueG1sUEsFBgAAAAAEAAQA9QAAAIsDAAAAAA==&#10;" strokecolor="windowText" strokeweight=".5pt">
                      <v:textbox>
                        <w:txbxContent>
                          <w:p w:rsidR="0017073C" w:rsidRPr="0017073C" w:rsidRDefault="0017073C" w:rsidP="0017073C">
                            <w:pPr>
                              <w:pStyle w:val="Standard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17073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Kreuze die richtige Aufgabe an.</w:t>
                            </w:r>
                          </w:p>
                        </w:txbxContent>
                      </v:textbox>
                    </v:shape>
                  </v:group>
                  <v:rect id="Rechteck 5" o:spid="_x0000_s1047" style="position:absolute;width:36724;height:338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uPb8A&#10;AADbAAAADwAAAGRycy9kb3ducmV2LnhtbERPTYvCMBC9C/6HMMLeNK0sulajuAvC4k233odmbKPN&#10;pDZR67/fCIK3ebzPWaw6W4sbtd44VpCOEhDEhdOGSwX532b4BcIHZI21Y1LwIA+rZb+3wEy7O+/o&#10;tg+liCHsM1RQhdBkUvqiIot+5BriyB1dazFE2JZSt3iP4baW4ySZSIuGY0OFDf1UVJz3V6ug+Uxn&#10;29N3npjCTB8+xcMkXGqlPgbdeg4iUBfe4pf7V8f5Y3j+E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TG49vwAAANsAAAAPAAAAAAAAAAAAAAAAAJgCAABkcnMvZG93bnJl&#10;di54bWxQSwUGAAAAAAQABAD1AAAAhAMAAAAA&#10;" filled="f" strokecolor="windowText"/>
                </v:group>
                <v:shape id="Grafik 3" o:spid="_x0000_s1048" type="#_x0000_t75" alt="Ankreuzen" style="position:absolute;left:1988;top:768;width:6944;height:5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stF/DAAAA2wAAAA8AAABkcnMvZG93bnJldi54bWxET01rwkAQvQv9D8sUepG6MdJS0mzEKoLU&#10;k1oP3obsNEmbnQ27q0Z/fVcoeJvH+5x82ptWnMj5xrKC8SgBQVxa3XCl4Gu3fH4D4QOyxtYyKbiQ&#10;h2nxMMgx0/bMGzptQyViCPsMFdQhdJmUvqzJoB/Zjjhy39YZDBG6SmqH5xhuWpkmyas02HBsqLGj&#10;eU3l7/ZoFLj5erb4HL9wOuRD2aU/1/3uY6HU02M/ewcRqA938b97peP8Cdx+iQfI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Wy0X8MAAADbAAAADwAAAAAAAAAAAAAAAACf&#10;AgAAZHJzL2Rvd25yZXYueG1sUEsFBgAAAAAEAAQA9wAAAI8DAAAAAA==&#10;">
                  <v:imagedata r:id="rId12" o:title="Ankreuzen"/>
                </v:shape>
              </v:group>
            </w:pict>
          </mc:Fallback>
        </mc:AlternateContent>
      </w: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63651E" w:rsidRPr="00B5701D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63651E" w:rsidRPr="00D14F69" w:rsidRDefault="0063651E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63651E" w:rsidRPr="00D14F69" w:rsidRDefault="0063651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63651E" w:rsidRPr="00D14F69" w:rsidRDefault="0063651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63651E" w:rsidRPr="00D14F69" w:rsidRDefault="0063651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63651E" w:rsidRPr="00D14F69" w:rsidRDefault="0063651E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63651E" w:rsidRPr="00D14F69" w:rsidRDefault="0063651E" w:rsidP="0017073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17073C">
              <w:rPr>
                <w:rFonts w:cs="Tahoma"/>
              </w:rPr>
              <w:t>03</w:t>
            </w:r>
          </w:p>
        </w:tc>
      </w:tr>
      <w:tr w:rsidR="0063651E" w:rsidRPr="00B231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63651E" w:rsidRPr="001F2BCB" w:rsidRDefault="0063651E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63651E" w:rsidRPr="00B231F2" w:rsidRDefault="0063651E">
            <w:pPr>
              <w:pStyle w:val="ekvgrundtextarial"/>
              <w:rPr>
                <w:rFonts w:cs="Tahoma"/>
              </w:rPr>
            </w:pPr>
          </w:p>
        </w:tc>
      </w:tr>
    </w:tbl>
    <w:p w:rsidR="0063651E" w:rsidRDefault="0017073C" w:rsidP="00EE00FB">
      <w:pPr>
        <w:pStyle w:val="ekvgrundtextarial"/>
      </w:pPr>
      <w:r w:rsidRPr="0063651E"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E4345FA" wp14:editId="25E07631">
                <wp:simplePos x="0" y="0"/>
                <wp:positionH relativeFrom="column">
                  <wp:posOffset>0</wp:posOffset>
                </wp:positionH>
                <wp:positionV relativeFrom="paragraph">
                  <wp:posOffset>436026</wp:posOffset>
                </wp:positionV>
                <wp:extent cx="5760000" cy="5760000"/>
                <wp:effectExtent l="0" t="0" r="12700" b="12700"/>
                <wp:wrapNone/>
                <wp:docPr id="33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5760000"/>
                          <a:chOff x="0" y="0"/>
                          <a:chExt cx="3672408" cy="3384376"/>
                        </a:xfrm>
                      </wpg:grpSpPr>
                      <wps:wsp>
                        <wps:cNvPr id="34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522" y="182838"/>
                            <a:ext cx="1403350" cy="2968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7073C" w:rsidRPr="0017073C" w:rsidRDefault="0017073C" w:rsidP="0017073C">
                              <w:pPr>
                                <w:pStyle w:val="Standard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17073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Einkreisen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386041" y="2736304"/>
                            <a:ext cx="2808312" cy="2968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7073C" w:rsidRPr="0017073C" w:rsidRDefault="0017073C" w:rsidP="0017073C">
                              <w:pPr>
                                <w:pStyle w:val="Standard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17073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Kreise alle Zahlen ein.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Rechteck 36"/>
                        <wps:cNvSpPr/>
                        <wps:spPr>
                          <a:xfrm>
                            <a:off x="0" y="0"/>
                            <a:ext cx="3672408" cy="3384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Grafik 37" descr="Einkreisen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44" y="111423"/>
                            <a:ext cx="795852" cy="55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feld 22"/>
                        <wps:cNvSpPr txBox="1">
                          <a:spLocks noChangeArrowheads="1"/>
                        </wps:cNvSpPr>
                        <wps:spPr bwMode="auto">
                          <a:xfrm>
                            <a:off x="864096" y="936104"/>
                            <a:ext cx="1944216" cy="1368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953186" y="1158357"/>
                            <a:ext cx="302260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073C" w:rsidRPr="0017073C" w:rsidRDefault="0017073C" w:rsidP="0017073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17073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505050"/>
                                  <w:kern w:val="24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1778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10000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50505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595959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827407" y="1364414"/>
                            <a:ext cx="302260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073C" w:rsidRPr="0017073C" w:rsidRDefault="0017073C" w:rsidP="0017073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17073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505050"/>
                                  <w:kern w:val="24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1778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10000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50505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595959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2210160" y="1657203"/>
                            <a:ext cx="597535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073C" w:rsidRPr="0017073C" w:rsidRDefault="0017073C" w:rsidP="0017073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17073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505050"/>
                                  <w:kern w:val="24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1778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10000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50505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595959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</wps:bodyPr>
                      </wps:wsp>
                      <wps:wsp>
                        <wps:cNvPr id="42" name="Textfeld 14"/>
                        <wps:cNvSpPr txBox="1"/>
                        <wps:spPr>
                          <a:xfrm>
                            <a:off x="1612770" y="1888261"/>
                            <a:ext cx="73180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073C" w:rsidRPr="0017073C" w:rsidRDefault="0017073C" w:rsidP="0017073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17073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52"/>
                                  <w:szCs w:val="52"/>
                                </w:rPr>
                                <w:t>Oma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" name="Textfeld 19"/>
                        <wps:cNvSpPr txBox="1"/>
                        <wps:spPr>
                          <a:xfrm>
                            <a:off x="2272502" y="1087596"/>
                            <a:ext cx="366999" cy="258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073C" w:rsidRPr="0017073C" w:rsidRDefault="0017073C" w:rsidP="0017073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44"/>
                                  <w:szCs w:val="44"/>
                                </w:rPr>
                              </w:pPr>
                              <w:r w:rsidRPr="0017073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44"/>
                                  <w:szCs w:val="44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" name="Textfeld 20"/>
                        <wps:cNvSpPr txBox="1"/>
                        <wps:spPr>
                          <a:xfrm>
                            <a:off x="1389337" y="1029153"/>
                            <a:ext cx="446867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073C" w:rsidRPr="0017073C" w:rsidRDefault="0017073C" w:rsidP="0017073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17073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" name="Textfeld 21"/>
                        <wps:cNvSpPr txBox="1"/>
                        <wps:spPr>
                          <a:xfrm>
                            <a:off x="1165899" y="1640155"/>
                            <a:ext cx="446867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7073C" w:rsidRDefault="0017073C" w:rsidP="0017073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6" name="Freihandform 46"/>
                        <wps:cNvSpPr/>
                        <wps:spPr>
                          <a:xfrm>
                            <a:off x="2272506" y="1038660"/>
                            <a:ext cx="304800" cy="333411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eihandform 47"/>
                        <wps:cNvSpPr/>
                        <wps:spPr>
                          <a:xfrm>
                            <a:off x="1389342" y="1012542"/>
                            <a:ext cx="304800" cy="333411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reihandform 48"/>
                        <wps:cNvSpPr/>
                        <wps:spPr>
                          <a:xfrm>
                            <a:off x="1825034" y="1428726"/>
                            <a:ext cx="304800" cy="333411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reihandform 49"/>
                        <wps:cNvSpPr/>
                        <wps:spPr>
                          <a:xfrm>
                            <a:off x="2293273" y="1692187"/>
                            <a:ext cx="432048" cy="380739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ihandform 50"/>
                        <wps:cNvSpPr/>
                        <wps:spPr>
                          <a:xfrm>
                            <a:off x="1157480" y="1694904"/>
                            <a:ext cx="304800" cy="424190"/>
                          </a:xfrm>
                          <a:custGeom>
                            <a:avLst/>
                            <a:gdLst>
                              <a:gd name="connsiteX0" fmla="*/ 168275 w 304800"/>
                              <a:gd name="connsiteY0" fmla="*/ 9561 h 333411"/>
                              <a:gd name="connsiteX1" fmla="*/ 152400 w 304800"/>
                              <a:gd name="connsiteY1" fmla="*/ 3211 h 333411"/>
                              <a:gd name="connsiteX2" fmla="*/ 142875 w 304800"/>
                              <a:gd name="connsiteY2" fmla="*/ 36 h 333411"/>
                              <a:gd name="connsiteX3" fmla="*/ 95250 w 304800"/>
                              <a:gd name="connsiteY3" fmla="*/ 3211 h 333411"/>
                              <a:gd name="connsiteX4" fmla="*/ 69850 w 304800"/>
                              <a:gd name="connsiteY4" fmla="*/ 12736 h 333411"/>
                              <a:gd name="connsiteX5" fmla="*/ 50800 w 304800"/>
                              <a:gd name="connsiteY5" fmla="*/ 22261 h 333411"/>
                              <a:gd name="connsiteX6" fmla="*/ 41275 w 304800"/>
                              <a:gd name="connsiteY6" fmla="*/ 31786 h 333411"/>
                              <a:gd name="connsiteX7" fmla="*/ 15875 w 304800"/>
                              <a:gd name="connsiteY7" fmla="*/ 76236 h 333411"/>
                              <a:gd name="connsiteX8" fmla="*/ 9525 w 304800"/>
                              <a:gd name="connsiteY8" fmla="*/ 95286 h 333411"/>
                              <a:gd name="connsiteX9" fmla="*/ 6350 w 304800"/>
                              <a:gd name="connsiteY9" fmla="*/ 107986 h 333411"/>
                              <a:gd name="connsiteX10" fmla="*/ 0 w 304800"/>
                              <a:gd name="connsiteY10" fmla="*/ 127036 h 333411"/>
                              <a:gd name="connsiteX11" fmla="*/ 3175 w 304800"/>
                              <a:gd name="connsiteY11" fmla="*/ 177836 h 333411"/>
                              <a:gd name="connsiteX12" fmla="*/ 12700 w 304800"/>
                              <a:gd name="connsiteY12" fmla="*/ 209586 h 333411"/>
                              <a:gd name="connsiteX13" fmla="*/ 19050 w 304800"/>
                              <a:gd name="connsiteY13" fmla="*/ 219111 h 333411"/>
                              <a:gd name="connsiteX14" fmla="*/ 28575 w 304800"/>
                              <a:gd name="connsiteY14" fmla="*/ 238161 h 333411"/>
                              <a:gd name="connsiteX15" fmla="*/ 31750 w 304800"/>
                              <a:gd name="connsiteY15" fmla="*/ 250861 h 333411"/>
                              <a:gd name="connsiteX16" fmla="*/ 47625 w 304800"/>
                              <a:gd name="connsiteY16" fmla="*/ 269911 h 333411"/>
                              <a:gd name="connsiteX17" fmla="*/ 57150 w 304800"/>
                              <a:gd name="connsiteY17" fmla="*/ 276261 h 333411"/>
                              <a:gd name="connsiteX18" fmla="*/ 66675 w 304800"/>
                              <a:gd name="connsiteY18" fmla="*/ 285786 h 333411"/>
                              <a:gd name="connsiteX19" fmla="*/ 98425 w 304800"/>
                              <a:gd name="connsiteY19" fmla="*/ 304836 h 333411"/>
                              <a:gd name="connsiteX20" fmla="*/ 107950 w 304800"/>
                              <a:gd name="connsiteY20" fmla="*/ 311186 h 333411"/>
                              <a:gd name="connsiteX21" fmla="*/ 130175 w 304800"/>
                              <a:gd name="connsiteY21" fmla="*/ 317536 h 333411"/>
                              <a:gd name="connsiteX22" fmla="*/ 146050 w 304800"/>
                              <a:gd name="connsiteY22" fmla="*/ 323886 h 333411"/>
                              <a:gd name="connsiteX23" fmla="*/ 155575 w 304800"/>
                              <a:gd name="connsiteY23" fmla="*/ 330236 h 333411"/>
                              <a:gd name="connsiteX24" fmla="*/ 177800 w 304800"/>
                              <a:gd name="connsiteY24" fmla="*/ 333411 h 333411"/>
                              <a:gd name="connsiteX25" fmla="*/ 225425 w 304800"/>
                              <a:gd name="connsiteY25" fmla="*/ 330236 h 333411"/>
                              <a:gd name="connsiteX26" fmla="*/ 254000 w 304800"/>
                              <a:gd name="connsiteY26" fmla="*/ 308011 h 333411"/>
                              <a:gd name="connsiteX27" fmla="*/ 266700 w 304800"/>
                              <a:gd name="connsiteY27" fmla="*/ 288961 h 333411"/>
                              <a:gd name="connsiteX28" fmla="*/ 273050 w 304800"/>
                              <a:gd name="connsiteY28" fmla="*/ 279436 h 333411"/>
                              <a:gd name="connsiteX29" fmla="*/ 276225 w 304800"/>
                              <a:gd name="connsiteY29" fmla="*/ 269911 h 333411"/>
                              <a:gd name="connsiteX30" fmla="*/ 288925 w 304800"/>
                              <a:gd name="connsiteY30" fmla="*/ 244511 h 333411"/>
                              <a:gd name="connsiteX31" fmla="*/ 292100 w 304800"/>
                              <a:gd name="connsiteY31" fmla="*/ 234986 h 333411"/>
                              <a:gd name="connsiteX32" fmla="*/ 298450 w 304800"/>
                              <a:gd name="connsiteY32" fmla="*/ 212761 h 333411"/>
                              <a:gd name="connsiteX33" fmla="*/ 304800 w 304800"/>
                              <a:gd name="connsiteY33" fmla="*/ 203236 h 333411"/>
                              <a:gd name="connsiteX34" fmla="*/ 301625 w 304800"/>
                              <a:gd name="connsiteY34" fmla="*/ 101636 h 333411"/>
                              <a:gd name="connsiteX35" fmla="*/ 298450 w 304800"/>
                              <a:gd name="connsiteY35" fmla="*/ 92111 h 333411"/>
                              <a:gd name="connsiteX36" fmla="*/ 295275 w 304800"/>
                              <a:gd name="connsiteY36" fmla="*/ 76236 h 333411"/>
                              <a:gd name="connsiteX37" fmla="*/ 282575 w 304800"/>
                              <a:gd name="connsiteY37" fmla="*/ 50836 h 333411"/>
                              <a:gd name="connsiteX38" fmla="*/ 273050 w 304800"/>
                              <a:gd name="connsiteY38" fmla="*/ 31786 h 333411"/>
                              <a:gd name="connsiteX39" fmla="*/ 244475 w 304800"/>
                              <a:gd name="connsiteY39" fmla="*/ 15911 h 333411"/>
                              <a:gd name="connsiteX40" fmla="*/ 234950 w 304800"/>
                              <a:gd name="connsiteY40" fmla="*/ 9561 h 333411"/>
                              <a:gd name="connsiteX41" fmla="*/ 212725 w 304800"/>
                              <a:gd name="connsiteY41" fmla="*/ 3211 h 333411"/>
                              <a:gd name="connsiteX42" fmla="*/ 203200 w 304800"/>
                              <a:gd name="connsiteY42" fmla="*/ 36 h 333411"/>
                              <a:gd name="connsiteX43" fmla="*/ 168275 w 304800"/>
                              <a:gd name="connsiteY43" fmla="*/ 9561 h 333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304800" h="333411">
                                <a:moveTo>
                                  <a:pt x="168275" y="9561"/>
                                </a:moveTo>
                                <a:cubicBezTo>
                                  <a:pt x="159808" y="10090"/>
                                  <a:pt x="157736" y="5212"/>
                                  <a:pt x="152400" y="3211"/>
                                </a:cubicBezTo>
                                <a:cubicBezTo>
                                  <a:pt x="149266" y="2036"/>
                                  <a:pt x="146222" y="36"/>
                                  <a:pt x="142875" y="36"/>
                                </a:cubicBezTo>
                                <a:cubicBezTo>
                                  <a:pt x="126965" y="36"/>
                                  <a:pt x="111125" y="2153"/>
                                  <a:pt x="95250" y="3211"/>
                                </a:cubicBezTo>
                                <a:cubicBezTo>
                                  <a:pt x="64622" y="9337"/>
                                  <a:pt x="91651" y="1835"/>
                                  <a:pt x="69850" y="12736"/>
                                </a:cubicBezTo>
                                <a:cubicBezTo>
                                  <a:pt x="55531" y="19896"/>
                                  <a:pt x="64449" y="10887"/>
                                  <a:pt x="50800" y="22261"/>
                                </a:cubicBezTo>
                                <a:cubicBezTo>
                                  <a:pt x="47351" y="25136"/>
                                  <a:pt x="44032" y="28242"/>
                                  <a:pt x="41275" y="31786"/>
                                </a:cubicBezTo>
                                <a:cubicBezTo>
                                  <a:pt x="33146" y="42238"/>
                                  <a:pt x="19806" y="64444"/>
                                  <a:pt x="15875" y="76236"/>
                                </a:cubicBezTo>
                                <a:cubicBezTo>
                                  <a:pt x="13758" y="82586"/>
                                  <a:pt x="11148" y="88792"/>
                                  <a:pt x="9525" y="95286"/>
                                </a:cubicBezTo>
                                <a:cubicBezTo>
                                  <a:pt x="8467" y="99519"/>
                                  <a:pt x="7604" y="103806"/>
                                  <a:pt x="6350" y="107986"/>
                                </a:cubicBezTo>
                                <a:cubicBezTo>
                                  <a:pt x="4427" y="114397"/>
                                  <a:pt x="0" y="127036"/>
                                  <a:pt x="0" y="127036"/>
                                </a:cubicBezTo>
                                <a:cubicBezTo>
                                  <a:pt x="1058" y="143969"/>
                                  <a:pt x="1487" y="160954"/>
                                  <a:pt x="3175" y="177836"/>
                                </a:cubicBezTo>
                                <a:cubicBezTo>
                                  <a:pt x="3697" y="183056"/>
                                  <a:pt x="11530" y="207831"/>
                                  <a:pt x="12700" y="209586"/>
                                </a:cubicBezTo>
                                <a:cubicBezTo>
                                  <a:pt x="14817" y="212761"/>
                                  <a:pt x="17343" y="215698"/>
                                  <a:pt x="19050" y="219111"/>
                                </a:cubicBezTo>
                                <a:cubicBezTo>
                                  <a:pt x="32195" y="245401"/>
                                  <a:pt x="10377" y="210864"/>
                                  <a:pt x="28575" y="238161"/>
                                </a:cubicBezTo>
                                <a:cubicBezTo>
                                  <a:pt x="29633" y="242394"/>
                                  <a:pt x="30031" y="246850"/>
                                  <a:pt x="31750" y="250861"/>
                                </a:cubicBezTo>
                                <a:cubicBezTo>
                                  <a:pt x="34525" y="257336"/>
                                  <a:pt x="42539" y="265673"/>
                                  <a:pt x="47625" y="269911"/>
                                </a:cubicBezTo>
                                <a:cubicBezTo>
                                  <a:pt x="50556" y="272354"/>
                                  <a:pt x="54219" y="273818"/>
                                  <a:pt x="57150" y="276261"/>
                                </a:cubicBezTo>
                                <a:cubicBezTo>
                                  <a:pt x="60599" y="279136"/>
                                  <a:pt x="63131" y="283029"/>
                                  <a:pt x="66675" y="285786"/>
                                </a:cubicBezTo>
                                <a:cubicBezTo>
                                  <a:pt x="88183" y="302515"/>
                                  <a:pt x="79817" y="294203"/>
                                  <a:pt x="98425" y="304836"/>
                                </a:cubicBezTo>
                                <a:cubicBezTo>
                                  <a:pt x="101738" y="306729"/>
                                  <a:pt x="104537" y="309479"/>
                                  <a:pt x="107950" y="311186"/>
                                </a:cubicBezTo>
                                <a:cubicBezTo>
                                  <a:pt x="114065" y="314244"/>
                                  <a:pt x="124071" y="315501"/>
                                  <a:pt x="130175" y="317536"/>
                                </a:cubicBezTo>
                                <a:cubicBezTo>
                                  <a:pt x="135582" y="319338"/>
                                  <a:pt x="140952" y="321337"/>
                                  <a:pt x="146050" y="323886"/>
                                </a:cubicBezTo>
                                <a:cubicBezTo>
                                  <a:pt x="149463" y="325593"/>
                                  <a:pt x="151920" y="329140"/>
                                  <a:pt x="155575" y="330236"/>
                                </a:cubicBezTo>
                                <a:cubicBezTo>
                                  <a:pt x="162743" y="332386"/>
                                  <a:pt x="170392" y="332353"/>
                                  <a:pt x="177800" y="333411"/>
                                </a:cubicBezTo>
                                <a:cubicBezTo>
                                  <a:pt x="193675" y="332353"/>
                                  <a:pt x="209947" y="333921"/>
                                  <a:pt x="225425" y="330236"/>
                                </a:cubicBezTo>
                                <a:cubicBezTo>
                                  <a:pt x="231973" y="328677"/>
                                  <a:pt x="248632" y="314912"/>
                                  <a:pt x="254000" y="308011"/>
                                </a:cubicBezTo>
                                <a:cubicBezTo>
                                  <a:pt x="258685" y="301987"/>
                                  <a:pt x="262467" y="295311"/>
                                  <a:pt x="266700" y="288961"/>
                                </a:cubicBezTo>
                                <a:cubicBezTo>
                                  <a:pt x="268817" y="285786"/>
                                  <a:pt x="271843" y="283056"/>
                                  <a:pt x="273050" y="279436"/>
                                </a:cubicBezTo>
                                <a:cubicBezTo>
                                  <a:pt x="274108" y="276261"/>
                                  <a:pt x="274840" y="272958"/>
                                  <a:pt x="276225" y="269911"/>
                                </a:cubicBezTo>
                                <a:cubicBezTo>
                                  <a:pt x="280142" y="261293"/>
                                  <a:pt x="285932" y="253491"/>
                                  <a:pt x="288925" y="244511"/>
                                </a:cubicBezTo>
                                <a:cubicBezTo>
                                  <a:pt x="289983" y="241336"/>
                                  <a:pt x="291181" y="238204"/>
                                  <a:pt x="292100" y="234986"/>
                                </a:cubicBezTo>
                                <a:cubicBezTo>
                                  <a:pt x="293456" y="230239"/>
                                  <a:pt x="295912" y="217836"/>
                                  <a:pt x="298450" y="212761"/>
                                </a:cubicBezTo>
                                <a:cubicBezTo>
                                  <a:pt x="300157" y="209348"/>
                                  <a:pt x="302683" y="206411"/>
                                  <a:pt x="304800" y="203236"/>
                                </a:cubicBezTo>
                                <a:cubicBezTo>
                                  <a:pt x="303742" y="169369"/>
                                  <a:pt x="303558" y="135464"/>
                                  <a:pt x="301625" y="101636"/>
                                </a:cubicBezTo>
                                <a:cubicBezTo>
                                  <a:pt x="301434" y="98295"/>
                                  <a:pt x="299262" y="95358"/>
                                  <a:pt x="298450" y="92111"/>
                                </a:cubicBezTo>
                                <a:cubicBezTo>
                                  <a:pt x="297141" y="86876"/>
                                  <a:pt x="297212" y="81273"/>
                                  <a:pt x="295275" y="76236"/>
                                </a:cubicBezTo>
                                <a:cubicBezTo>
                                  <a:pt x="291877" y="67401"/>
                                  <a:pt x="285568" y="59816"/>
                                  <a:pt x="282575" y="50836"/>
                                </a:cubicBezTo>
                                <a:cubicBezTo>
                                  <a:pt x="280310" y="44042"/>
                                  <a:pt x="278843" y="36855"/>
                                  <a:pt x="273050" y="31786"/>
                                </a:cubicBezTo>
                                <a:cubicBezTo>
                                  <a:pt x="246354" y="8427"/>
                                  <a:pt x="263372" y="25359"/>
                                  <a:pt x="244475" y="15911"/>
                                </a:cubicBezTo>
                                <a:cubicBezTo>
                                  <a:pt x="241062" y="14204"/>
                                  <a:pt x="238363" y="11268"/>
                                  <a:pt x="234950" y="9561"/>
                                </a:cubicBezTo>
                                <a:cubicBezTo>
                                  <a:pt x="229875" y="7023"/>
                                  <a:pt x="217472" y="4567"/>
                                  <a:pt x="212725" y="3211"/>
                                </a:cubicBezTo>
                                <a:cubicBezTo>
                                  <a:pt x="209507" y="2292"/>
                                  <a:pt x="206526" y="406"/>
                                  <a:pt x="203200" y="36"/>
                                </a:cubicBezTo>
                                <a:cubicBezTo>
                                  <a:pt x="196889" y="-665"/>
                                  <a:pt x="176742" y="9032"/>
                                  <a:pt x="168275" y="956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8" o:spid="_x0000_s1049" style="position:absolute;margin-left:0;margin-top:34.35pt;width:453.55pt;height:453.55pt;z-index:251675648;mso-width-relative:margin;mso-height-relative:margin" coordsize="36724,3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">
                <v:shape id="Textfeld 22" o:spid="_x0000_s1050" type="#_x0000_t202" style="position:absolute;left:10885;top:1828;width:14033;height: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xmNMQA&#10;AADbAAAADwAAAGRycy9kb3ducmV2LnhtbESPQWsCMRSE7wX/Q3iCF6nZWrGyNUoRBD1IcW3B42Pz&#10;ulncvIRN1PXfN4LgcZiZb5j5srONuFAbascK3kYZCOLS6ZorBT+H9esMRIjIGhvHpOBGAZaL3ssc&#10;c+2uvKdLESuRIBxyVGBi9LmUoTRkMYycJ07en2stxiTbSuoWrwluGznOsqm0WHNaMOhpZag8FWer&#10;YKf3u+H3MJrT5Hd8LP3HOtv6RqlBv/v6BBGpi8/wo73RCt4ncP+Sf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cZjTEAAAA2wAAAA8AAAAAAAAAAAAAAAAAmAIAAGRycy9k&#10;b3ducmV2LnhtbFBLBQYAAAAABAAEAPUAAACJAwAAAAA=&#10;" strokecolor="black [3213]" strokeweight=".5pt">
                  <v:textbox>
                    <w:txbxContent>
                      <w:p w:rsidR="0017073C" w:rsidRPr="0017073C" w:rsidRDefault="0017073C" w:rsidP="0017073C">
                        <w:pPr>
                          <w:pStyle w:val="Standard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17073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Einkreisen</w:t>
                        </w:r>
                      </w:p>
                    </w:txbxContent>
                  </v:textbox>
                </v:shape>
                <v:shape id="Textfeld 22" o:spid="_x0000_s1051" type="#_x0000_t202" style="position:absolute;left:3860;top:27363;width:28083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Dr8UA&#10;AADbAAAADwAAAGRycy9kb3ducmV2LnhtbESPQWsCMRSE74X+h/CEXkSzta3KulFKQagHEa2Cx8fm&#10;uVl28xI2qW7/fSMUehxm5humWPW2FVfqQu1YwfM4A0FcOl1zpeD4tR7NQYSIrLF1TAp+KMBq+fhQ&#10;YK7djfd0PcRKJAiHHBWYGH0uZSgNWQxj54mTd3GdxZhkV0nd4S3BbSsnWTaVFmtOCwY9fRgqm8O3&#10;VbDV++1wN4ymeT1NzqWfrbONb5V6GvTvCxCR+vgf/mt/agUvb3D/k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MOvxQAAANsAAAAPAAAAAAAAAAAAAAAAAJgCAABkcnMv&#10;ZG93bnJldi54bWxQSwUGAAAAAAQABAD1AAAAigMAAAAA&#10;" strokecolor="black [3213]" strokeweight=".5pt">
                  <v:textbox>
                    <w:txbxContent>
                      <w:p w:rsidR="0017073C" w:rsidRPr="0017073C" w:rsidRDefault="0017073C" w:rsidP="0017073C">
                        <w:pPr>
                          <w:pStyle w:val="Standard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17073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Kreise alle Zahlen ein.</w:t>
                        </w:r>
                      </w:p>
                    </w:txbxContent>
                  </v:textbox>
                </v:shape>
                <v:rect id="Rechteck 36" o:spid="_x0000_s1052" style="position:absolute;width:36724;height:338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cWEMMA&#10;AADbAAAADwAAAGRycy9kb3ducmV2LnhtbESPwWrDMBBE74X8g9hCLqWWm0AIrhVTAoVcHGjaD1is&#10;rWVirWRLTpy/jwKFHoeZecOU1Wx7caExdI4VvGU5COLG6Y5bBT/fn69bECEia+wdk4IbBah2i6cS&#10;C+2u/EWXU2xFgnAoUIGJ0RdShsaQxZA5T5y8XzdajEmOrdQjXhPc9nKV5xtpseO0YNDT3lBzPk1W&#10;wTxth6GeztbQuu5fVtEfa++VWj7PH+8gIs3xP/zXPmgF6w08vqQf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cWEMMAAADbAAAADwAAAAAAAAAAAAAAAACYAgAAZHJzL2Rv&#10;d25yZXYueG1sUEsFBgAAAAAEAAQA9QAAAIgDAAAAAA==&#10;" filled="f" strokecolor="black [3213]"/>
                <v:shape id="Grafik 37" o:spid="_x0000_s1053" type="#_x0000_t75" alt="Einkreisen" style="position:absolute;left:682;top:1114;width:7958;height:5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HU57DAAAA2wAAAA8AAABkcnMvZG93bnJldi54bWxEj0FrAjEUhO8F/0N4Qi9Fs7VgdTWKCkI9&#10;qr14e2yem8XNy5Kku1t/vREKPQ4z8w2zXPe2Fi35UDlW8D7OQBAXTldcKvg+70czECEia6wdk4Jf&#10;CrBeDV6WmGvX8ZHaUyxFgnDIUYGJscmlDIUhi2HsGuLkXZ23GJP0pdQeuwS3tZxk2VRarDgtGGxo&#10;Z6i4nX6sAn8x87eulef7TW4vbRGacj85KPU67DcLEJH6+B/+a39pBR+f8PySfoB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dTnsMAAADbAAAADwAAAAAAAAAAAAAAAACf&#10;AgAAZHJzL2Rvd25yZXYueG1sUEsFBgAAAAAEAAQA9wAAAI8DAAAAAA==&#10;">
                  <v:imagedata r:id="rId14" o:title="Einkreisen"/>
                </v:shape>
                <v:shape id="Textfeld 22" o:spid="_x0000_s1054" type="#_x0000_t202" style="position:absolute;left:8640;top:9361;width:19443;height:13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FsMcEA&#10;AADbAAAADwAAAGRycy9kb3ducmV2LnhtbERPy4rCMBTdD8w/hDvgRjRVB5VqlEEQxoWIL3B5ae40&#10;xeYmNFE7f28WgsvDec+Xra3FnZpQOVYw6GcgiAunKy4VnI7r3hREiMgaa8ek4J8CLBefH3PMtXvw&#10;nu6HWIoUwiFHBSZGn0sZCkMWQ9954sT9ucZiTLAppW7wkcJtLYdZNpYWK04NBj2tDBXXw80q2Or9&#10;trvrRnP9Pg8vhZ+ss42vlep8tT8zEJHa+Ba/3L9awSiNTV/S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RbDHBAAAA2wAAAA8AAAAAAAAAAAAAAAAAmAIAAGRycy9kb3du&#10;cmV2LnhtbFBLBQYAAAAABAAEAPUAAACGAwAAAAA=&#10;" strokecolor="black [3213]" strokeweight=".5pt"/>
                <v:rect id="Rechteck 39" o:spid="_x0000_s1055" style="position:absolute;left:9531;top:11583;width:3023;height:5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MC4sQA&#10;AADbAAAADwAAAGRycy9kb3ducmV2LnhtbESPQWvCQBSE7wX/w/IEL6IbLRRNXUUEMUhBjNbzI/ua&#10;hGbfxuyapP++WxB6HGbmG2a16U0lWmpcaVnBbBqBIM6sLjlXcL3sJwsQziNrrCyTgh9ysFkPXlYY&#10;a9vxmdrU5yJA2MWooPC+jqV0WUEG3dTWxMH7so1BH2STS91gF+CmkvMoepMGSw4LBda0Kyj7Th9G&#10;QZed2tvl4yBP41ti+Z7cd+nnUanRsN++g/DU+//ws51oBa9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DAuLEAAAA2wAAAA8AAAAAAAAAAAAAAAAAmAIAAGRycy9k&#10;b3ducmV2LnhtbFBLBQYAAAAABAAEAPUAAACJAwAAAAA=&#10;" filled="f" stroked="f">
                  <v:textbox>
                    <w:txbxContent>
                      <w:p w:rsidR="0017073C" w:rsidRPr="0017073C" w:rsidRDefault="0017073C" w:rsidP="0017073C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17073C">
                          <w:rPr>
                            <w:rFonts w:asciiTheme="minorHAnsi" w:hAnsi="Calibri" w:cstheme="minorBidi"/>
                            <w:b/>
                            <w:bCs/>
                            <w:color w:val="505050"/>
                            <w:kern w:val="24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1778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10000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50505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595959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</w:t>
                        </w:r>
                      </w:p>
                    </w:txbxContent>
                  </v:textbox>
                </v:rect>
                <v:rect id="Rechteck 40" o:spid="_x0000_s1056" style="position:absolute;left:18274;top:13644;width:3022;height:5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/YAsIA&#10;AADbAAAADwAAAGRycy9kb3ducmV2LnhtbERPTWuDQBC9B/oflinkEuKaUkowrlICJRIKoabNeXCn&#10;KnVnjbtV+++7h0COj/ed5rPpxEiDay0r2EQxCOLK6pZrBZ/nt/UWhPPIGjvLpOCPHOTZwyLFRNuJ&#10;P2gsfS1CCLsEFTTe94mUrmrIoItsTxy4bzsY9AEOtdQDTiHcdPIpjl+kwZZDQ4M97Ruqfspfo2Cq&#10;TuPl/H6Qp9WlsHwtrvvy66jU8nF+3YHwNPu7+OYutILnsD5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9gCwgAAANsAAAAPAAAAAAAAAAAAAAAAAJgCAABkcnMvZG93&#10;bnJldi54bWxQSwUGAAAAAAQABAD1AAAAhwMAAAAA&#10;" filled="f" stroked="f">
                  <v:textbox>
                    <w:txbxContent>
                      <w:p w:rsidR="0017073C" w:rsidRPr="0017073C" w:rsidRDefault="0017073C" w:rsidP="0017073C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17073C">
                          <w:rPr>
                            <w:rFonts w:asciiTheme="minorHAnsi" w:hAnsi="Calibri" w:cstheme="minorBidi"/>
                            <w:b/>
                            <w:bCs/>
                            <w:color w:val="505050"/>
                            <w:kern w:val="24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1778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10000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50505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595959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57" style="position:absolute;left:22101;top:16572;width:5975;height:5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N9mcQA&#10;AADbAAAADwAAAGRycy9kb3ducmV2LnhtbESPQWvCQBSE74X+h+UVeim6UUR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zfZnEAAAA2wAAAA8AAAAAAAAAAAAAAAAAmAIAAGRycy9k&#10;b3ducmV2LnhtbFBLBQYAAAAABAAEAPUAAACJAwAAAAA=&#10;" filled="f" stroked="f">
                  <v:textbox>
                    <w:txbxContent>
                      <w:p w:rsidR="0017073C" w:rsidRPr="0017073C" w:rsidRDefault="0017073C" w:rsidP="0017073C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17073C">
                          <w:rPr>
                            <w:rFonts w:asciiTheme="minorHAnsi" w:hAnsi="Calibri" w:cstheme="minorBidi"/>
                            <w:b/>
                            <w:bCs/>
                            <w:color w:val="505050"/>
                            <w:kern w:val="24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1778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10000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50505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595959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10</w:t>
                        </w:r>
                      </w:p>
                    </w:txbxContent>
                  </v:textbox>
                </v:rect>
                <v:shape id="Textfeld 14" o:spid="_x0000_s1058" type="#_x0000_t202" style="position:absolute;left:16127;top:18882;width:7318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17073C" w:rsidRPr="0017073C" w:rsidRDefault="0017073C" w:rsidP="0017073C">
                        <w:pPr>
                          <w:pStyle w:val="StandardWeb"/>
                          <w:spacing w:before="0" w:beforeAutospacing="0" w:after="0" w:afterAutospacing="0"/>
                          <w:rPr>
                            <w:sz w:val="52"/>
                            <w:szCs w:val="52"/>
                          </w:rPr>
                        </w:pPr>
                        <w:r w:rsidRPr="0017073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52"/>
                            <w:szCs w:val="52"/>
                          </w:rPr>
                          <w:t>Oma</w:t>
                        </w:r>
                      </w:p>
                    </w:txbxContent>
                  </v:textbox>
                </v:shape>
                <v:shape id="Textfeld 19" o:spid="_x0000_s1059" type="#_x0000_t202" style="position:absolute;left:22725;top:10875;width:3670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17073C" w:rsidRPr="0017073C" w:rsidRDefault="0017073C" w:rsidP="0017073C">
                        <w:pPr>
                          <w:pStyle w:val="StandardWeb"/>
                          <w:spacing w:before="0" w:beforeAutospacing="0" w:after="0" w:afterAutospacing="0"/>
                          <w:rPr>
                            <w:sz w:val="44"/>
                            <w:szCs w:val="44"/>
                          </w:rPr>
                        </w:pPr>
                        <w:r w:rsidRPr="0017073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44"/>
                            <w:szCs w:val="44"/>
                          </w:rPr>
                          <w:t>43</w:t>
                        </w:r>
                      </w:p>
                    </w:txbxContent>
                  </v:textbox>
                </v:shape>
                <v:shape id="Textfeld 20" o:spid="_x0000_s1060" type="#_x0000_t202" style="position:absolute;left:13893;top:10291;width:4469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17073C" w:rsidRPr="0017073C" w:rsidRDefault="0017073C" w:rsidP="0017073C">
                        <w:pPr>
                          <w:pStyle w:val="StandardWeb"/>
                          <w:spacing w:before="0" w:beforeAutospacing="0" w:after="0" w:afterAutospacing="0"/>
                          <w:rPr>
                            <w:sz w:val="56"/>
                            <w:szCs w:val="56"/>
                          </w:rPr>
                        </w:pPr>
                        <w:r w:rsidRPr="0017073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29</w:t>
                        </w:r>
                      </w:p>
                    </w:txbxContent>
                  </v:textbox>
                </v:shape>
                <v:shape id="Textfeld 21" o:spid="_x0000_s1061" type="#_x0000_t202" style="position:absolute;left:11658;top:16401;width:4469;height:5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17073C" w:rsidRDefault="0017073C" w:rsidP="0017073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>8</w:t>
                        </w:r>
                      </w:p>
                    </w:txbxContent>
                  </v:textbox>
                </v:shape>
                <v:shape id="Freihandform 46" o:spid="_x0000_s1062" style="position:absolute;left:22725;top:10386;width:3048;height:3334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SosMA&#10;AADbAAAADwAAAGRycy9kb3ducmV2LnhtbESPzWoCQRCE70LeYehAbjqrhI1sHEUCAQPxoAmem53e&#10;n7jTM+60unn7jCDkWFTVV9RiNbhOXaiPrWcD00kGirj0tuXawPfX+3gOKgqyxc4zGfilCKvlw2iB&#10;hfVX3tFlL7VKEI4FGmhEQqF1LBtyGCc+ECev8r1DSbKvte3xmuCu07Msy7XDltNCg4HeGiqP+7Mz&#10;IPJ5CBluQ/VTvcTD7HSaHz9yY54eh/UrKKFB/sP39sYaeM7h9iX9AL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OSosMAAADbAAAADwAAAAAAAAAAAAAAAACYAgAAZHJzL2Rv&#10;d25yZXYueG1sUEsFBgAAAAAEAAQA9QAAAIg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black [3213]" strokeweight="1pt">
                  <v:path arrowok="t" o:connecttype="custom" o:connectlocs="168275,9561;152400,3211;142875,36;95250,3211;69850,12736;50800,22261;41275,31786;15875,76236;9525,95286;6350,107986;0,127036;3175,177836;12700,209586;19050,219111;28575,238161;31750,250861;47625,269911;57150,276261;66675,285786;98425,304836;107950,311186;130175,317536;146050,323886;155575,330236;177800,333411;225425,330236;254000,308011;266700,288961;273050,279436;276225,269911;288925,244511;292100,234986;298450,212761;304800,203236;301625,101636;298450,92111;295275,76236;282575,50836;273050,31786;244475,15911;234950,9561;212725,3211;203200,36;168275,9561" o:connectangles="0,0,0,0,0,0,0,0,0,0,0,0,0,0,0,0,0,0,0,0,0,0,0,0,0,0,0,0,0,0,0,0,0,0,0,0,0,0,0,0,0,0,0,0"/>
                </v:shape>
                <v:shape id="Freihandform 47" o:spid="_x0000_s1063" style="position:absolute;left:13893;top:10125;width:3048;height:3334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3OcMA&#10;AADbAAAADwAAAGRycy9kb3ducmV2LnhtbESPzWoCQRCE70LeYeiAN52NiMrGUSQQSCA5qMFzs9P7&#10;ozs9405HN2+fEQSPRVV9RS3XvWvVhbrYeDbwMs5AERfeNlwZ+Nm/jxagoiBbbD2TgT+KsF49DZaY&#10;W3/lLV12UqkE4ZijgVok5FrHoiaHcewDcfJK3zmUJLtK2w6vCe5aPcmymXbYcFqoMdBbTcVp9+sM&#10;iHwdQobfoTyW83iYnM+L0+fMmOFzv3kFJdTLI3xvf1gD0zncvqQf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83OcMAAADbAAAADwAAAAAAAAAAAAAAAACYAgAAZHJzL2Rv&#10;d25yZXYueG1sUEsFBgAAAAAEAAQA9QAAAIg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black [3213]" strokeweight="1pt">
                  <v:path arrowok="t" o:connecttype="custom" o:connectlocs="168275,9561;152400,3211;142875,36;95250,3211;69850,12736;50800,22261;41275,31786;15875,76236;9525,95286;6350,107986;0,127036;3175,177836;12700,209586;19050,219111;28575,238161;31750,250861;47625,269911;57150,276261;66675,285786;98425,304836;107950,311186;130175,317536;146050,323886;155575,330236;177800,333411;225425,330236;254000,308011;266700,288961;273050,279436;276225,269911;288925,244511;292100,234986;298450,212761;304800,203236;301625,101636;298450,92111;295275,76236;282575,50836;273050,31786;244475,15911;234950,9561;212725,3211;203200,36;168275,9561" o:connectangles="0,0,0,0,0,0,0,0,0,0,0,0,0,0,0,0,0,0,0,0,0,0,0,0,0,0,0,0,0,0,0,0,0,0,0,0,0,0,0,0,0,0,0,0"/>
                </v:shape>
                <v:shape id="Freihandform 48" o:spid="_x0000_s1064" style="position:absolute;left:18250;top:14287;width:3048;height:3334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jS8AA&#10;AADbAAAADwAAAGRycy9kb3ducmV2LnhtbERPS2sCMRC+F/wPYYTealYpVlazIkKhhfZQFc/DZvbh&#10;biZxM9Xtv28OhR4/vvdmO7pe3WiIrWcD81kGirj0tuXawOn4+rQCFQXZYu+ZDPxQhG0xedhgbv2d&#10;v+h2kFqlEI45GmhEQq51LBtyGGc+ECeu8oNDSXCotR3wnsJdrxdZttQOW04NDQbaN1R2h29nQOTj&#10;HDL8DNWleonnxfW66t6XxjxOx90alNAo/+I/95s18JzGpi/pB+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CjS8AAAADbAAAADwAAAAAAAAAAAAAAAACYAgAAZHJzL2Rvd25y&#10;ZXYueG1sUEsFBgAAAAAEAAQA9QAAAIU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black [3213]" strokeweight="1pt">
                  <v:path arrowok="t" o:connecttype="custom" o:connectlocs="168275,9561;152400,3211;142875,36;95250,3211;69850,12736;50800,22261;41275,31786;15875,76236;9525,95286;6350,107986;0,127036;3175,177836;12700,209586;19050,219111;28575,238161;31750,250861;47625,269911;57150,276261;66675,285786;98425,304836;107950,311186;130175,317536;146050,323886;155575,330236;177800,333411;225425,330236;254000,308011;266700,288961;273050,279436;276225,269911;288925,244511;292100,234986;298450,212761;304800,203236;301625,101636;298450,92111;295275,76236;282575,50836;273050,31786;244475,15911;234950,9561;212725,3211;203200,36;168275,9561" o:connectangles="0,0,0,0,0,0,0,0,0,0,0,0,0,0,0,0,0,0,0,0,0,0,0,0,0,0,0,0,0,0,0,0,0,0,0,0,0,0,0,0,0,0,0,0"/>
                </v:shape>
                <v:shape id="Freihandform 49" o:spid="_x0000_s1065" style="position:absolute;left:22932;top:16921;width:4321;height:3808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G0MMA&#10;AADbAAAADwAAAGRycy9kb3ducmV2LnhtbESPzWoCQRCE7wHfYWghtzirBKOro4RAIIF4iAmem53e&#10;H93pGXc6unl7RxA8FlX1FbVc965VJ+pi49nAeJSBIi68bbgy8Pvz/jQDFQXZYuuZDPxThPVq8LDE&#10;3Pozf9NpK5VKEI45GqhFQq51LGpyGEc+ECev9J1DSbKrtO3wnOCu1ZMsm2qHDaeFGgO91VQctn/O&#10;gMjXLmS4CeW+fIm7yfE4O3xOjXkc9q8LUEK93MO39oc18DyH65f0A/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wG0MMAAADbAAAADwAAAAAAAAAAAAAAAACYAgAAZHJzL2Rv&#10;d25yZXYueG1sUEsFBgAAAAAEAAQA9QAAAIg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black [3213]" strokeweight="1pt">
                  <v:path arrowok="t" o:connecttype="custom" o:connectlocs="238527,10918;216024,3667;202523,41;135015,3667;99011,14544;72008,25421;58507,36298;22503,87058;13502,108812;9001,123315;0,145069;4501,203080;18002,239337;27003,250214;40505,271968;45005,286471;67508,308225;81009,315477;94511,326354;139516,348108;153017,355359;184521,362611;207023,369862;220525,377113;252028,380739;319536,377113;360040,351733;378042,329979;387043,319102;391544,308225;409546,279220;414046,268342;423047,242963;432048,232086;427548,116063;423047,105186;418547,87058;400545,58052;387043,36298;346539,18170;333037,10918;301534,3667;288032,41;238527,10918" o:connectangles="0,0,0,0,0,0,0,0,0,0,0,0,0,0,0,0,0,0,0,0,0,0,0,0,0,0,0,0,0,0,0,0,0,0,0,0,0,0,0,0,0,0,0,0"/>
                </v:shape>
                <v:shape id="Freihandform 50" o:spid="_x0000_s1066" style="position:absolute;left:11574;top:16949;width:3048;height:4241;visibility:visible;mso-wrap-style:square;v-text-anchor:middle" coordsize="304800,333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85kMAA&#10;AADbAAAADwAAAGRycy9kb3ducmV2LnhtbERPS2sCMRC+F/wPYYTealahVlazIkKhhfZQFc/DZvbh&#10;biZxM9Xtv28OhR4/vvdmO7pe3WiIrWcD81kGirj0tuXawOn4+rQCFQXZYu+ZDPxQhG0xedhgbv2d&#10;v+h2kFqlEI45GmhEQq51LBtyGGc+ECeu8oNDSXCotR3wnsJdrxdZttQOW04NDQbaN1R2h29nQOTj&#10;HDL8DNWleonnxfW66t6XxjxOx90alNAo/+I/95s18JzWpy/pB+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85kMAAAADbAAAADwAAAAAAAAAAAAAAAACYAgAAZHJzL2Rvd25y&#10;ZXYueG1sUEsFBgAAAAAEAAQA9QAAAIUDAAAAAA==&#10;" path="m168275,9561v-8467,529,-10539,-4349,-15875,-6350c149266,2036,146222,36,142875,36v-15910,,-31750,2117,-47625,3175c64622,9337,91651,1835,69850,12736,55531,19896,64449,10887,50800,22261v-3449,2875,-6768,5981,-9525,9525c33146,42238,19806,64444,15875,76236,13758,82586,11148,88792,9525,95286v-1058,4233,-1921,8520,-3175,12700c4427,114397,,127036,,127036v1058,16933,1487,33918,3175,50800c3697,183056,11530,207831,12700,209586v2117,3175,4643,6112,6350,9525c32195,245401,10377,210864,28575,238161v1058,4233,1456,8689,3175,12700c34525,257336,42539,265673,47625,269911v2931,2443,6594,3907,9525,6350c60599,279136,63131,283029,66675,285786v21508,16729,13142,8417,31750,19050c101738,306729,104537,309479,107950,311186v6115,3058,16121,4315,22225,6350c135582,319338,140952,321337,146050,323886v3413,1707,5870,5254,9525,6350c162743,332386,170392,332353,177800,333411v15875,-1058,32147,510,47625,-3175c231973,328677,248632,314912,254000,308011v4685,-6024,8467,-12700,12700,-19050c268817,285786,271843,283056,273050,279436v1058,-3175,1790,-6478,3175,-9525c280142,261293,285932,253491,288925,244511v1058,-3175,2256,-6307,3175,-9525c293456,230239,295912,217836,298450,212761v1707,-3413,4233,-6350,6350,-9525c303742,169369,303558,135464,301625,101636v-191,-3341,-2363,-6278,-3175,-9525c297141,86876,297212,81273,295275,76236,291877,67401,285568,59816,282575,50836v-2265,-6794,-3732,-13981,-9525,-19050c246354,8427,263372,25359,244475,15911v-3413,-1707,-6112,-4643,-9525,-6350c229875,7023,217472,4567,212725,3211,209507,2292,206526,406,203200,36v-6311,-701,-26458,8996,-34925,9525xe" filled="f" strokecolor="black [3213]" strokeweight="1pt">
                  <v:path arrowok="t" o:connecttype="custom" o:connectlocs="168275,12164;152400,4085;142875,46;95250,4085;69850,16204;50800,28322;41275,40440;15875,96993;9525,121230;6350,137388;0,161625;3175,226256;12700,266651;19050,278769;28575,303006;31750,319164;47625,343401;57150,351480;66675,363598;98425,387835;107950,395914;130175,403993;146050,412072;155575,420151;177800,424190;225425,420151;254000,391874;266700,367637;273050,355519;276225,343401;288925,311085;292100,298966;298450,270690;304800,258572;301625,129309;298450,117190;295275,96993;282575,64677;273050,40440;244475,20243;234950,12164;212725,4085;203200,46;168275,12164" o:connectangles="0,0,0,0,0,0,0,0,0,0,0,0,0,0,0,0,0,0,0,0,0,0,0,0,0,0,0,0,0,0,0,0,0,0,0,0,0,0,0,0,0,0,0,0"/>
                </v:shape>
              </v:group>
            </w:pict>
          </mc:Fallback>
        </mc:AlternateContent>
      </w:r>
    </w:p>
    <w:sectPr w:rsidR="0063651E" w:rsidSect="00A6503B">
      <w:headerReference w:type="default" r:id="rId15"/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967" w:rsidRDefault="00C41967" w:rsidP="000C224E">
      <w:pPr>
        <w:pStyle w:val="ekvue1arial"/>
      </w:pPr>
      <w:r>
        <w:separator/>
      </w:r>
    </w:p>
  </w:endnote>
  <w:endnote w:type="continuationSeparator" w:id="0">
    <w:p w:rsidR="00C41967" w:rsidRDefault="00C4196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41967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63651E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Textquellen</w:t>
          </w:r>
          <w:r w:rsidR="0063651E">
            <w:rPr>
              <w:b/>
              <w:szCs w:val="16"/>
            </w:rPr>
            <w:t xml:space="preserve">: </w:t>
          </w:r>
          <w:r w:rsidR="0063651E" w:rsidRPr="0063651E">
            <w:rPr>
              <w:szCs w:val="16"/>
            </w:rPr>
            <w:t>Lea Schultz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967" w:rsidRDefault="00C41967" w:rsidP="000C224E">
      <w:pPr>
        <w:pStyle w:val="ekvue1arial"/>
      </w:pPr>
      <w:r>
        <w:separator/>
      </w:r>
    </w:p>
  </w:footnote>
  <w:footnote w:type="continuationSeparator" w:id="0">
    <w:p w:rsidR="00C41967" w:rsidRDefault="00C4196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967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073C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651E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41967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41967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styleId="StandardWeb">
    <w:name w:val="Normal (Web)"/>
    <w:basedOn w:val="Standard"/>
    <w:uiPriority w:val="99"/>
    <w:unhideWhenUsed/>
    <w:rsid w:val="00C4196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41967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styleId="StandardWeb">
    <w:name w:val="Normal (Web)"/>
    <w:basedOn w:val="Standard"/>
    <w:uiPriority w:val="99"/>
    <w:unhideWhenUsed/>
    <w:rsid w:val="00C4196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Eigene%20Dateien\WORD_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3</Pages>
  <Words>15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dc:description>03.03.2016</dc:description>
  <cp:lastModifiedBy>Münstermann, Iris</cp:lastModifiedBy>
  <cp:revision>2</cp:revision>
  <cp:lastPrinted>2016-01-13T14:00:00Z</cp:lastPrinted>
  <dcterms:created xsi:type="dcterms:W3CDTF">2016-05-12T08:41:00Z</dcterms:created>
  <dcterms:modified xsi:type="dcterms:W3CDTF">2016-05-12T09:01:00Z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