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0B1DFF">
            <w:pPr>
              <w:pStyle w:val="ekvkvnummer"/>
            </w:pPr>
            <w:r>
              <w:t xml:space="preserve">KV </w:t>
            </w:r>
            <w:r w:rsidR="000B1DFF">
              <w:t>8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18795C" w:rsidRDefault="0018795C" w:rsidP="00E77F2E">
            <w:pPr>
              <w:pStyle w:val="ekvue1arial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3896360</wp:posOffset>
                  </wp:positionH>
                  <wp:positionV relativeFrom="paragraph">
                    <wp:posOffset>55245</wp:posOffset>
                  </wp:positionV>
                  <wp:extent cx="276860" cy="276860"/>
                  <wp:effectExtent l="0" t="0" r="8890" b="8890"/>
                  <wp:wrapNone/>
                  <wp:docPr id="2" name="Grafik 2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0556">
              <w:t xml:space="preserve">Formen herstellen </w:t>
            </w:r>
            <w:r>
              <w:t xml:space="preserve">                          </w:t>
            </w:r>
            <w:r>
              <w:rPr>
                <w:b w:val="0"/>
                <w:sz w:val="24"/>
                <w:szCs w:val="24"/>
              </w:rPr>
              <w:t>www.zahlenbuchfanclub.de</w:t>
            </w:r>
          </w:p>
        </w:tc>
      </w:tr>
    </w:tbl>
    <w:p w:rsidR="008E2194" w:rsidRDefault="008E2194" w:rsidP="00D60378">
      <w:bookmarkStart w:id="0" w:name="bmStart"/>
      <w:bookmarkEnd w:id="0"/>
    </w:p>
    <w:p w:rsidR="00A10033" w:rsidRPr="00287B24" w:rsidRDefault="00A10033" w:rsidP="00A1003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033" w:rsidRDefault="00A10033" w:rsidP="00A10033">
      <w:pPr>
        <w:pStyle w:val="ekvnummerierung"/>
        <w:framePr w:wrap="around"/>
      </w:pPr>
      <w:r>
        <w:t>1</w:t>
      </w:r>
    </w:p>
    <w:p w:rsidR="00A10033" w:rsidRDefault="00A10033" w:rsidP="00B30556">
      <w:r>
        <w:t>Faltet ein Quadrat, schneidet und klebt die Forme</w:t>
      </w:r>
      <w:bookmarkStart w:id="1" w:name="_GoBack"/>
      <w:bookmarkEnd w:id="1"/>
      <w:r>
        <w:t>n ins Heft.</w:t>
      </w:r>
    </w:p>
    <w:p w:rsidR="00A10033" w:rsidRPr="00287B24" w:rsidRDefault="00A10033" w:rsidP="00A1003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033" w:rsidRDefault="00A10033" w:rsidP="00B30556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3543300" cy="354330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543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FF41896" id="Rechteck 1" o:spid="_x0000_s1026" style="position:absolute;margin-left:0;margin-top:11.95pt;width:279pt;height:27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" fillcolor="white [3201]" strokecolor="black [3200]" strokeweight="1pt"/>
            </w:pict>
          </mc:Fallback>
        </mc:AlternateContent>
      </w:r>
    </w:p>
    <w:p w:rsidR="00A10033" w:rsidRPr="00287B24" w:rsidRDefault="00A10033" w:rsidP="00A1003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kleb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B30556"/>
    <w:p w:rsidR="00A10033" w:rsidRDefault="00A10033" w:rsidP="00A10033">
      <w:pPr>
        <w:pStyle w:val="ekvnummerierung"/>
        <w:framePr w:wrap="around"/>
      </w:pPr>
      <w:r>
        <w:t>2</w:t>
      </w:r>
    </w:p>
    <w:p w:rsidR="00A10033" w:rsidRDefault="00A10033" w:rsidP="00B30556">
      <w:r>
        <w:t>Aus einem Quadrat werden…</w:t>
      </w:r>
    </w:p>
    <w:p w:rsidR="00A10033" w:rsidRDefault="00A10033" w:rsidP="00B30556"/>
    <w:p w:rsidR="00A10033" w:rsidRDefault="00A10033" w:rsidP="00B30556">
      <w:r>
        <w:t>___ große Dreiecke oder ___ kleine Dreiecke.</w:t>
      </w:r>
    </w:p>
    <w:p w:rsidR="00A10033" w:rsidRDefault="00A10033" w:rsidP="00B30556"/>
    <w:p w:rsidR="00A10033" w:rsidRDefault="00A10033" w:rsidP="00B30556"/>
    <w:p w:rsidR="00A10033" w:rsidRDefault="00A10033" w:rsidP="00B30556">
      <w:r>
        <w:t>___ große Rechtecke oder ___ kleine Rechtecke.</w:t>
      </w:r>
    </w:p>
    <w:p w:rsidR="00A10033" w:rsidRDefault="00A10033" w:rsidP="00B30556"/>
    <w:p w:rsidR="00A10033" w:rsidRDefault="00A10033" w:rsidP="00B30556"/>
    <w:p w:rsidR="00A10033" w:rsidRDefault="00A10033" w:rsidP="00B30556">
      <w:r>
        <w:t xml:space="preserve">___ </w:t>
      </w:r>
      <w:r w:rsidR="00D15085">
        <w:t>große Quadrate oder ___ kleine Quadrate.</w:t>
      </w:r>
    </w:p>
    <w:p w:rsidR="00D15085" w:rsidRDefault="00D15085" w:rsidP="00B30556"/>
    <w:p w:rsidR="00D15085" w:rsidRDefault="00D15085" w:rsidP="00B30556"/>
    <w:p w:rsidR="00D15085" w:rsidRDefault="00D15085" w:rsidP="00D15085">
      <w:pPr>
        <w:pStyle w:val="ekvnummerierung"/>
        <w:framePr w:wrap="around"/>
      </w:pPr>
      <w:r>
        <w:t>3</w:t>
      </w:r>
    </w:p>
    <w:p w:rsidR="00D15085" w:rsidRPr="00287B24" w:rsidRDefault="00D15085" w:rsidP="00D1508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085" w:rsidRDefault="00D15085" w:rsidP="00B30556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321945</wp:posOffset>
                </wp:positionV>
                <wp:extent cx="5823585" cy="907415"/>
                <wp:effectExtent l="0" t="0" r="24765" b="2603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3585" cy="907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085" w:rsidRDefault="00D15085" w:rsidP="00D15085">
                            <w:pPr>
                              <w:jc w:val="center"/>
                            </w:pPr>
                          </w:p>
                          <w:p w:rsidR="00D15085" w:rsidRDefault="00D15085" w:rsidP="00D15085">
                            <w:pPr>
                              <w:jc w:val="center"/>
                            </w:pPr>
                          </w:p>
                          <w:p w:rsidR="00D15085" w:rsidRDefault="00D15085" w:rsidP="00D150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hteck 6" o:spid="_x0000_s1026" style="position:absolute;margin-left:.45pt;margin-top:25.35pt;width:458.55pt;height:7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" fillcolor="white [3201]" strokecolor="black [3200]" strokeweight="1pt">
                <v:textbox>
                  <w:txbxContent>
                    <w:p w:rsidR="00D15085" w:rsidRDefault="00D15085" w:rsidP="00D15085">
                      <w:pPr>
                        <w:jc w:val="center"/>
                      </w:pPr>
                    </w:p>
                    <w:p w:rsidR="00D15085" w:rsidRDefault="00D15085" w:rsidP="00D15085">
                      <w:pPr>
                        <w:jc w:val="center"/>
                      </w:pPr>
                    </w:p>
                    <w:p w:rsidR="00D15085" w:rsidRDefault="00D15085" w:rsidP="00D15085"/>
                  </w:txbxContent>
                </v:textbox>
              </v:rect>
            </w:pict>
          </mc:Fallback>
        </mc:AlternateContent>
      </w:r>
      <w:r>
        <w:t>Kannst du auch einen Kreis falten?</w:t>
      </w:r>
    </w:p>
    <w:sectPr w:rsidR="00D15085" w:rsidSect="00054A93"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063" w:rsidRDefault="00F52063" w:rsidP="003C599D">
      <w:pPr>
        <w:spacing w:line="240" w:lineRule="auto"/>
      </w:pPr>
      <w:r>
        <w:separator/>
      </w:r>
    </w:p>
  </w:endnote>
  <w:endnote w:type="continuationSeparator" w:id="0">
    <w:p w:rsidR="00F52063" w:rsidRDefault="00F5206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1F2FAD">
            <w:rPr>
              <w:b/>
            </w:rPr>
            <w:t>Textquellen:</w:t>
          </w:r>
          <w:r w:rsidRPr="00F5248B">
            <w:t xml:space="preserve"> </w:t>
          </w:r>
          <w:r w:rsidR="001F2FAD">
            <w:t>Sabrina Meier</w:t>
          </w:r>
          <w:r w:rsidRPr="00F5248B">
            <w:t xml:space="preserve">, </w:t>
          </w:r>
          <w:r w:rsidR="001F2FAD">
            <w:t>Detmold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063" w:rsidRDefault="00F52063" w:rsidP="003C599D">
      <w:pPr>
        <w:spacing w:line="240" w:lineRule="auto"/>
      </w:pPr>
      <w:r>
        <w:separator/>
      </w:r>
    </w:p>
  </w:footnote>
  <w:footnote w:type="continuationSeparator" w:id="0">
    <w:p w:rsidR="00F52063" w:rsidRDefault="00F52063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A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7FF8"/>
    <w:rsid w:val="00090AB2"/>
    <w:rsid w:val="000928AA"/>
    <w:rsid w:val="00092E87"/>
    <w:rsid w:val="000939F5"/>
    <w:rsid w:val="00094F01"/>
    <w:rsid w:val="000B098D"/>
    <w:rsid w:val="000B1DFF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8795C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2FA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1A4C"/>
    <w:rsid w:val="00246F77"/>
    <w:rsid w:val="002527A5"/>
    <w:rsid w:val="00255466"/>
    <w:rsid w:val="00255FE3"/>
    <w:rsid w:val="00261D9E"/>
    <w:rsid w:val="0026581E"/>
    <w:rsid w:val="0027240C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7E2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1653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08A8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26ECD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0D26"/>
    <w:rsid w:val="006C2C80"/>
    <w:rsid w:val="006C4E52"/>
    <w:rsid w:val="006C6A77"/>
    <w:rsid w:val="006D49F0"/>
    <w:rsid w:val="006E235E"/>
    <w:rsid w:val="006F0D3C"/>
    <w:rsid w:val="006F2EDC"/>
    <w:rsid w:val="006F3D98"/>
    <w:rsid w:val="00710718"/>
    <w:rsid w:val="00715A9A"/>
    <w:rsid w:val="0072030B"/>
    <w:rsid w:val="00720747"/>
    <w:rsid w:val="007228A6"/>
    <w:rsid w:val="00722BE8"/>
    <w:rsid w:val="00724064"/>
    <w:rsid w:val="00733A44"/>
    <w:rsid w:val="00737563"/>
    <w:rsid w:val="00745BC6"/>
    <w:rsid w:val="007507F9"/>
    <w:rsid w:val="00751B0E"/>
    <w:rsid w:val="00760C41"/>
    <w:rsid w:val="00766405"/>
    <w:rsid w:val="0076691A"/>
    <w:rsid w:val="00772DA9"/>
    <w:rsid w:val="0077545F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426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0033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113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0556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14A7"/>
    <w:rsid w:val="00C727B3"/>
    <w:rsid w:val="00C72BA2"/>
    <w:rsid w:val="00C84E4C"/>
    <w:rsid w:val="00C87044"/>
    <w:rsid w:val="00C94D17"/>
    <w:rsid w:val="00CA5BAE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085"/>
    <w:rsid w:val="00D1582D"/>
    <w:rsid w:val="00D2569D"/>
    <w:rsid w:val="00D33639"/>
    <w:rsid w:val="00D559DE"/>
    <w:rsid w:val="00D56FEB"/>
    <w:rsid w:val="00D60378"/>
    <w:rsid w:val="00D61DD0"/>
    <w:rsid w:val="00D62096"/>
    <w:rsid w:val="00D627E5"/>
    <w:rsid w:val="00D6428F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50DF"/>
    <w:rsid w:val="00E70C40"/>
    <w:rsid w:val="00E710C7"/>
    <w:rsid w:val="00E77F2E"/>
    <w:rsid w:val="00E80E4F"/>
    <w:rsid w:val="00E90E5F"/>
    <w:rsid w:val="00E947D8"/>
    <w:rsid w:val="00E95ED3"/>
    <w:rsid w:val="00E96ED4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063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C6A2F-FB57-4BF0-BE9D-F2F658B5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54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Meier</dc:creator>
  <cp:keywords/>
  <dc:description/>
  <cp:lastModifiedBy>Rothe, Sophie</cp:lastModifiedBy>
  <cp:revision>10</cp:revision>
  <cp:lastPrinted>2016-12-08T14:25:00Z</cp:lastPrinted>
  <dcterms:created xsi:type="dcterms:W3CDTF">2017-06-13T12:45:00Z</dcterms:created>
  <dcterms:modified xsi:type="dcterms:W3CDTF">2018-01-26T13:14:00Z</dcterms:modified>
</cp:coreProperties>
</file>