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A2279">
            <w:pPr>
              <w:pStyle w:val="ekvkvnummer"/>
            </w:pPr>
            <w:r>
              <w:t xml:space="preserve">KV </w:t>
            </w:r>
            <w:r w:rsidR="007A2279">
              <w:t>3</w:t>
            </w:r>
          </w:p>
        </w:tc>
      </w:tr>
      <w:tr w:rsidR="00BF17F2" w:rsidRPr="00BF17F2" w:rsidTr="004240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070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24020" w:rsidRPr="00424020" w:rsidRDefault="00424020" w:rsidP="009537A7">
            <w:pPr>
              <w:pStyle w:val="ekvue1arial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eastAsia="de-D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3935730</wp:posOffset>
                  </wp:positionH>
                  <wp:positionV relativeFrom="paragraph">
                    <wp:posOffset>-54610</wp:posOffset>
                  </wp:positionV>
                  <wp:extent cx="276860" cy="276860"/>
                  <wp:effectExtent l="0" t="0" r="8890" b="8890"/>
                  <wp:wrapNone/>
                  <wp:docPr id="1" name="Grafik 1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 w:val="0"/>
                <w:sz w:val="24"/>
                <w:szCs w:val="24"/>
              </w:rPr>
              <w:t xml:space="preserve">                                                                                                    www.zahlenbuchfanclub.de</w:t>
            </w:r>
          </w:p>
          <w:p w:rsidR="00FB59FB" w:rsidRPr="0066729B" w:rsidRDefault="00F6425C" w:rsidP="009537A7">
            <w:pPr>
              <w:pStyle w:val="ekvue1arial"/>
            </w:pPr>
            <w:r>
              <w:t>Plättchenmuster beschreiben</w:t>
            </w:r>
          </w:p>
        </w:tc>
      </w:tr>
    </w:tbl>
    <w:p w:rsidR="0031694B" w:rsidRDefault="0031694B" w:rsidP="00D60378">
      <w:bookmarkStart w:id="0" w:name="bmStart"/>
      <w:bookmarkEnd w:id="0"/>
    </w:p>
    <w:p w:rsidR="00710B7A" w:rsidRDefault="00710B7A" w:rsidP="00710B7A">
      <w:pPr>
        <w:pStyle w:val="ekvnummerierung"/>
        <w:framePr w:wrap="around"/>
      </w:pPr>
      <w:r>
        <w:t>1</w:t>
      </w:r>
    </w:p>
    <w:p w:rsidR="00710B7A" w:rsidRPr="00287B24" w:rsidRDefault="00710B7A" w:rsidP="00710B7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451485</wp:posOffset>
                </wp:positionH>
                <wp:positionV relativeFrom="paragraph">
                  <wp:posOffset>62865</wp:posOffset>
                </wp:positionV>
                <wp:extent cx="3204210" cy="1374140"/>
                <wp:effectExtent l="0" t="0" r="15240" b="378460"/>
                <wp:wrapNone/>
                <wp:docPr id="2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210" cy="1374140"/>
                        </a:xfrm>
                        <a:prstGeom prst="wedgeRoundRectCallout">
                          <a:avLst>
                            <a:gd name="adj1" fmla="val -44317"/>
                            <a:gd name="adj2" fmla="val 75338"/>
                            <a:gd name="adj3" fmla="val 16667"/>
                          </a:avLst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F6425C">
                              <w:rPr>
                                <w:sz w:val="40"/>
                              </w:rPr>
                              <w:t>Mein Muster besteht aus</w:t>
                            </w:r>
                          </w:p>
                          <w:p w:rsid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  <w:p w:rsidR="00F6425C" w:rsidRP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F6425C">
                              <w:rPr>
                                <w:sz w:val="40"/>
                              </w:rPr>
                              <w:t xml:space="preserve"> ____ Reihen.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2" o:spid="_x0000_s1026" type="#_x0000_t62" style="position:absolute;margin-left:35.55pt;margin-top:4.95pt;width:252.3pt;height:10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" adj="1228,27073" fillcolor="white [3201]" strokecolor="black [3200]" strokeweight="1pt">
                <v:stroke dashstyle="dash"/>
                <v:textbox>
                  <w:txbxContent>
                    <w:p w:rsid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  <w:r w:rsidRPr="00F6425C">
                        <w:rPr>
                          <w:sz w:val="40"/>
                        </w:rPr>
                        <w:t>Mein Muster besteht aus</w:t>
                      </w:r>
                    </w:p>
                    <w:p w:rsid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</w:p>
                    <w:p w:rsidR="00F6425C" w:rsidRP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  <w:r w:rsidRPr="00F6425C">
                        <w:rPr>
                          <w:sz w:val="40"/>
                        </w:rPr>
                        <w:t xml:space="preserve"> ____ Reihen.</w:t>
                      </w:r>
                    </w:p>
                  </w:txbxContent>
                </v:textbox>
              </v:shape>
            </w:pict>
          </mc:Fallback>
        </mc:AlternateContent>
      </w: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  <w:bookmarkStart w:id="1" w:name="_GoBack"/>
      <w:bookmarkEnd w:id="1"/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D64BFB" wp14:editId="742DD69D">
                <wp:simplePos x="0" y="0"/>
                <wp:positionH relativeFrom="column">
                  <wp:posOffset>340995</wp:posOffset>
                </wp:positionH>
                <wp:positionV relativeFrom="paragraph">
                  <wp:posOffset>224790</wp:posOffset>
                </wp:positionV>
                <wp:extent cx="2971800" cy="2174240"/>
                <wp:effectExtent l="0" t="0" r="19050" b="454660"/>
                <wp:wrapNone/>
                <wp:docPr id="5" name="Abgerundete rechteckige Legend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174240"/>
                        </a:xfrm>
                        <a:prstGeom prst="wedgeRoundRectCallout">
                          <a:avLst>
                            <a:gd name="adj1" fmla="val 38375"/>
                            <a:gd name="adj2" fmla="val 69205"/>
                            <a:gd name="adj3" fmla="val 16667"/>
                          </a:avLst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In der Startfigur sind </w:t>
                            </w:r>
                          </w:p>
                          <w:p w:rsid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  <w:p w:rsid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F6425C">
                              <w:rPr>
                                <w:sz w:val="40"/>
                              </w:rPr>
                              <w:t>____ </w:t>
                            </w:r>
                            <w:r>
                              <w:rPr>
                                <w:sz w:val="40"/>
                              </w:rPr>
                              <w:t>rote Plättchen</w:t>
                            </w:r>
                          </w:p>
                          <w:p w:rsid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  <w:p w:rsid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und </w:t>
                            </w:r>
                          </w:p>
                          <w:p w:rsid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  <w:p w:rsidR="00F6425C" w:rsidRP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F6425C">
                              <w:rPr>
                                <w:sz w:val="40"/>
                              </w:rPr>
                              <w:t>____ </w:t>
                            </w:r>
                            <w:r>
                              <w:rPr>
                                <w:sz w:val="40"/>
                              </w:rPr>
                              <w:t>blaue Plättchen.</w:t>
                            </w:r>
                          </w:p>
                          <w:p w:rsidR="00F6425C" w:rsidRP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D64BFB" id="Abgerundete rechteckige Legende 5" o:spid="_x0000_s1027" type="#_x0000_t62" style="position:absolute;margin-left:26.85pt;margin-top:17.7pt;width:234pt;height:17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" adj="19089,25748" fillcolor="white [3201]" strokecolor="black [3200]" strokeweight="1pt">
                <v:stroke dashstyle="dash"/>
                <v:textbox>
                  <w:txbxContent>
                    <w:p w:rsid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In der Startfigur sind </w:t>
                      </w:r>
                    </w:p>
                    <w:p w:rsid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</w:p>
                    <w:p w:rsid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  <w:r w:rsidRPr="00F6425C">
                        <w:rPr>
                          <w:sz w:val="40"/>
                        </w:rPr>
                        <w:t>____ </w:t>
                      </w:r>
                      <w:r>
                        <w:rPr>
                          <w:sz w:val="40"/>
                        </w:rPr>
                        <w:t>rote Plättchen</w:t>
                      </w:r>
                    </w:p>
                    <w:p w:rsid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</w:p>
                    <w:p w:rsid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und </w:t>
                      </w:r>
                    </w:p>
                    <w:p w:rsid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</w:p>
                    <w:p w:rsidR="00F6425C" w:rsidRP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  <w:r w:rsidRPr="00F6425C">
                        <w:rPr>
                          <w:sz w:val="40"/>
                        </w:rPr>
                        <w:t>____ </w:t>
                      </w:r>
                      <w:r>
                        <w:rPr>
                          <w:sz w:val="40"/>
                        </w:rPr>
                        <w:t>blaue Plättchen.</w:t>
                      </w:r>
                    </w:p>
                    <w:p w:rsidR="00F6425C" w:rsidRP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0B7A" w:rsidRDefault="00710B7A" w:rsidP="00710B7A">
      <w:pPr>
        <w:pStyle w:val="ekvnummerierung"/>
        <w:framePr w:wrap="around"/>
      </w:pPr>
      <w:r>
        <w:t>2</w:t>
      </w: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10B7A" w:rsidRDefault="00710B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FF6D1" wp14:editId="720C990C">
                <wp:simplePos x="0" y="0"/>
                <wp:positionH relativeFrom="column">
                  <wp:posOffset>339090</wp:posOffset>
                </wp:positionH>
                <wp:positionV relativeFrom="paragraph">
                  <wp:posOffset>247650</wp:posOffset>
                </wp:positionV>
                <wp:extent cx="5375910" cy="1717040"/>
                <wp:effectExtent l="0" t="0" r="15240" b="435610"/>
                <wp:wrapNone/>
                <wp:docPr id="6" name="Abgerundete rechteckige Legend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5910" cy="1717040"/>
                        </a:xfrm>
                        <a:prstGeom prst="wedgeRoundRectCallout">
                          <a:avLst>
                            <a:gd name="adj1" fmla="val -47842"/>
                            <a:gd name="adj2" fmla="val 72646"/>
                            <a:gd name="adj3" fmla="val 16667"/>
                          </a:avLst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25C" w:rsidRDefault="00F6425C" w:rsidP="00710B7A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In der oberen Reihe</w:t>
                            </w:r>
                            <w:r w:rsidR="00710B7A">
                              <w:rPr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________________ .</w:t>
                            </w:r>
                          </w:p>
                          <w:p w:rsidR="00F6425C" w:rsidRDefault="00F6425C" w:rsidP="00F6425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  <w:p w:rsidR="00F6425C" w:rsidRDefault="00F6425C" w:rsidP="00710B7A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In der mittleren Reihe ________________ .</w:t>
                            </w:r>
                          </w:p>
                          <w:p w:rsidR="00F6425C" w:rsidRDefault="00F6425C" w:rsidP="00F6425C">
                            <w:pPr>
                              <w:rPr>
                                <w:sz w:val="40"/>
                              </w:rPr>
                            </w:pPr>
                          </w:p>
                          <w:p w:rsidR="00F6425C" w:rsidRPr="00F6425C" w:rsidRDefault="00710B7A" w:rsidP="00710B7A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In</w:t>
                            </w:r>
                            <w:r w:rsidR="00F6425C">
                              <w:rPr>
                                <w:sz w:val="40"/>
                              </w:rPr>
                              <w:t xml:space="preserve"> der unteren Reihe</w:t>
                            </w:r>
                            <w:r>
                              <w:rPr>
                                <w:sz w:val="40"/>
                              </w:rPr>
                              <w:t xml:space="preserve"> </w:t>
                            </w:r>
                            <w:r w:rsidR="00F6425C">
                              <w:rPr>
                                <w:sz w:val="40"/>
                              </w:rPr>
                              <w:t>________________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DFF6D1" id="Abgerundete rechteckige Legende 6" o:spid="_x0000_s1028" type="#_x0000_t62" style="position:absolute;margin-left:26.7pt;margin-top:19.5pt;width:423.3pt;height:13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" adj="466,26492" fillcolor="white [3201]" strokecolor="black [3200]" strokeweight="1pt">
                <v:stroke dashstyle="dash"/>
                <v:textbox>
                  <w:txbxContent>
                    <w:p w:rsidR="00F6425C" w:rsidRDefault="00F6425C" w:rsidP="00710B7A">
                      <w:p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In der </w:t>
                      </w:r>
                      <w:r>
                        <w:rPr>
                          <w:sz w:val="40"/>
                        </w:rPr>
                        <w:t>oberen Reihe</w:t>
                      </w:r>
                      <w:r w:rsidR="00710B7A">
                        <w:rPr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________________ .</w:t>
                      </w:r>
                    </w:p>
                    <w:p w:rsidR="00F6425C" w:rsidRDefault="00F6425C" w:rsidP="00F6425C">
                      <w:pPr>
                        <w:jc w:val="center"/>
                        <w:rPr>
                          <w:sz w:val="40"/>
                        </w:rPr>
                      </w:pPr>
                    </w:p>
                    <w:p w:rsidR="00F6425C" w:rsidRDefault="00F6425C" w:rsidP="00710B7A">
                      <w:p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In der </w:t>
                      </w:r>
                      <w:r>
                        <w:rPr>
                          <w:sz w:val="40"/>
                        </w:rPr>
                        <w:t>mittleren</w:t>
                      </w:r>
                      <w:r>
                        <w:rPr>
                          <w:sz w:val="40"/>
                        </w:rPr>
                        <w:t xml:space="preserve"> Reihe ________________ .</w:t>
                      </w:r>
                    </w:p>
                    <w:p w:rsidR="00F6425C" w:rsidRDefault="00F6425C" w:rsidP="00F6425C">
                      <w:pPr>
                        <w:rPr>
                          <w:sz w:val="40"/>
                        </w:rPr>
                      </w:pPr>
                    </w:p>
                    <w:p w:rsidR="00F6425C" w:rsidRPr="00F6425C" w:rsidRDefault="00710B7A" w:rsidP="00710B7A">
                      <w:p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In</w:t>
                      </w:r>
                      <w:r w:rsidR="00F6425C">
                        <w:rPr>
                          <w:sz w:val="40"/>
                        </w:rPr>
                        <w:t xml:space="preserve"> der </w:t>
                      </w:r>
                      <w:r w:rsidR="00F6425C">
                        <w:rPr>
                          <w:sz w:val="40"/>
                        </w:rPr>
                        <w:t>unteren</w:t>
                      </w:r>
                      <w:r w:rsidR="00F6425C">
                        <w:rPr>
                          <w:sz w:val="40"/>
                        </w:rPr>
                        <w:t xml:space="preserve"> Reihe</w:t>
                      </w:r>
                      <w:r>
                        <w:rPr>
                          <w:sz w:val="40"/>
                        </w:rPr>
                        <w:t xml:space="preserve"> </w:t>
                      </w:r>
                      <w:r w:rsidR="00F6425C">
                        <w:rPr>
                          <w:sz w:val="40"/>
                        </w:rPr>
                        <w:t>________________ .</w:t>
                      </w:r>
                    </w:p>
                  </w:txbxContent>
                </v:textbox>
              </v:shape>
            </w:pict>
          </mc:Fallback>
        </mc:AlternateContent>
      </w:r>
    </w:p>
    <w:p w:rsidR="00710B7A" w:rsidRDefault="00710B7A" w:rsidP="00710B7A">
      <w:pPr>
        <w:pStyle w:val="ekvnummerierung"/>
        <w:framePr w:wrap="around"/>
      </w:pPr>
      <w:r>
        <w:t>3</w:t>
      </w:r>
    </w:p>
    <w:p w:rsidR="008E2194" w:rsidRPr="0031694B" w:rsidRDefault="008E2194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8E2194" w:rsidRPr="0031694B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7BA" w:rsidRDefault="00FF27BA" w:rsidP="003C599D">
      <w:pPr>
        <w:spacing w:line="240" w:lineRule="auto"/>
      </w:pPr>
      <w:r>
        <w:separator/>
      </w:r>
    </w:p>
  </w:endnote>
  <w:endnote w:type="continuationSeparator" w:id="0">
    <w:p w:rsidR="00FF27BA" w:rsidRDefault="00FF27B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7BA" w:rsidRDefault="00FF27BA" w:rsidP="003C599D">
      <w:pPr>
        <w:spacing w:line="240" w:lineRule="auto"/>
      </w:pPr>
      <w:r>
        <w:separator/>
      </w:r>
    </w:p>
  </w:footnote>
  <w:footnote w:type="continuationSeparator" w:id="0">
    <w:p w:rsidR="00FF27BA" w:rsidRDefault="00FF27B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4A25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10C9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020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5E8A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08CD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95C0D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0B7A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279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2F2D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7A7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F2E1A"/>
    <w:rsid w:val="00CF3FC3"/>
    <w:rsid w:val="00CF715C"/>
    <w:rsid w:val="00D022EC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6C53"/>
    <w:rsid w:val="00DC1F51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6425C"/>
    <w:rsid w:val="00F72065"/>
    <w:rsid w:val="00F849BE"/>
    <w:rsid w:val="00F94A4B"/>
    <w:rsid w:val="00F97AD4"/>
    <w:rsid w:val="00FA0E86"/>
    <w:rsid w:val="00FA3027"/>
    <w:rsid w:val="00FB0917"/>
    <w:rsid w:val="00FB59FB"/>
    <w:rsid w:val="00FB72A0"/>
    <w:rsid w:val="00FC35C5"/>
    <w:rsid w:val="00FC7DBF"/>
    <w:rsid w:val="00FE4FE6"/>
    <w:rsid w:val="00FF27BA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30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Meier</dc:creator>
  <cp:keywords/>
  <dc:description/>
  <cp:lastModifiedBy>Rothe, Sophie</cp:lastModifiedBy>
  <cp:revision>13</cp:revision>
  <cp:lastPrinted>2016-12-08T14:25:00Z</cp:lastPrinted>
  <dcterms:created xsi:type="dcterms:W3CDTF">2017-05-29T12:32:00Z</dcterms:created>
  <dcterms:modified xsi:type="dcterms:W3CDTF">2018-01-26T13:08:00Z</dcterms:modified>
</cp:coreProperties>
</file>