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F51E53">
            <w:pPr>
              <w:pStyle w:val="ekvkvnummer"/>
            </w:pPr>
            <w:r>
              <w:t xml:space="preserve">KV </w:t>
            </w:r>
            <w:r w:rsidR="00FD5A3D">
              <w:t>1</w:t>
            </w:r>
            <w:r w:rsidR="00F51E53">
              <w:t>1</w:t>
            </w:r>
          </w:p>
        </w:tc>
      </w:tr>
      <w:tr w:rsidR="00BF17F2" w:rsidRPr="00BF17F2" w:rsidTr="00BD0E1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1070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BD0E17" w:rsidRPr="00BD0E17" w:rsidRDefault="00BD0E17" w:rsidP="00E77F2E">
            <w:pPr>
              <w:pStyle w:val="ekvue1arial"/>
              <w:rPr>
                <w:b w:val="0"/>
                <w:sz w:val="24"/>
                <w:szCs w:val="24"/>
              </w:rPr>
            </w:pPr>
            <w:r>
              <w:rPr>
                <w:lang w:eastAsia="de-DE"/>
              </w:rPr>
              <w:drawing>
                <wp:anchor distT="0" distB="0" distL="114300" distR="114300" simplePos="0" relativeHeight="251659264" behindDoc="0" locked="0" layoutInCell="1" allowOverlap="1" wp14:anchorId="77F8F03C" wp14:editId="24251EDE">
                  <wp:simplePos x="0" y="0"/>
                  <wp:positionH relativeFrom="column">
                    <wp:posOffset>3915410</wp:posOffset>
                  </wp:positionH>
                  <wp:positionV relativeFrom="paragraph">
                    <wp:posOffset>-53975</wp:posOffset>
                  </wp:positionV>
                  <wp:extent cx="276860" cy="276860"/>
                  <wp:effectExtent l="0" t="0" r="8890" b="8890"/>
                  <wp:wrapNone/>
                  <wp:docPr id="1" name="Grafik 1" descr="cid:image001.png@01D341AB.7EDFB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 descr="cid:image001.png@01D341AB.7EDFB7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" cy="276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 w:val="0"/>
                <w:sz w:val="24"/>
                <w:szCs w:val="24"/>
              </w:rPr>
              <w:t xml:space="preserve">                                                                                                    www.zahlenbuchfanclub.de</w:t>
            </w:r>
          </w:p>
          <w:p w:rsidR="00FB59FB" w:rsidRPr="001F2FAD" w:rsidRDefault="00FD5A3D" w:rsidP="00E77F2E">
            <w:pPr>
              <w:pStyle w:val="ekvue1arial"/>
            </w:pPr>
            <w:r>
              <w:t>Spiegelbilder erklären</w:t>
            </w:r>
            <w:r w:rsidR="00B30556">
              <w:t xml:space="preserve"> </w:t>
            </w:r>
          </w:p>
        </w:tc>
      </w:tr>
    </w:tbl>
    <w:p w:rsidR="008E2194" w:rsidRDefault="008E2194" w:rsidP="00D60378">
      <w:bookmarkStart w:id="0" w:name="bmStart"/>
      <w:bookmarkStart w:id="1" w:name="_GoBack"/>
      <w:bookmarkEnd w:id="0"/>
      <w:bookmarkEnd w:id="1"/>
    </w:p>
    <w:p w:rsidR="00A10033" w:rsidRDefault="00A10033" w:rsidP="00A10033">
      <w:pPr>
        <w:pStyle w:val="ekvnummerierung"/>
        <w:framePr w:wrap="around"/>
      </w:pPr>
      <w:r>
        <w:t>1</w:t>
      </w:r>
    </w:p>
    <w:p w:rsidR="00FD5A3D" w:rsidRPr="00287B24" w:rsidRDefault="00FD5A3D" w:rsidP="00FD5A3D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635" b="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c_male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A3D" w:rsidRDefault="00FD5A3D" w:rsidP="00B30556">
      <w:r>
        <w:t>Spiegelbild</w:t>
      </w:r>
      <w:r w:rsidR="003F1934">
        <w:t>er</w:t>
      </w:r>
      <w:r>
        <w:t>? Markiere den Fehler und zeichne neu.</w:t>
      </w:r>
    </w:p>
    <w:tbl>
      <w:tblPr>
        <w:tblpPr w:leftFromText="141" w:rightFromText="141" w:vertAnchor="text" w:horzAnchor="page" w:tblpX="6382" w:tblpY="426"/>
        <w:tblW w:w="325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6"/>
        <w:gridCol w:w="406"/>
        <w:gridCol w:w="406"/>
        <w:gridCol w:w="408"/>
        <w:gridCol w:w="408"/>
        <w:gridCol w:w="407"/>
        <w:gridCol w:w="407"/>
        <w:gridCol w:w="407"/>
      </w:tblGrid>
      <w:tr w:rsidR="00FD5A3D" w:rsidRPr="00F35DB1" w:rsidTr="00FD5A3D">
        <w:trPr>
          <w:trHeight w:hRule="exact" w:val="397"/>
        </w:trPr>
        <w:tc>
          <w:tcPr>
            <w:tcW w:w="406" w:type="dxa"/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8" w:type="dxa"/>
            <w:tcBorders>
              <w:bottom w:val="single" w:sz="12" w:space="0" w:color="auto"/>
              <w:right w:val="single" w:sz="36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8" w:type="dxa"/>
            <w:tcBorders>
              <w:left w:val="single" w:sz="36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</w:tr>
      <w:tr w:rsidR="00FD5A3D" w:rsidRPr="00F35DB1" w:rsidTr="00FD5A3D">
        <w:trPr>
          <w:trHeight w:hRule="exact" w:val="397"/>
        </w:trPr>
        <w:tc>
          <w:tcPr>
            <w:tcW w:w="406" w:type="dxa"/>
            <w:tcBorders>
              <w:right w:val="single" w:sz="12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6" w:type="dxa"/>
            <w:tcBorders>
              <w:top w:val="single" w:sz="12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8" w:type="dxa"/>
            <w:tcBorders>
              <w:top w:val="single" w:sz="12" w:space="0" w:color="auto"/>
              <w:right w:val="single" w:sz="36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8" w:type="dxa"/>
            <w:tcBorders>
              <w:left w:val="single" w:sz="36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</w:tr>
      <w:tr w:rsidR="00FD5A3D" w:rsidRPr="00F35DB1" w:rsidTr="00FD5A3D">
        <w:trPr>
          <w:trHeight w:hRule="exact" w:val="397"/>
        </w:trPr>
        <w:tc>
          <w:tcPr>
            <w:tcW w:w="406" w:type="dxa"/>
            <w:tcBorders>
              <w:right w:val="single" w:sz="12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6" w:type="dxa"/>
            <w:tcBorders>
              <w:left w:val="single" w:sz="12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8" w:type="dxa"/>
            <w:tcBorders>
              <w:right w:val="single" w:sz="36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8" w:type="dxa"/>
            <w:tcBorders>
              <w:left w:val="single" w:sz="36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</w:tr>
      <w:tr w:rsidR="00FD5A3D" w:rsidRPr="00F35DB1" w:rsidTr="00FD5A3D">
        <w:trPr>
          <w:trHeight w:hRule="exact" w:val="397"/>
        </w:trPr>
        <w:tc>
          <w:tcPr>
            <w:tcW w:w="406" w:type="dxa"/>
            <w:tcBorders>
              <w:right w:val="single" w:sz="12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6" w:type="dxa"/>
            <w:tcBorders>
              <w:left w:val="single" w:sz="12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8" w:type="dxa"/>
            <w:tcBorders>
              <w:right w:val="single" w:sz="36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8" w:type="dxa"/>
            <w:tcBorders>
              <w:left w:val="single" w:sz="36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</w:tr>
      <w:tr w:rsidR="00FD5A3D" w:rsidRPr="00F35DB1" w:rsidTr="00FD5A3D">
        <w:trPr>
          <w:trHeight w:hRule="exact" w:val="397"/>
        </w:trPr>
        <w:tc>
          <w:tcPr>
            <w:tcW w:w="406" w:type="dxa"/>
            <w:tcBorders>
              <w:right w:val="single" w:sz="12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8" w:type="dxa"/>
            <w:tcBorders>
              <w:right w:val="single" w:sz="36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8" w:type="dxa"/>
            <w:tcBorders>
              <w:left w:val="single" w:sz="36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</w:tr>
      <w:tr w:rsidR="00FD5A3D" w:rsidRPr="00F35DB1" w:rsidTr="00FD5A3D">
        <w:trPr>
          <w:trHeight w:hRule="exact" w:val="397"/>
        </w:trPr>
        <w:tc>
          <w:tcPr>
            <w:tcW w:w="406" w:type="dxa"/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6" w:type="dxa"/>
            <w:tcBorders>
              <w:top w:val="single" w:sz="12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8" w:type="dxa"/>
            <w:tcBorders>
              <w:left w:val="single" w:sz="12" w:space="0" w:color="auto"/>
              <w:bottom w:val="single" w:sz="12" w:space="0" w:color="auto"/>
              <w:right w:val="single" w:sz="36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8" w:type="dxa"/>
            <w:tcBorders>
              <w:left w:val="single" w:sz="36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</w:tr>
      <w:tr w:rsidR="00FD5A3D" w:rsidRPr="00F35DB1" w:rsidTr="00FD5A3D">
        <w:trPr>
          <w:trHeight w:hRule="exact" w:val="397"/>
        </w:trPr>
        <w:tc>
          <w:tcPr>
            <w:tcW w:w="406" w:type="dxa"/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8" w:type="dxa"/>
            <w:tcBorders>
              <w:top w:val="single" w:sz="12" w:space="0" w:color="auto"/>
              <w:right w:val="single" w:sz="36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8" w:type="dxa"/>
            <w:tcBorders>
              <w:left w:val="single" w:sz="36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</w:tr>
    </w:tbl>
    <w:p w:rsidR="00FD5A3D" w:rsidRDefault="00FD5A3D" w:rsidP="00B30556"/>
    <w:tbl>
      <w:tblPr>
        <w:tblpPr w:leftFromText="141" w:rightFromText="141" w:vertAnchor="text" w:tblpY="1"/>
        <w:tblOverlap w:val="never"/>
        <w:tblW w:w="325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6"/>
        <w:gridCol w:w="406"/>
        <w:gridCol w:w="406"/>
        <w:gridCol w:w="408"/>
        <w:gridCol w:w="408"/>
        <w:gridCol w:w="407"/>
        <w:gridCol w:w="407"/>
        <w:gridCol w:w="407"/>
      </w:tblGrid>
      <w:tr w:rsidR="00FD5A3D" w:rsidRPr="00F35DB1" w:rsidTr="00FD5A3D">
        <w:trPr>
          <w:trHeight w:hRule="exact" w:val="397"/>
        </w:trPr>
        <w:tc>
          <w:tcPr>
            <w:tcW w:w="406" w:type="dxa"/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8" w:type="dxa"/>
            <w:tcBorders>
              <w:bottom w:val="single" w:sz="12" w:space="0" w:color="auto"/>
              <w:right w:val="single" w:sz="36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8" w:type="dxa"/>
            <w:tcBorders>
              <w:left w:val="single" w:sz="36" w:space="0" w:color="auto"/>
              <w:bottom w:val="single" w:sz="12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7" w:type="dxa"/>
            <w:tcBorders>
              <w:bottom w:val="single" w:sz="12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</w:tr>
      <w:tr w:rsidR="00FD5A3D" w:rsidRPr="00F35DB1" w:rsidTr="00FD5A3D">
        <w:trPr>
          <w:trHeight w:hRule="exact" w:val="397"/>
        </w:trPr>
        <w:tc>
          <w:tcPr>
            <w:tcW w:w="406" w:type="dxa"/>
            <w:tcBorders>
              <w:right w:val="single" w:sz="12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6" w:type="dxa"/>
            <w:tcBorders>
              <w:top w:val="single" w:sz="12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8" w:type="dxa"/>
            <w:tcBorders>
              <w:top w:val="single" w:sz="12" w:space="0" w:color="auto"/>
              <w:right w:val="single" w:sz="36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8" w:type="dxa"/>
            <w:tcBorders>
              <w:top w:val="single" w:sz="12" w:space="0" w:color="auto"/>
              <w:left w:val="single" w:sz="36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7" w:type="dxa"/>
            <w:tcBorders>
              <w:left w:val="single" w:sz="12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</w:tr>
      <w:tr w:rsidR="00FD5A3D" w:rsidRPr="00F35DB1" w:rsidTr="00FD5A3D">
        <w:trPr>
          <w:trHeight w:hRule="exact" w:val="397"/>
        </w:trPr>
        <w:tc>
          <w:tcPr>
            <w:tcW w:w="406" w:type="dxa"/>
            <w:tcBorders>
              <w:right w:val="single" w:sz="12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6" w:type="dxa"/>
            <w:tcBorders>
              <w:left w:val="single" w:sz="12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8" w:type="dxa"/>
            <w:tcBorders>
              <w:right w:val="single" w:sz="36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8" w:type="dxa"/>
            <w:tcBorders>
              <w:left w:val="single" w:sz="36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7" w:type="dxa"/>
            <w:tcBorders>
              <w:right w:val="single" w:sz="12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7" w:type="dxa"/>
            <w:tcBorders>
              <w:left w:val="single" w:sz="12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</w:tr>
      <w:tr w:rsidR="00FD5A3D" w:rsidRPr="00F35DB1" w:rsidTr="00FD5A3D">
        <w:trPr>
          <w:trHeight w:hRule="exact" w:val="397"/>
        </w:trPr>
        <w:tc>
          <w:tcPr>
            <w:tcW w:w="406" w:type="dxa"/>
            <w:tcBorders>
              <w:right w:val="single" w:sz="12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6" w:type="dxa"/>
            <w:tcBorders>
              <w:left w:val="single" w:sz="12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8" w:type="dxa"/>
            <w:tcBorders>
              <w:right w:val="single" w:sz="36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8" w:type="dxa"/>
            <w:tcBorders>
              <w:left w:val="single" w:sz="36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7" w:type="dxa"/>
            <w:tcBorders>
              <w:right w:val="single" w:sz="12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7" w:type="dxa"/>
            <w:tcBorders>
              <w:left w:val="single" w:sz="12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</w:tr>
      <w:tr w:rsidR="00FD5A3D" w:rsidRPr="00F35DB1" w:rsidTr="00FD5A3D">
        <w:trPr>
          <w:trHeight w:hRule="exact" w:val="397"/>
        </w:trPr>
        <w:tc>
          <w:tcPr>
            <w:tcW w:w="406" w:type="dxa"/>
            <w:tcBorders>
              <w:right w:val="single" w:sz="12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8" w:type="dxa"/>
            <w:tcBorders>
              <w:right w:val="single" w:sz="36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8" w:type="dxa"/>
            <w:tcBorders>
              <w:left w:val="single" w:sz="36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7" w:type="dxa"/>
            <w:tcBorders>
              <w:left w:val="single" w:sz="12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</w:tr>
      <w:tr w:rsidR="00FD5A3D" w:rsidRPr="00F35DB1" w:rsidTr="00FD5A3D">
        <w:trPr>
          <w:trHeight w:hRule="exact" w:val="397"/>
        </w:trPr>
        <w:tc>
          <w:tcPr>
            <w:tcW w:w="406" w:type="dxa"/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6" w:type="dxa"/>
            <w:tcBorders>
              <w:top w:val="single" w:sz="12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8" w:type="dxa"/>
            <w:tcBorders>
              <w:left w:val="single" w:sz="12" w:space="0" w:color="auto"/>
              <w:bottom w:val="single" w:sz="12" w:space="0" w:color="auto"/>
              <w:right w:val="single" w:sz="36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8" w:type="dxa"/>
            <w:tcBorders>
              <w:left w:val="single" w:sz="3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</w:tr>
      <w:tr w:rsidR="00FD5A3D" w:rsidRPr="00F35DB1" w:rsidTr="00FD5A3D">
        <w:trPr>
          <w:trHeight w:hRule="exact" w:val="397"/>
        </w:trPr>
        <w:tc>
          <w:tcPr>
            <w:tcW w:w="406" w:type="dxa"/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8" w:type="dxa"/>
            <w:tcBorders>
              <w:top w:val="single" w:sz="12" w:space="0" w:color="auto"/>
              <w:right w:val="single" w:sz="36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8" w:type="dxa"/>
            <w:tcBorders>
              <w:top w:val="single" w:sz="12" w:space="0" w:color="auto"/>
              <w:left w:val="single" w:sz="36" w:space="0" w:color="auto"/>
            </w:tcBorders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FD5A3D" w:rsidRPr="00F35DB1" w:rsidRDefault="00FD5A3D" w:rsidP="00FD5A3D">
            <w:pPr>
              <w:pStyle w:val="ekvraster"/>
            </w:pPr>
          </w:p>
        </w:tc>
      </w:tr>
    </w:tbl>
    <w:p w:rsidR="00FD5A3D" w:rsidRDefault="00FD5A3D" w:rsidP="00B30556">
      <w:r>
        <w:br w:type="textWrapping" w:clear="all"/>
      </w:r>
    </w:p>
    <w:tbl>
      <w:tblPr>
        <w:tblpPr w:leftFromText="141" w:rightFromText="141" w:vertAnchor="text" w:horzAnchor="page" w:tblpX="6382" w:tblpY="414"/>
        <w:tblW w:w="324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6"/>
        <w:gridCol w:w="406"/>
        <w:gridCol w:w="406"/>
        <w:gridCol w:w="406"/>
        <w:gridCol w:w="406"/>
        <w:gridCol w:w="406"/>
        <w:gridCol w:w="406"/>
        <w:gridCol w:w="406"/>
      </w:tblGrid>
      <w:tr w:rsidR="003F1934" w:rsidRPr="00F35DB1" w:rsidTr="003F1934">
        <w:trPr>
          <w:trHeight w:hRule="exact" w:val="397"/>
        </w:trPr>
        <w:tc>
          <w:tcPr>
            <w:tcW w:w="406" w:type="dxa"/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  <w:tcBorders>
              <w:bottom w:val="single" w:sz="12" w:space="0" w:color="auto"/>
            </w:tcBorders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  <w:tcBorders>
              <w:bottom w:val="single" w:sz="12" w:space="0" w:color="auto"/>
            </w:tcBorders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  <w:tcBorders>
              <w:bottom w:val="single" w:sz="12" w:space="0" w:color="auto"/>
            </w:tcBorders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  <w:tcBorders>
              <w:bottom w:val="single" w:sz="12" w:space="0" w:color="auto"/>
            </w:tcBorders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  <w:tcBorders>
              <w:bottom w:val="single" w:sz="4" w:space="0" w:color="808080" w:themeColor="background1" w:themeShade="80"/>
            </w:tcBorders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</w:tcPr>
          <w:p w:rsidR="003F1934" w:rsidRPr="00F35DB1" w:rsidRDefault="003F1934" w:rsidP="003F1934">
            <w:pPr>
              <w:pStyle w:val="ekvraster"/>
            </w:pPr>
          </w:p>
        </w:tc>
      </w:tr>
      <w:tr w:rsidR="003F1934" w:rsidRPr="00F35DB1" w:rsidTr="003F1934">
        <w:trPr>
          <w:trHeight w:hRule="exact" w:val="397"/>
        </w:trPr>
        <w:tc>
          <w:tcPr>
            <w:tcW w:w="406" w:type="dxa"/>
            <w:tcBorders>
              <w:right w:val="single" w:sz="12" w:space="0" w:color="auto"/>
            </w:tcBorders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  <w:tcBorders>
              <w:top w:val="single" w:sz="12" w:space="0" w:color="auto"/>
              <w:left w:val="single" w:sz="12" w:space="0" w:color="auto"/>
            </w:tcBorders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  <w:tcBorders>
              <w:top w:val="single" w:sz="12" w:space="0" w:color="auto"/>
              <w:right w:val="single" w:sz="12" w:space="0" w:color="auto"/>
            </w:tcBorders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  <w:tcBorders>
              <w:top w:val="single" w:sz="12" w:space="0" w:color="auto"/>
              <w:left w:val="single" w:sz="12" w:space="0" w:color="auto"/>
            </w:tcBorders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  <w:tcBorders>
              <w:top w:val="single" w:sz="12" w:space="0" w:color="auto"/>
              <w:right w:val="single" w:sz="12" w:space="0" w:color="auto"/>
            </w:tcBorders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  <w:tcBorders>
              <w:left w:val="single" w:sz="12" w:space="0" w:color="auto"/>
              <w:tl2br w:val="single" w:sz="12" w:space="0" w:color="auto"/>
            </w:tcBorders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  <w:tcBorders>
              <w:bottom w:val="single" w:sz="4" w:space="0" w:color="808080" w:themeColor="background1" w:themeShade="80"/>
            </w:tcBorders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</w:tcPr>
          <w:p w:rsidR="003F1934" w:rsidRPr="00F35DB1" w:rsidRDefault="003F1934" w:rsidP="003F1934">
            <w:pPr>
              <w:pStyle w:val="ekvraster"/>
            </w:pPr>
          </w:p>
        </w:tc>
      </w:tr>
      <w:tr w:rsidR="003F1934" w:rsidRPr="00F35DB1" w:rsidTr="003F1934">
        <w:trPr>
          <w:trHeight w:hRule="exact" w:val="397"/>
        </w:trPr>
        <w:tc>
          <w:tcPr>
            <w:tcW w:w="406" w:type="dxa"/>
            <w:tcBorders>
              <w:bottom w:val="single" w:sz="36" w:space="0" w:color="auto"/>
              <w:right w:val="single" w:sz="12" w:space="0" w:color="auto"/>
            </w:tcBorders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  <w:tcBorders>
              <w:left w:val="single" w:sz="12" w:space="0" w:color="auto"/>
              <w:bottom w:val="single" w:sz="36" w:space="0" w:color="auto"/>
            </w:tcBorders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  <w:tcBorders>
              <w:bottom w:val="single" w:sz="36" w:space="0" w:color="auto"/>
              <w:right w:val="single" w:sz="12" w:space="0" w:color="auto"/>
            </w:tcBorders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  <w:tcBorders>
              <w:left w:val="single" w:sz="12" w:space="0" w:color="auto"/>
              <w:bottom w:val="single" w:sz="36" w:space="0" w:color="auto"/>
            </w:tcBorders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  <w:tcBorders>
              <w:bottom w:val="single" w:sz="36" w:space="0" w:color="auto"/>
              <w:right w:val="single" w:sz="12" w:space="0" w:color="auto"/>
            </w:tcBorders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  <w:tcBorders>
              <w:left w:val="single" w:sz="12" w:space="0" w:color="auto"/>
              <w:bottom w:val="single" w:sz="36" w:space="0" w:color="auto"/>
            </w:tcBorders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  <w:tcBorders>
              <w:bottom w:val="single" w:sz="36" w:space="0" w:color="auto"/>
              <w:tl2br w:val="single" w:sz="12" w:space="0" w:color="auto"/>
            </w:tcBorders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  <w:tcBorders>
              <w:bottom w:val="single" w:sz="36" w:space="0" w:color="auto"/>
            </w:tcBorders>
          </w:tcPr>
          <w:p w:rsidR="003F1934" w:rsidRPr="00F35DB1" w:rsidRDefault="003F1934" w:rsidP="003F1934">
            <w:pPr>
              <w:pStyle w:val="ekvraster"/>
            </w:pPr>
          </w:p>
        </w:tc>
      </w:tr>
      <w:tr w:rsidR="003F1934" w:rsidRPr="00F35DB1" w:rsidTr="003F1934">
        <w:trPr>
          <w:trHeight w:hRule="exact" w:val="397"/>
        </w:trPr>
        <w:tc>
          <w:tcPr>
            <w:tcW w:w="406" w:type="dxa"/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</w:tcPr>
          <w:p w:rsidR="003F1934" w:rsidRPr="00F35DB1" w:rsidRDefault="003F1934" w:rsidP="003F1934">
            <w:pPr>
              <w:pStyle w:val="ekvraster"/>
            </w:pPr>
          </w:p>
        </w:tc>
      </w:tr>
      <w:tr w:rsidR="003F1934" w:rsidRPr="00F35DB1" w:rsidTr="003F1934">
        <w:trPr>
          <w:trHeight w:hRule="exact" w:val="397"/>
        </w:trPr>
        <w:tc>
          <w:tcPr>
            <w:tcW w:w="406" w:type="dxa"/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</w:tcPr>
          <w:p w:rsidR="003F1934" w:rsidRPr="00F35DB1" w:rsidRDefault="003F1934" w:rsidP="003F1934">
            <w:pPr>
              <w:pStyle w:val="ekvraster"/>
            </w:pPr>
          </w:p>
        </w:tc>
      </w:tr>
      <w:tr w:rsidR="003F1934" w:rsidRPr="00F35DB1" w:rsidTr="003F1934">
        <w:trPr>
          <w:trHeight w:hRule="exact" w:val="397"/>
        </w:trPr>
        <w:tc>
          <w:tcPr>
            <w:tcW w:w="406" w:type="dxa"/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</w:tcPr>
          <w:p w:rsidR="003F1934" w:rsidRPr="00F35DB1" w:rsidRDefault="003F1934" w:rsidP="003F1934">
            <w:pPr>
              <w:pStyle w:val="ekvraster"/>
            </w:pPr>
          </w:p>
        </w:tc>
      </w:tr>
    </w:tbl>
    <w:p w:rsidR="00FD5A3D" w:rsidRDefault="00FD5A3D" w:rsidP="00FD5A3D"/>
    <w:tbl>
      <w:tblPr>
        <w:tblpPr w:leftFromText="141" w:rightFromText="141" w:vertAnchor="text" w:tblpY="1"/>
        <w:tblOverlap w:val="never"/>
        <w:tblW w:w="325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6"/>
        <w:gridCol w:w="406"/>
        <w:gridCol w:w="406"/>
        <w:gridCol w:w="406"/>
        <w:gridCol w:w="406"/>
        <w:gridCol w:w="407"/>
        <w:gridCol w:w="407"/>
        <w:gridCol w:w="407"/>
      </w:tblGrid>
      <w:tr w:rsidR="003F1934" w:rsidRPr="00F35DB1" w:rsidTr="003F1934">
        <w:trPr>
          <w:trHeight w:hRule="exact" w:val="397"/>
        </w:trPr>
        <w:tc>
          <w:tcPr>
            <w:tcW w:w="406" w:type="dxa"/>
            <w:noWrap/>
            <w:vAlign w:val="center"/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noWrap/>
            <w:vAlign w:val="center"/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noWrap/>
            <w:vAlign w:val="center"/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noWrap/>
            <w:vAlign w:val="center"/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noWrap/>
            <w:vAlign w:val="center"/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7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3F1934" w:rsidRPr="00F35DB1" w:rsidRDefault="003F1934" w:rsidP="003F1934">
            <w:pPr>
              <w:pStyle w:val="ekvraster"/>
            </w:pPr>
          </w:p>
        </w:tc>
      </w:tr>
      <w:tr w:rsidR="003F1934" w:rsidRPr="00F35DB1" w:rsidTr="003F1934">
        <w:trPr>
          <w:trHeight w:hRule="exact" w:val="397"/>
        </w:trPr>
        <w:tc>
          <w:tcPr>
            <w:tcW w:w="406" w:type="dxa"/>
            <w:tcBorders>
              <w:right w:val="single" w:sz="12" w:space="0" w:color="auto"/>
            </w:tcBorders>
            <w:noWrap/>
            <w:vAlign w:val="center"/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7" w:type="dxa"/>
            <w:tcBorders>
              <w:left w:val="single" w:sz="12" w:space="0" w:color="auto"/>
              <w:tl2br w:val="single" w:sz="12" w:space="0" w:color="auto"/>
            </w:tcBorders>
            <w:noWrap/>
            <w:vAlign w:val="center"/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7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3F1934" w:rsidRPr="00F35DB1" w:rsidRDefault="003F1934" w:rsidP="003F1934">
            <w:pPr>
              <w:pStyle w:val="ekvraster"/>
            </w:pPr>
          </w:p>
        </w:tc>
      </w:tr>
      <w:tr w:rsidR="003F1934" w:rsidRPr="00F35DB1" w:rsidTr="003F1934">
        <w:trPr>
          <w:trHeight w:hRule="exact" w:val="397"/>
        </w:trPr>
        <w:tc>
          <w:tcPr>
            <w:tcW w:w="406" w:type="dxa"/>
            <w:tcBorders>
              <w:bottom w:val="single" w:sz="36" w:space="0" w:color="auto"/>
              <w:right w:val="single" w:sz="12" w:space="0" w:color="auto"/>
            </w:tcBorders>
            <w:noWrap/>
            <w:vAlign w:val="center"/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  <w:tcBorders>
              <w:left w:val="single" w:sz="12" w:space="0" w:color="auto"/>
              <w:bottom w:val="single" w:sz="36" w:space="0" w:color="auto"/>
            </w:tcBorders>
            <w:noWrap/>
            <w:vAlign w:val="center"/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  <w:tcBorders>
              <w:bottom w:val="single" w:sz="36" w:space="0" w:color="auto"/>
              <w:right w:val="single" w:sz="12" w:space="0" w:color="auto"/>
            </w:tcBorders>
            <w:noWrap/>
            <w:vAlign w:val="center"/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  <w:tcBorders>
              <w:left w:val="single" w:sz="12" w:space="0" w:color="auto"/>
              <w:bottom w:val="single" w:sz="36" w:space="0" w:color="auto"/>
            </w:tcBorders>
            <w:noWrap/>
            <w:vAlign w:val="center"/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  <w:tcBorders>
              <w:bottom w:val="single" w:sz="36" w:space="0" w:color="auto"/>
              <w:right w:val="single" w:sz="12" w:space="0" w:color="auto"/>
            </w:tcBorders>
            <w:noWrap/>
            <w:vAlign w:val="center"/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7" w:type="dxa"/>
            <w:tcBorders>
              <w:left w:val="single" w:sz="12" w:space="0" w:color="auto"/>
              <w:bottom w:val="single" w:sz="36" w:space="0" w:color="auto"/>
            </w:tcBorders>
            <w:noWrap/>
            <w:vAlign w:val="center"/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7" w:type="dxa"/>
            <w:tcBorders>
              <w:bottom w:val="single" w:sz="36" w:space="0" w:color="auto"/>
              <w:tl2br w:val="single" w:sz="12" w:space="0" w:color="auto"/>
            </w:tcBorders>
            <w:noWrap/>
            <w:vAlign w:val="center"/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7" w:type="dxa"/>
            <w:tcBorders>
              <w:bottom w:val="single" w:sz="36" w:space="0" w:color="auto"/>
            </w:tcBorders>
            <w:noWrap/>
            <w:vAlign w:val="center"/>
          </w:tcPr>
          <w:p w:rsidR="003F1934" w:rsidRPr="00F35DB1" w:rsidRDefault="003F1934" w:rsidP="003F1934">
            <w:pPr>
              <w:pStyle w:val="ekvraster"/>
            </w:pPr>
          </w:p>
        </w:tc>
      </w:tr>
      <w:tr w:rsidR="003F1934" w:rsidRPr="00F35DB1" w:rsidTr="003F1934">
        <w:trPr>
          <w:trHeight w:hRule="exact" w:val="397"/>
        </w:trPr>
        <w:tc>
          <w:tcPr>
            <w:tcW w:w="406" w:type="dxa"/>
            <w:tcBorders>
              <w:right w:val="single" w:sz="12" w:space="0" w:color="auto"/>
            </w:tcBorders>
            <w:noWrap/>
            <w:vAlign w:val="center"/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  <w:tcBorders>
              <w:left w:val="single" w:sz="12" w:space="0" w:color="auto"/>
            </w:tcBorders>
            <w:noWrap/>
            <w:vAlign w:val="center"/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  <w:tcBorders>
              <w:right w:val="single" w:sz="12" w:space="0" w:color="auto"/>
            </w:tcBorders>
            <w:noWrap/>
            <w:vAlign w:val="center"/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  <w:tcBorders>
              <w:left w:val="single" w:sz="12" w:space="0" w:color="auto"/>
            </w:tcBorders>
            <w:noWrap/>
            <w:vAlign w:val="center"/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  <w:tcBorders>
              <w:right w:val="single" w:sz="12" w:space="0" w:color="auto"/>
            </w:tcBorders>
            <w:noWrap/>
            <w:vAlign w:val="center"/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7" w:type="dxa"/>
            <w:tcBorders>
              <w:top w:val="single" w:sz="36" w:space="0" w:color="auto"/>
              <w:left w:val="single" w:sz="12" w:space="0" w:color="auto"/>
              <w:tl2br w:val="single" w:sz="12" w:space="0" w:color="auto"/>
            </w:tcBorders>
            <w:noWrap/>
            <w:vAlign w:val="center"/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7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3F1934" w:rsidRPr="00F35DB1" w:rsidRDefault="003F1934" w:rsidP="003F1934">
            <w:pPr>
              <w:pStyle w:val="ekvraster"/>
            </w:pPr>
          </w:p>
        </w:tc>
      </w:tr>
      <w:tr w:rsidR="003F1934" w:rsidRPr="00F35DB1" w:rsidTr="003F1934">
        <w:trPr>
          <w:trHeight w:hRule="exact" w:val="397"/>
        </w:trPr>
        <w:tc>
          <w:tcPr>
            <w:tcW w:w="406" w:type="dxa"/>
            <w:tcBorders>
              <w:right w:val="single" w:sz="12" w:space="0" w:color="auto"/>
            </w:tcBorders>
            <w:noWrap/>
            <w:vAlign w:val="center"/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7" w:type="dxa"/>
            <w:tcBorders>
              <w:bottom w:val="single" w:sz="12" w:space="0" w:color="auto"/>
              <w:tl2br w:val="single" w:sz="12" w:space="0" w:color="auto"/>
            </w:tcBorders>
            <w:noWrap/>
            <w:vAlign w:val="center"/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3F1934" w:rsidRPr="00F35DB1" w:rsidRDefault="003F1934" w:rsidP="003F1934">
            <w:pPr>
              <w:pStyle w:val="ekvraster"/>
            </w:pPr>
          </w:p>
        </w:tc>
      </w:tr>
      <w:tr w:rsidR="003F1934" w:rsidRPr="00F35DB1" w:rsidTr="003F1934">
        <w:trPr>
          <w:trHeight w:hRule="exact" w:val="397"/>
        </w:trPr>
        <w:tc>
          <w:tcPr>
            <w:tcW w:w="406" w:type="dxa"/>
            <w:noWrap/>
            <w:vAlign w:val="center"/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  <w:tcBorders>
              <w:top w:val="single" w:sz="12" w:space="0" w:color="auto"/>
            </w:tcBorders>
            <w:noWrap/>
            <w:vAlign w:val="center"/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  <w:tcBorders>
              <w:top w:val="single" w:sz="12" w:space="0" w:color="auto"/>
            </w:tcBorders>
            <w:noWrap/>
            <w:vAlign w:val="center"/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  <w:tcBorders>
              <w:top w:val="single" w:sz="12" w:space="0" w:color="auto"/>
            </w:tcBorders>
            <w:noWrap/>
            <w:vAlign w:val="center"/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6" w:type="dxa"/>
            <w:tcBorders>
              <w:top w:val="single" w:sz="12" w:space="0" w:color="auto"/>
            </w:tcBorders>
            <w:noWrap/>
            <w:vAlign w:val="center"/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7" w:type="dxa"/>
            <w:tcBorders>
              <w:top w:val="single" w:sz="12" w:space="0" w:color="auto"/>
            </w:tcBorders>
            <w:noWrap/>
            <w:vAlign w:val="center"/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7" w:type="dxa"/>
            <w:tcBorders>
              <w:top w:val="single" w:sz="12" w:space="0" w:color="auto"/>
            </w:tcBorders>
            <w:noWrap/>
            <w:vAlign w:val="center"/>
          </w:tcPr>
          <w:p w:rsidR="003F1934" w:rsidRPr="00F35DB1" w:rsidRDefault="003F1934" w:rsidP="003F193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3F1934" w:rsidRPr="00F35DB1" w:rsidRDefault="003F1934" w:rsidP="003F1934">
            <w:pPr>
              <w:pStyle w:val="ekvraster"/>
            </w:pPr>
          </w:p>
        </w:tc>
      </w:tr>
    </w:tbl>
    <w:p w:rsidR="00FD5A3D" w:rsidRDefault="003F1934" w:rsidP="00FD5A3D">
      <w:r>
        <w:br w:type="textWrapping" w:clear="all"/>
      </w:r>
    </w:p>
    <w:p w:rsidR="00FD5A3D" w:rsidRDefault="00FD5A3D" w:rsidP="00B30556"/>
    <w:p w:rsidR="00FD5A3D" w:rsidRDefault="00FD5A3D" w:rsidP="00FD5A3D">
      <w:pPr>
        <w:pStyle w:val="ekvnummerierung"/>
        <w:framePr w:wrap="around"/>
      </w:pPr>
      <w:r>
        <w:t>2</w:t>
      </w:r>
    </w:p>
    <w:p w:rsidR="00FD5A3D" w:rsidRPr="00287B24" w:rsidRDefault="00FD5A3D" w:rsidP="00FD5A3D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c_partnerarbeit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1934" w:rsidRDefault="00FD5A3D" w:rsidP="00FD5A3D">
      <w:r>
        <w:t xml:space="preserve">Erkläre </w:t>
      </w:r>
      <w:r w:rsidR="003F1934">
        <w:t>die</w:t>
      </w:r>
      <w:r>
        <w:t xml:space="preserve"> Fehler. </w:t>
      </w:r>
    </w:p>
    <w:p w:rsidR="003F1934" w:rsidRDefault="003F1934" w:rsidP="00FD5A3D"/>
    <w:p w:rsidR="003F1934" w:rsidRDefault="003F1934" w:rsidP="003F1934">
      <w:pPr>
        <w:pStyle w:val="ekvnummerierung"/>
        <w:framePr w:wrap="around"/>
      </w:pPr>
      <w:r>
        <w:t>3</w:t>
      </w:r>
    </w:p>
    <w:p w:rsidR="003F1934" w:rsidRPr="00287B24" w:rsidRDefault="003F1934" w:rsidP="003F1934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A3D" w:rsidRDefault="00FD5A3D" w:rsidP="00FD5A3D">
      <w:r>
        <w:t>Schreibe eine Anleitung zum Spiegeln.</w:t>
      </w:r>
    </w:p>
    <w:p w:rsidR="00FD5A3D" w:rsidRDefault="00FD5A3D" w:rsidP="00FD5A3D"/>
    <w:p w:rsidR="00FD5A3D" w:rsidRPr="00287B24" w:rsidRDefault="00FD5A3D" w:rsidP="00FD5A3D">
      <w:pPr>
        <w:pStyle w:val="ekvpicto"/>
        <w:framePr w:wrap="around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344"/>
      </w:tblGrid>
      <w:tr w:rsidR="00FD5A3D" w:rsidTr="00FD5A3D">
        <w:tc>
          <w:tcPr>
            <w:tcW w:w="9344" w:type="dxa"/>
          </w:tcPr>
          <w:p w:rsidR="00FD5A3D" w:rsidRDefault="00FD5A3D" w:rsidP="00FD5A3D"/>
          <w:p w:rsidR="00FD5A3D" w:rsidRDefault="00FD5A3D" w:rsidP="00FD5A3D"/>
          <w:p w:rsidR="00FD5A3D" w:rsidRDefault="00FD5A3D" w:rsidP="00FD5A3D"/>
          <w:p w:rsidR="00FD5A3D" w:rsidRDefault="00FD5A3D" w:rsidP="00FD5A3D"/>
          <w:p w:rsidR="00FD5A3D" w:rsidRDefault="00FD5A3D" w:rsidP="00FD5A3D"/>
          <w:p w:rsidR="003F1934" w:rsidRDefault="003F1934" w:rsidP="00FD5A3D"/>
          <w:p w:rsidR="00FD5A3D" w:rsidRDefault="00FD5A3D" w:rsidP="00FD5A3D"/>
        </w:tc>
      </w:tr>
    </w:tbl>
    <w:p w:rsidR="00FD5A3D" w:rsidRDefault="00FD5A3D" w:rsidP="00FD5A3D"/>
    <w:p w:rsidR="00FD5A3D" w:rsidRDefault="00FD5A3D" w:rsidP="00FD5A3D">
      <w:pPr>
        <w:pStyle w:val="ekvnummerierung"/>
        <w:framePr w:wrap="around"/>
      </w:pPr>
      <w:r>
        <w:t>3</w:t>
      </w:r>
    </w:p>
    <w:p w:rsidR="00FD5A3D" w:rsidRPr="00287B24" w:rsidRDefault="00FD5A3D" w:rsidP="00FD5A3D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c_einzelarbeit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A3D" w:rsidRDefault="00FD5A3D" w:rsidP="00B30556">
      <w:r>
        <w:t>Bearbeite Seite 66 Nr. 4 und Seite 67 Nr. 6 im Schülerbuch.</w:t>
      </w:r>
    </w:p>
    <w:sectPr w:rsidR="00FD5A3D" w:rsidSect="00054A93">
      <w:footerReference w:type="default" r:id="rId14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650" w:rsidRDefault="001A5650" w:rsidP="003C599D">
      <w:pPr>
        <w:spacing w:line="240" w:lineRule="auto"/>
      </w:pPr>
      <w:r>
        <w:separator/>
      </w:r>
    </w:p>
  </w:endnote>
  <w:endnote w:type="continuationSeparator" w:id="0">
    <w:p w:rsidR="001A5650" w:rsidRDefault="001A5650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F5248B" w:rsidRDefault="00193A18" w:rsidP="00F5248B">
          <w:pPr>
            <w:pStyle w:val="ekvquelle"/>
          </w:pPr>
          <w:r w:rsidRPr="001F2FAD">
            <w:rPr>
              <w:b/>
            </w:rPr>
            <w:t>Textquellen:</w:t>
          </w:r>
          <w:r w:rsidRPr="00F5248B">
            <w:t xml:space="preserve"> </w:t>
          </w:r>
          <w:r w:rsidR="001F2FAD">
            <w:t>Sabrina Meier</w:t>
          </w:r>
          <w:r w:rsidRPr="00F5248B">
            <w:t xml:space="preserve">, </w:t>
          </w:r>
          <w:r w:rsidR="001F2FAD">
            <w:t>Detmold</w:t>
          </w:r>
        </w:p>
        <w:p w:rsidR="00193A18" w:rsidRPr="00913892" w:rsidRDefault="00193A18" w:rsidP="003F1934">
          <w:pPr>
            <w:pStyle w:val="ekvquelle"/>
            <w:ind w:left="0"/>
          </w:pP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650" w:rsidRDefault="001A5650" w:rsidP="003C599D">
      <w:pPr>
        <w:spacing w:line="240" w:lineRule="auto"/>
      </w:pPr>
      <w:r>
        <w:separator/>
      </w:r>
    </w:p>
  </w:footnote>
  <w:footnote w:type="continuationSeparator" w:id="0">
    <w:p w:rsidR="001A5650" w:rsidRDefault="001A5650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FAD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87FF8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650"/>
    <w:rsid w:val="001A5BD5"/>
    <w:rsid w:val="001B1266"/>
    <w:rsid w:val="001C3792"/>
    <w:rsid w:val="001D2674"/>
    <w:rsid w:val="001D39FD"/>
    <w:rsid w:val="001E485B"/>
    <w:rsid w:val="001F1E3D"/>
    <w:rsid w:val="001F2FA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1A4C"/>
    <w:rsid w:val="00246F77"/>
    <w:rsid w:val="002527A5"/>
    <w:rsid w:val="00255466"/>
    <w:rsid w:val="00255FE3"/>
    <w:rsid w:val="00261D9E"/>
    <w:rsid w:val="0026581E"/>
    <w:rsid w:val="0027240C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07E2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51653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1934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26ECD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0D26"/>
    <w:rsid w:val="006C2C80"/>
    <w:rsid w:val="006C4E52"/>
    <w:rsid w:val="006C6A77"/>
    <w:rsid w:val="006D49F0"/>
    <w:rsid w:val="006E235E"/>
    <w:rsid w:val="006F0D3C"/>
    <w:rsid w:val="006F2EDC"/>
    <w:rsid w:val="006F3D98"/>
    <w:rsid w:val="00710718"/>
    <w:rsid w:val="00715A9A"/>
    <w:rsid w:val="0072030B"/>
    <w:rsid w:val="00720747"/>
    <w:rsid w:val="007228A6"/>
    <w:rsid w:val="00722BE8"/>
    <w:rsid w:val="00724064"/>
    <w:rsid w:val="00733A44"/>
    <w:rsid w:val="00737563"/>
    <w:rsid w:val="00745BC6"/>
    <w:rsid w:val="007507F9"/>
    <w:rsid w:val="00751B0E"/>
    <w:rsid w:val="00760C41"/>
    <w:rsid w:val="00766405"/>
    <w:rsid w:val="0076691A"/>
    <w:rsid w:val="00772DA9"/>
    <w:rsid w:val="0077545F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426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0033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113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25D81"/>
    <w:rsid w:val="00B30556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0E17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A5BAE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085"/>
    <w:rsid w:val="00D1582D"/>
    <w:rsid w:val="00D2569D"/>
    <w:rsid w:val="00D33639"/>
    <w:rsid w:val="00D559DE"/>
    <w:rsid w:val="00D56FEB"/>
    <w:rsid w:val="00D60378"/>
    <w:rsid w:val="00D61DD0"/>
    <w:rsid w:val="00D62096"/>
    <w:rsid w:val="00D627E5"/>
    <w:rsid w:val="00D6428F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650DF"/>
    <w:rsid w:val="00E70C40"/>
    <w:rsid w:val="00E710C7"/>
    <w:rsid w:val="00E77F2E"/>
    <w:rsid w:val="00E80E4F"/>
    <w:rsid w:val="00E90E5F"/>
    <w:rsid w:val="00E947D8"/>
    <w:rsid w:val="00E95ED3"/>
    <w:rsid w:val="00E96ED4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1E53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D5A3D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cid:image001.png@01D341AB.7EDFB700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brina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4F0FC-3575-4215-8D57-EC914508A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WD_KV_KL1.dotm</Template>
  <TotalTime>0</TotalTime>
  <Pages>1</Pages>
  <Words>85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Meier</dc:creator>
  <cp:keywords/>
  <dc:description/>
  <cp:lastModifiedBy>Rothe, Sophie</cp:lastModifiedBy>
  <cp:revision>10</cp:revision>
  <cp:lastPrinted>2016-12-08T14:25:00Z</cp:lastPrinted>
  <dcterms:created xsi:type="dcterms:W3CDTF">2017-06-13T12:45:00Z</dcterms:created>
  <dcterms:modified xsi:type="dcterms:W3CDTF">2018-01-26T13:19:00Z</dcterms:modified>
</cp:coreProperties>
</file>