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474582" w:rsidRDefault="00474582" w:rsidP="003361B1">
      <w:pPr>
        <w:pStyle w:val="ekvue1arial"/>
        <w:rPr>
          <w:b w:val="0"/>
          <w:sz w:val="24"/>
          <w:szCs w:val="24"/>
        </w:rPr>
      </w:pPr>
      <w:bookmarkStart w:id="0" w:name="start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10A4C82" wp14:editId="332609A5">
            <wp:simplePos x="0" y="0"/>
            <wp:positionH relativeFrom="column">
              <wp:posOffset>3745230</wp:posOffset>
            </wp:positionH>
            <wp:positionV relativeFrom="paragraph">
              <wp:posOffset>-81915</wp:posOffset>
            </wp:positionV>
            <wp:extent cx="276860" cy="276860"/>
            <wp:effectExtent l="0" t="0" r="8890" b="8890"/>
            <wp:wrapNone/>
            <wp:docPr id="2" name="Grafik 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z w:val="24"/>
          <w:szCs w:val="24"/>
        </w:rPr>
        <w:t xml:space="preserve">                                                                                                www.zahlenbuchfanclub.de</w:t>
      </w:r>
    </w:p>
    <w:p w:rsidR="003361B1" w:rsidRDefault="003361B1" w:rsidP="003361B1">
      <w:pPr>
        <w:pStyle w:val="ekvue1arial"/>
      </w:pPr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:rsidR="003361B1" w:rsidRPr="003361B1" w:rsidRDefault="003361B1" w:rsidP="003361B1">
      <w:pPr>
        <w:pStyle w:val="ekvue2arial"/>
      </w:pPr>
      <w:bookmarkStart w:id="1" w:name="_GoBack"/>
      <w:bookmarkEnd w:id="1"/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2B2188">
              <w:rPr>
                <w:b/>
                <w:sz w:val="20"/>
              </w:rPr>
              <w:t>Lege</w:t>
            </w:r>
            <w:r w:rsidR="00F004F0">
              <w:rPr>
                <w:b/>
                <w:sz w:val="20"/>
              </w:rPr>
              <w:t>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092566">
              <w:rPr>
                <w:sz w:val="20"/>
              </w:rPr>
              <w:t xml:space="preserve">stellen ebene Figuren </w:t>
            </w:r>
            <w:r w:rsidR="001A7667">
              <w:rPr>
                <w:sz w:val="20"/>
              </w:rPr>
              <w:t xml:space="preserve">mit Tangramformen </w:t>
            </w:r>
            <w:r w:rsidR="00092566">
              <w:rPr>
                <w:sz w:val="20"/>
              </w:rPr>
              <w:t>her</w:t>
            </w:r>
            <w:r w:rsidR="009633CF">
              <w:rPr>
                <w:sz w:val="20"/>
              </w:rPr>
              <w:t>, in</w:t>
            </w:r>
            <w:r w:rsidRPr="003361B1">
              <w:rPr>
                <w:sz w:val="20"/>
              </w:rPr>
              <w:t xml:space="preserve">dem sie </w:t>
            </w:r>
          </w:p>
          <w:p w:rsidR="001A7667" w:rsidRDefault="001A7667" w:rsidP="00562A8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die Figur eines Partners nachlegen sowie </w:t>
            </w:r>
          </w:p>
          <w:p w:rsidR="00860108" w:rsidRDefault="001A7667" w:rsidP="00562A8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weitere </w:t>
            </w:r>
            <w:r w:rsidR="00092566">
              <w:rPr>
                <w:sz w:val="20"/>
              </w:rPr>
              <w:t>vorgegebene U</w:t>
            </w:r>
            <w:r w:rsidR="00092566">
              <w:rPr>
                <w:sz w:val="20"/>
              </w:rPr>
              <w:t>m</w:t>
            </w:r>
            <w:r w:rsidR="00092566">
              <w:rPr>
                <w:sz w:val="20"/>
              </w:rPr>
              <w:t>rissfiguren mit Tangramfo</w:t>
            </w:r>
            <w:r w:rsidR="00092566">
              <w:rPr>
                <w:sz w:val="20"/>
              </w:rPr>
              <w:t>r</w:t>
            </w:r>
            <w:r w:rsidR="00092566">
              <w:rPr>
                <w:sz w:val="20"/>
              </w:rPr>
              <w:t>men nachlegen</w:t>
            </w:r>
            <w:r w:rsidR="00123996">
              <w:rPr>
                <w:sz w:val="20"/>
              </w:rPr>
              <w:t>.</w:t>
            </w:r>
          </w:p>
          <w:p w:rsidR="00715118" w:rsidRPr="00562A8F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DB7281" w:rsidRDefault="00092566" w:rsidP="0009256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Nachlegen ohne Umrisse: </w:t>
            </w:r>
          </w:p>
          <w:p w:rsidR="00DB7281" w:rsidRDefault="00092566" w:rsidP="00DB7281">
            <w:pPr>
              <w:pStyle w:val="03Grundtext2oAbstand"/>
              <w:rPr>
                <w:sz w:val="20"/>
              </w:rPr>
            </w:pPr>
            <w:r w:rsidRPr="00092566">
              <w:rPr>
                <w:b/>
                <w:sz w:val="20"/>
              </w:rPr>
              <w:t>Schülerbuch 2, S. 52 Nr. 2 und 3</w:t>
            </w:r>
            <w:r w:rsidR="00DB7281">
              <w:rPr>
                <w:sz w:val="20"/>
              </w:rPr>
              <w:t>;</w:t>
            </w:r>
          </w:p>
          <w:p w:rsidR="00092566" w:rsidRDefault="00092566" w:rsidP="00616BFA">
            <w:pPr>
              <w:pStyle w:val="03Grundtext2oAbstand"/>
              <w:rPr>
                <w:b/>
                <w:sz w:val="20"/>
              </w:rPr>
            </w:pPr>
            <w:r w:rsidRPr="00092566">
              <w:rPr>
                <w:b/>
                <w:sz w:val="20"/>
              </w:rPr>
              <w:t>Arbeitsheft 2, S. 30 Nr. 1</w:t>
            </w:r>
          </w:p>
          <w:p w:rsidR="00616BFA" w:rsidRDefault="00616BFA" w:rsidP="00616BFA">
            <w:pPr>
              <w:pStyle w:val="03Grundtext2oAbstand"/>
              <w:rPr>
                <w:b/>
                <w:sz w:val="20"/>
              </w:rPr>
            </w:pPr>
          </w:p>
          <w:p w:rsidR="00616BFA" w:rsidRPr="00616BFA" w:rsidRDefault="00616BFA" w:rsidP="00616BFA">
            <w:pPr>
              <w:pStyle w:val="03Grundtext2oAbstand"/>
              <w:rPr>
                <w:sz w:val="20"/>
              </w:rPr>
            </w:pPr>
            <w:r w:rsidRPr="00616BFA">
              <w:rPr>
                <w:sz w:val="20"/>
              </w:rPr>
              <w:t>Auslegen ohne Umrisse:</w:t>
            </w:r>
          </w:p>
          <w:p w:rsidR="00616BFA" w:rsidRDefault="00616BFA" w:rsidP="009D5262">
            <w:pPr>
              <w:pStyle w:val="03Grundtext2oAbstand"/>
              <w:rPr>
                <w:b/>
                <w:sz w:val="20"/>
              </w:rPr>
            </w:pPr>
            <w:r w:rsidRPr="00092566">
              <w:rPr>
                <w:b/>
                <w:sz w:val="20"/>
              </w:rPr>
              <w:t>Förderheft 2, S. 39 Nr. 1</w:t>
            </w:r>
            <w:r w:rsidR="009D5262">
              <w:rPr>
                <w:b/>
                <w:sz w:val="20"/>
              </w:rPr>
              <w:t>;</w:t>
            </w:r>
          </w:p>
          <w:p w:rsidR="009D5262" w:rsidRPr="003361B1" w:rsidRDefault="009D5262" w:rsidP="00616BFA">
            <w:pPr>
              <w:pStyle w:val="03Grundtext2oAbstand"/>
              <w:spacing w:after="240"/>
              <w:rPr>
                <w:sz w:val="20"/>
              </w:rPr>
            </w:pPr>
            <w:r>
              <w:rPr>
                <w:b/>
                <w:sz w:val="20"/>
              </w:rPr>
              <w:t>KV 2</w:t>
            </w:r>
            <w:r w:rsidR="002A1C3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a-c: Tangram: U</w:t>
            </w:r>
            <w:r>
              <w:rPr>
                <w:b/>
                <w:sz w:val="20"/>
              </w:rPr>
              <w:t>m</w:t>
            </w:r>
            <w:r>
              <w:rPr>
                <w:b/>
                <w:sz w:val="20"/>
              </w:rPr>
              <w:t>rissfiguren</w:t>
            </w:r>
          </w:p>
        </w:tc>
        <w:tc>
          <w:tcPr>
            <w:tcW w:w="557" w:type="pct"/>
          </w:tcPr>
          <w:p w:rsidR="003361B1" w:rsidRPr="003361B1" w:rsidRDefault="001A7667" w:rsidP="000142A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092566" w:rsidRDefault="004600FD" w:rsidP="00092566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1: Tangram</w:t>
            </w:r>
          </w:p>
          <w:p w:rsidR="002B7682" w:rsidRDefault="002B7682" w:rsidP="00092566">
            <w:pPr>
              <w:pStyle w:val="03Grundtext2oAbstand"/>
              <w:rPr>
                <w:b/>
                <w:sz w:val="20"/>
              </w:rPr>
            </w:pPr>
          </w:p>
          <w:p w:rsidR="005A6925" w:rsidRPr="005A6925" w:rsidRDefault="005A6925" w:rsidP="00092566">
            <w:pPr>
              <w:pStyle w:val="03Grundtext2oAbstand"/>
              <w:rPr>
                <w:sz w:val="20"/>
              </w:rPr>
            </w:pPr>
            <w:r w:rsidRPr="005A6925">
              <w:rPr>
                <w:sz w:val="20"/>
              </w:rPr>
              <w:t>Scheren</w:t>
            </w:r>
          </w:p>
          <w:p w:rsidR="005A6925" w:rsidRDefault="005A6925" w:rsidP="00092566">
            <w:pPr>
              <w:pStyle w:val="03Grundtext2oAbstand"/>
              <w:rPr>
                <w:b/>
                <w:sz w:val="20"/>
              </w:rPr>
            </w:pPr>
          </w:p>
          <w:p w:rsidR="002B7682" w:rsidRDefault="002B7682" w:rsidP="00092566">
            <w:pPr>
              <w:pStyle w:val="03Grundtext2oAbstand"/>
              <w:rPr>
                <w:b/>
                <w:sz w:val="20"/>
              </w:rPr>
            </w:pPr>
            <w:r w:rsidRPr="00092566">
              <w:rPr>
                <w:b/>
                <w:sz w:val="20"/>
              </w:rPr>
              <w:t>Schülerbuch 2, S. 52 Nr. 1</w:t>
            </w:r>
          </w:p>
          <w:p w:rsidR="00092566" w:rsidRDefault="00092566" w:rsidP="00092566">
            <w:pPr>
              <w:pStyle w:val="03Grundtext2oAbstand"/>
              <w:rPr>
                <w:b/>
                <w:sz w:val="20"/>
              </w:rPr>
            </w:pPr>
          </w:p>
          <w:p w:rsidR="00092566" w:rsidRPr="00092566" w:rsidRDefault="00092566" w:rsidP="00092566">
            <w:pPr>
              <w:pStyle w:val="03Grundtext2oAbstand"/>
              <w:spacing w:after="240"/>
              <w:rPr>
                <w:sz w:val="20"/>
              </w:rPr>
            </w:pPr>
            <w:r w:rsidRPr="00092566">
              <w:rPr>
                <w:sz w:val="20"/>
              </w:rPr>
              <w:t>Weißes Papier</w:t>
            </w:r>
            <w:r>
              <w:rPr>
                <w:sz w:val="20"/>
              </w:rPr>
              <w:t>, Kleber</w:t>
            </w:r>
          </w:p>
        </w:tc>
        <w:tc>
          <w:tcPr>
            <w:tcW w:w="798" w:type="pct"/>
          </w:tcPr>
          <w:p w:rsidR="001926EB" w:rsidRPr="003361B1" w:rsidRDefault="00092566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Aufkleben der gelegten Fig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ren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123996">
              <w:rPr>
                <w:b/>
                <w:sz w:val="20"/>
              </w:rPr>
              <w:t>Zeichen</w:t>
            </w:r>
            <w:r w:rsidR="00F004F0">
              <w:rPr>
                <w:b/>
                <w:sz w:val="20"/>
              </w:rPr>
              <w:t>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Die Schülerinnen und Schüler</w:t>
            </w:r>
            <w:r w:rsidR="00860108">
              <w:rPr>
                <w:sz w:val="20"/>
              </w:rPr>
              <w:t xml:space="preserve"> </w:t>
            </w:r>
            <w:r w:rsidR="00DB7281">
              <w:rPr>
                <w:sz w:val="20"/>
              </w:rPr>
              <w:t>erzeugen achsensymmetrische Figuren</w:t>
            </w:r>
            <w:r w:rsidRPr="003361B1">
              <w:rPr>
                <w:sz w:val="20"/>
              </w:rPr>
              <w:t xml:space="preserve">, indem sie </w:t>
            </w:r>
          </w:p>
          <w:p w:rsidR="003A36B4" w:rsidRDefault="00DB7281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vorgegebene Figuren spi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geln und zeichnerisch 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gänzen</w:t>
            </w:r>
            <w:r w:rsidR="000B6517">
              <w:rPr>
                <w:sz w:val="20"/>
              </w:rPr>
              <w:t>.</w:t>
            </w:r>
          </w:p>
          <w:p w:rsidR="00715118" w:rsidRPr="00715118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B52F42" w:rsidRPr="005A6925" w:rsidRDefault="00DB7281" w:rsidP="00DB7281">
            <w:pPr>
              <w:pStyle w:val="03Grundtext2oAbstand"/>
              <w:rPr>
                <w:sz w:val="20"/>
              </w:rPr>
            </w:pPr>
            <w:r w:rsidRPr="005A6925">
              <w:rPr>
                <w:sz w:val="20"/>
              </w:rPr>
              <w:t>Zuhilfenahme eines Spiegels</w:t>
            </w:r>
          </w:p>
          <w:p w:rsidR="00DB7281" w:rsidRDefault="00DB7281" w:rsidP="00DB7281">
            <w:pPr>
              <w:pStyle w:val="03Grundtext2oAbstand"/>
              <w:rPr>
                <w:b/>
                <w:sz w:val="20"/>
              </w:rPr>
            </w:pPr>
          </w:p>
          <w:p w:rsidR="00DB7281" w:rsidRPr="00CF3E4E" w:rsidRDefault="00CF3E4E" w:rsidP="00CF3E4E">
            <w:pPr>
              <w:pStyle w:val="03Grundtext2oAbstand"/>
              <w:rPr>
                <w:sz w:val="20"/>
              </w:rPr>
            </w:pPr>
            <w:r w:rsidRPr="00CF3E4E">
              <w:rPr>
                <w:sz w:val="20"/>
              </w:rPr>
              <w:t>Weitere Spiege</w:t>
            </w:r>
            <w:r w:rsidRPr="00CF3E4E">
              <w:rPr>
                <w:sz w:val="20"/>
              </w:rPr>
              <w:t>l</w:t>
            </w:r>
            <w:r w:rsidRPr="00CF3E4E">
              <w:rPr>
                <w:sz w:val="20"/>
              </w:rPr>
              <w:t xml:space="preserve">bilder </w:t>
            </w:r>
            <w:r>
              <w:rPr>
                <w:sz w:val="20"/>
              </w:rPr>
              <w:t xml:space="preserve">ins Heft </w:t>
            </w:r>
            <w:r w:rsidRPr="00CF3E4E">
              <w:rPr>
                <w:sz w:val="20"/>
              </w:rPr>
              <w:t>abzeichnen:</w:t>
            </w:r>
          </w:p>
          <w:p w:rsidR="00CF3E4E" w:rsidRPr="00BD0591" w:rsidRDefault="00CF3E4E" w:rsidP="00BD0591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67 Nr. 5</w:t>
            </w:r>
          </w:p>
        </w:tc>
        <w:tc>
          <w:tcPr>
            <w:tcW w:w="557" w:type="pct"/>
          </w:tcPr>
          <w:p w:rsidR="00972A73" w:rsidRPr="003361B1" w:rsidRDefault="005A6925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5A6925" w:rsidRPr="005A6925" w:rsidRDefault="005A6925" w:rsidP="00063DF4">
            <w:pPr>
              <w:pStyle w:val="03Grundtext2oAbstand"/>
              <w:rPr>
                <w:b/>
                <w:sz w:val="20"/>
              </w:rPr>
            </w:pPr>
            <w:r w:rsidRPr="005A6925">
              <w:rPr>
                <w:b/>
                <w:sz w:val="20"/>
              </w:rPr>
              <w:t>Arbeitsheft 2, S. 38 Nr. 1 und 2;</w:t>
            </w:r>
          </w:p>
          <w:p w:rsidR="005A6925" w:rsidRPr="005A6925" w:rsidRDefault="005A6925" w:rsidP="00063DF4">
            <w:pPr>
              <w:pStyle w:val="03Grundtext2oAbstand"/>
              <w:rPr>
                <w:b/>
                <w:sz w:val="20"/>
              </w:rPr>
            </w:pPr>
            <w:r w:rsidRPr="005A6925">
              <w:rPr>
                <w:b/>
                <w:sz w:val="20"/>
              </w:rPr>
              <w:t>Förderheft 2, S. 50 Nr. 1</w:t>
            </w:r>
          </w:p>
          <w:p w:rsidR="005A6925" w:rsidRDefault="005A6925" w:rsidP="00063DF4">
            <w:pPr>
              <w:pStyle w:val="03Grundtext2oAbstand"/>
              <w:rPr>
                <w:sz w:val="20"/>
              </w:rPr>
            </w:pPr>
          </w:p>
          <w:p w:rsidR="005A6925" w:rsidRDefault="005A6925" w:rsidP="00063DF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Buntstifte</w:t>
            </w:r>
          </w:p>
          <w:p w:rsidR="005A6925" w:rsidRDefault="005A6925" w:rsidP="005A6925">
            <w:pPr>
              <w:pStyle w:val="03Grundtext2oAbstand"/>
              <w:spacing w:after="240"/>
              <w:rPr>
                <w:sz w:val="20"/>
              </w:rPr>
            </w:pPr>
          </w:p>
          <w:p w:rsidR="00CF3E4E" w:rsidRPr="009603C1" w:rsidRDefault="00CF3E4E" w:rsidP="005A6925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Randlose Spiegel</w:t>
            </w:r>
          </w:p>
        </w:tc>
        <w:tc>
          <w:tcPr>
            <w:tcW w:w="798" w:type="pct"/>
          </w:tcPr>
          <w:p w:rsidR="009603C1" w:rsidRPr="003361B1" w:rsidRDefault="005A6925" w:rsidP="005A692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Kontrolle der gezeichneten Figur mit 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nem Spiegel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3 </w:t>
            </w:r>
            <w:proofErr w:type="spellStart"/>
            <w:r w:rsidR="00092566">
              <w:rPr>
                <w:b/>
                <w:sz w:val="20"/>
              </w:rPr>
              <w:t>Plättchen</w:t>
            </w:r>
            <w:r w:rsidR="00F004F0">
              <w:rPr>
                <w:b/>
                <w:sz w:val="20"/>
              </w:rPr>
              <w:t>station</w:t>
            </w:r>
            <w:proofErr w:type="spellEnd"/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6D089A">
              <w:rPr>
                <w:sz w:val="20"/>
              </w:rPr>
              <w:t xml:space="preserve">beschreiben den Aufbau von </w:t>
            </w:r>
            <w:proofErr w:type="spellStart"/>
            <w:r w:rsidR="006D089A">
              <w:rPr>
                <w:sz w:val="20"/>
              </w:rPr>
              <w:t>Plättchenmustern</w:t>
            </w:r>
            <w:proofErr w:type="spellEnd"/>
            <w:r w:rsidRPr="003361B1">
              <w:rPr>
                <w:sz w:val="20"/>
              </w:rPr>
              <w:t>, indem sie</w:t>
            </w:r>
          </w:p>
          <w:p w:rsidR="00A81DCE" w:rsidRDefault="006D089A" w:rsidP="00BD255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 Plättchenmuster legen und anschließend einem Partner die Startfigur dikti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ren</w:t>
            </w:r>
            <w:r w:rsidR="00BD0591">
              <w:rPr>
                <w:sz w:val="20"/>
              </w:rPr>
              <w:t>.</w:t>
            </w:r>
          </w:p>
          <w:p w:rsidR="00BD255F" w:rsidRPr="00A81DCE" w:rsidRDefault="00BD255F" w:rsidP="00BD255F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6D089A" w:rsidRDefault="006D089A" w:rsidP="006D089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Plät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chenreihen</w:t>
            </w:r>
            <w:proofErr w:type="spellEnd"/>
            <w:r>
              <w:rPr>
                <w:sz w:val="20"/>
              </w:rPr>
              <w:t>:</w:t>
            </w:r>
          </w:p>
          <w:p w:rsidR="00B341F3" w:rsidRDefault="006D089A" w:rsidP="006D089A">
            <w:pPr>
              <w:pStyle w:val="03Grundtext2oAbstand"/>
              <w:rPr>
                <w:b/>
                <w:sz w:val="20"/>
              </w:rPr>
            </w:pPr>
            <w:r w:rsidRPr="006D089A">
              <w:rPr>
                <w:b/>
                <w:sz w:val="20"/>
              </w:rPr>
              <w:t xml:space="preserve">KV </w:t>
            </w:r>
            <w:r w:rsidR="002A1C30">
              <w:rPr>
                <w:b/>
                <w:sz w:val="20"/>
              </w:rPr>
              <w:t>4</w:t>
            </w:r>
            <w:r w:rsidRPr="006D089A">
              <w:rPr>
                <w:b/>
                <w:sz w:val="20"/>
              </w:rPr>
              <w:t xml:space="preserve"> und </w:t>
            </w:r>
            <w:r w:rsidR="002A1C30">
              <w:rPr>
                <w:b/>
                <w:sz w:val="20"/>
              </w:rPr>
              <w:t>5</w:t>
            </w:r>
            <w:r w:rsidRPr="006D089A">
              <w:rPr>
                <w:b/>
                <w:sz w:val="20"/>
              </w:rPr>
              <w:t xml:space="preserve">: </w:t>
            </w:r>
          </w:p>
          <w:p w:rsidR="00871C47" w:rsidRDefault="00113E3A" w:rsidP="006D089A">
            <w:pPr>
              <w:pStyle w:val="03Grundtext2oAbstand"/>
              <w:rPr>
                <w:sz w:val="20"/>
              </w:rPr>
            </w:pPr>
            <w:r>
              <w:rPr>
                <w:b/>
                <w:sz w:val="20"/>
              </w:rPr>
              <w:t>Plättchenm</w:t>
            </w:r>
            <w:r w:rsidR="006D089A" w:rsidRPr="006D089A">
              <w:rPr>
                <w:b/>
                <w:sz w:val="20"/>
              </w:rPr>
              <w:t>uster legen</w:t>
            </w:r>
            <w:r>
              <w:rPr>
                <w:b/>
                <w:sz w:val="20"/>
              </w:rPr>
              <w:t xml:space="preserve"> (1) und (2)</w:t>
            </w:r>
          </w:p>
          <w:p w:rsidR="006D089A" w:rsidRDefault="006D089A" w:rsidP="006D089A">
            <w:pPr>
              <w:pStyle w:val="03Grundtext2oAbstand"/>
              <w:rPr>
                <w:sz w:val="20"/>
              </w:rPr>
            </w:pPr>
          </w:p>
          <w:p w:rsidR="006D089A" w:rsidRDefault="006D089A" w:rsidP="006D089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Aufzeichnen des Musters:</w:t>
            </w:r>
          </w:p>
          <w:p w:rsidR="006D089A" w:rsidRPr="00972A73" w:rsidRDefault="006D089A" w:rsidP="006D089A">
            <w:pPr>
              <w:pStyle w:val="03Grundtext2oAbstand"/>
              <w:rPr>
                <w:sz w:val="20"/>
              </w:rPr>
            </w:pPr>
            <w:r w:rsidRPr="006D089A">
              <w:rPr>
                <w:b/>
                <w:sz w:val="20"/>
              </w:rPr>
              <w:t xml:space="preserve">KV </w:t>
            </w:r>
            <w:r w:rsidR="002A1C30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und </w:t>
            </w:r>
            <w:r w:rsidR="002A1C30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: Plättchenmuster </w:t>
            </w:r>
            <w:r w:rsidR="00113E3A">
              <w:rPr>
                <w:b/>
                <w:sz w:val="20"/>
              </w:rPr>
              <w:t>malen (1) und (2)</w:t>
            </w:r>
          </w:p>
          <w:p w:rsidR="006D089A" w:rsidRPr="00972A73" w:rsidRDefault="006D089A" w:rsidP="006D089A">
            <w:pPr>
              <w:pStyle w:val="03Grundtext2oAbstand"/>
              <w:spacing w:after="240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6D089A" w:rsidP="002F0D6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6D089A" w:rsidRDefault="006D089A" w:rsidP="006D089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Wendeplättchen</w:t>
            </w:r>
          </w:p>
          <w:p w:rsidR="006D089A" w:rsidRDefault="006D089A" w:rsidP="006D089A">
            <w:pPr>
              <w:pStyle w:val="03Grundtext2oAbstand"/>
              <w:rPr>
                <w:sz w:val="20"/>
              </w:rPr>
            </w:pPr>
          </w:p>
          <w:p w:rsidR="000A7106" w:rsidRPr="000A7106" w:rsidRDefault="000A7106" w:rsidP="006D089A">
            <w:pPr>
              <w:pStyle w:val="03Grundtext2oAbstand"/>
              <w:rPr>
                <w:b/>
                <w:sz w:val="20"/>
              </w:rPr>
            </w:pPr>
            <w:r w:rsidRPr="000A7106">
              <w:rPr>
                <w:b/>
                <w:sz w:val="20"/>
              </w:rPr>
              <w:t xml:space="preserve">Schülerbuch 2, </w:t>
            </w:r>
          </w:p>
          <w:p w:rsidR="000A7106" w:rsidRDefault="000A7106" w:rsidP="006D089A">
            <w:pPr>
              <w:pStyle w:val="03Grundtext2oAbstand"/>
              <w:rPr>
                <w:sz w:val="20"/>
              </w:rPr>
            </w:pPr>
            <w:r w:rsidRPr="000A7106">
              <w:rPr>
                <w:b/>
                <w:sz w:val="20"/>
              </w:rPr>
              <w:t>S. 8 Nr. 2b)</w:t>
            </w:r>
          </w:p>
          <w:p w:rsidR="000A7106" w:rsidRDefault="000A7106" w:rsidP="006D089A">
            <w:pPr>
              <w:pStyle w:val="03Grundtext2oAbstand"/>
              <w:rPr>
                <w:sz w:val="20"/>
              </w:rPr>
            </w:pPr>
          </w:p>
          <w:p w:rsidR="003605F9" w:rsidRDefault="002A1C30" w:rsidP="006D089A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3</w:t>
            </w:r>
            <w:r w:rsidR="003605F9" w:rsidRPr="003605F9">
              <w:rPr>
                <w:b/>
                <w:sz w:val="20"/>
              </w:rPr>
              <w:t xml:space="preserve">: </w:t>
            </w:r>
          </w:p>
          <w:p w:rsidR="006D089A" w:rsidRPr="003605F9" w:rsidRDefault="003605F9" w:rsidP="006D089A">
            <w:pPr>
              <w:pStyle w:val="03Grundtext2oAbstand"/>
              <w:rPr>
                <w:b/>
                <w:sz w:val="20"/>
              </w:rPr>
            </w:pPr>
            <w:r w:rsidRPr="003605F9">
              <w:rPr>
                <w:b/>
                <w:sz w:val="20"/>
              </w:rPr>
              <w:t>Plättchenmuster beschreiben</w:t>
            </w:r>
          </w:p>
          <w:p w:rsidR="006D089A" w:rsidRPr="008C76AB" w:rsidRDefault="00562572" w:rsidP="008874EF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(als Wortspeicher auslegen)</w:t>
            </w:r>
          </w:p>
        </w:tc>
        <w:tc>
          <w:tcPr>
            <w:tcW w:w="798" w:type="pct"/>
          </w:tcPr>
          <w:p w:rsidR="00736ED6" w:rsidRPr="008874EF" w:rsidRDefault="003605F9" w:rsidP="000142A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Partnerko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trolle am 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reits gelegten Muster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A91" w:rsidRDefault="00E40A91" w:rsidP="000C224E">
      <w:pPr>
        <w:pStyle w:val="ekvue1arial"/>
      </w:pPr>
      <w:r>
        <w:separator/>
      </w:r>
    </w:p>
  </w:endnote>
  <w:endnote w:type="continuationSeparator" w:id="0">
    <w:p w:rsidR="00E40A91" w:rsidRDefault="00E40A9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715118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715118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A91" w:rsidRDefault="00E40A91" w:rsidP="000C224E">
      <w:pPr>
        <w:pStyle w:val="ekvue1arial"/>
      </w:pPr>
      <w:r>
        <w:separator/>
      </w:r>
    </w:p>
  </w:footnote>
  <w:footnote w:type="continuationSeparator" w:id="0">
    <w:p w:rsidR="00E40A91" w:rsidRDefault="00E40A9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142AF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3DF4"/>
    <w:rsid w:val="00064E4A"/>
    <w:rsid w:val="00072730"/>
    <w:rsid w:val="00073E7D"/>
    <w:rsid w:val="00073FAE"/>
    <w:rsid w:val="00075AA2"/>
    <w:rsid w:val="000763CD"/>
    <w:rsid w:val="00076C25"/>
    <w:rsid w:val="00084555"/>
    <w:rsid w:val="000867F4"/>
    <w:rsid w:val="00086F50"/>
    <w:rsid w:val="000870AE"/>
    <w:rsid w:val="00087C8B"/>
    <w:rsid w:val="00092566"/>
    <w:rsid w:val="00092771"/>
    <w:rsid w:val="00094976"/>
    <w:rsid w:val="00096BB1"/>
    <w:rsid w:val="000A1E31"/>
    <w:rsid w:val="000A507C"/>
    <w:rsid w:val="000A7106"/>
    <w:rsid w:val="000B0672"/>
    <w:rsid w:val="000B1DC5"/>
    <w:rsid w:val="000B4A40"/>
    <w:rsid w:val="000B4E4C"/>
    <w:rsid w:val="000B6517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0F6C22"/>
    <w:rsid w:val="00100B92"/>
    <w:rsid w:val="001031FD"/>
    <w:rsid w:val="001034C5"/>
    <w:rsid w:val="00103EDD"/>
    <w:rsid w:val="00106013"/>
    <w:rsid w:val="001062A4"/>
    <w:rsid w:val="0011194B"/>
    <w:rsid w:val="00113C65"/>
    <w:rsid w:val="00113E3A"/>
    <w:rsid w:val="00113ED7"/>
    <w:rsid w:val="00122E9C"/>
    <w:rsid w:val="00123996"/>
    <w:rsid w:val="00124E5F"/>
    <w:rsid w:val="00136388"/>
    <w:rsid w:val="0014296A"/>
    <w:rsid w:val="00145FD2"/>
    <w:rsid w:val="00146BDF"/>
    <w:rsid w:val="001504EA"/>
    <w:rsid w:val="00157ED9"/>
    <w:rsid w:val="0016573F"/>
    <w:rsid w:val="0016584A"/>
    <w:rsid w:val="00166E44"/>
    <w:rsid w:val="00175C1F"/>
    <w:rsid w:val="001810E2"/>
    <w:rsid w:val="001826B2"/>
    <w:rsid w:val="001926EB"/>
    <w:rsid w:val="001942BC"/>
    <w:rsid w:val="001968F4"/>
    <w:rsid w:val="001A08CC"/>
    <w:rsid w:val="001A2074"/>
    <w:rsid w:val="001A46BD"/>
    <w:rsid w:val="001A4E18"/>
    <w:rsid w:val="001A6005"/>
    <w:rsid w:val="001A7667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2D3"/>
    <w:rsid w:val="0021461C"/>
    <w:rsid w:val="00214A48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3FB0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6E12"/>
    <w:rsid w:val="00287B73"/>
    <w:rsid w:val="00291120"/>
    <w:rsid w:val="00292200"/>
    <w:rsid w:val="0029769F"/>
    <w:rsid w:val="002A0C2A"/>
    <w:rsid w:val="002A1B1B"/>
    <w:rsid w:val="002A1C30"/>
    <w:rsid w:val="002A4B2A"/>
    <w:rsid w:val="002A70C1"/>
    <w:rsid w:val="002A7D43"/>
    <w:rsid w:val="002B1B70"/>
    <w:rsid w:val="002B2188"/>
    <w:rsid w:val="002B2AD7"/>
    <w:rsid w:val="002B42EC"/>
    <w:rsid w:val="002B4E05"/>
    <w:rsid w:val="002B7682"/>
    <w:rsid w:val="002C2E74"/>
    <w:rsid w:val="002D00CC"/>
    <w:rsid w:val="002D189B"/>
    <w:rsid w:val="002E4445"/>
    <w:rsid w:val="002E4B89"/>
    <w:rsid w:val="002E4E9B"/>
    <w:rsid w:val="002E53E8"/>
    <w:rsid w:val="002F0D69"/>
    <w:rsid w:val="002F1BC3"/>
    <w:rsid w:val="002F4999"/>
    <w:rsid w:val="002F5C26"/>
    <w:rsid w:val="002F6322"/>
    <w:rsid w:val="00300F0D"/>
    <w:rsid w:val="00303A27"/>
    <w:rsid w:val="00305DD5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05F9"/>
    <w:rsid w:val="00361D2C"/>
    <w:rsid w:val="00362AE8"/>
    <w:rsid w:val="003653A5"/>
    <w:rsid w:val="00366DA4"/>
    <w:rsid w:val="00371494"/>
    <w:rsid w:val="00373488"/>
    <w:rsid w:val="003745C4"/>
    <w:rsid w:val="00381049"/>
    <w:rsid w:val="003813A6"/>
    <w:rsid w:val="00383853"/>
    <w:rsid w:val="00386C35"/>
    <w:rsid w:val="00393225"/>
    <w:rsid w:val="003938CB"/>
    <w:rsid w:val="00393AF4"/>
    <w:rsid w:val="003956E2"/>
    <w:rsid w:val="00397A01"/>
    <w:rsid w:val="003A1493"/>
    <w:rsid w:val="003A2B0C"/>
    <w:rsid w:val="003A36B4"/>
    <w:rsid w:val="003A50DE"/>
    <w:rsid w:val="003B7124"/>
    <w:rsid w:val="003C063E"/>
    <w:rsid w:val="003C2ACE"/>
    <w:rsid w:val="003C2FBE"/>
    <w:rsid w:val="003C6236"/>
    <w:rsid w:val="003C7DBD"/>
    <w:rsid w:val="003E1DC9"/>
    <w:rsid w:val="003E21A7"/>
    <w:rsid w:val="003E2A14"/>
    <w:rsid w:val="003E31CC"/>
    <w:rsid w:val="003E4433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23CDB"/>
    <w:rsid w:val="00431C4C"/>
    <w:rsid w:val="00432F6E"/>
    <w:rsid w:val="0044254A"/>
    <w:rsid w:val="004454D0"/>
    <w:rsid w:val="00445F77"/>
    <w:rsid w:val="00450F50"/>
    <w:rsid w:val="004520C3"/>
    <w:rsid w:val="00452288"/>
    <w:rsid w:val="004538EA"/>
    <w:rsid w:val="00455728"/>
    <w:rsid w:val="004600FD"/>
    <w:rsid w:val="0046431F"/>
    <w:rsid w:val="00474582"/>
    <w:rsid w:val="00482530"/>
    <w:rsid w:val="00485C1B"/>
    <w:rsid w:val="004869FF"/>
    <w:rsid w:val="004873E6"/>
    <w:rsid w:val="00491F90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159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0728"/>
    <w:rsid w:val="00562572"/>
    <w:rsid w:val="00562A8F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A5A64"/>
    <w:rsid w:val="005A6925"/>
    <w:rsid w:val="005B073F"/>
    <w:rsid w:val="005B0D88"/>
    <w:rsid w:val="005B115A"/>
    <w:rsid w:val="005B2596"/>
    <w:rsid w:val="005B3CBB"/>
    <w:rsid w:val="005C1654"/>
    <w:rsid w:val="005C2061"/>
    <w:rsid w:val="005C3533"/>
    <w:rsid w:val="005C50D8"/>
    <w:rsid w:val="005C7A6F"/>
    <w:rsid w:val="005D1F10"/>
    <w:rsid w:val="005D248C"/>
    <w:rsid w:val="005D2E8E"/>
    <w:rsid w:val="005D368A"/>
    <w:rsid w:val="005D7CB3"/>
    <w:rsid w:val="005E32EC"/>
    <w:rsid w:val="005E4C57"/>
    <w:rsid w:val="005E58C1"/>
    <w:rsid w:val="005E5F47"/>
    <w:rsid w:val="005E65CB"/>
    <w:rsid w:val="005F7F5D"/>
    <w:rsid w:val="0060067B"/>
    <w:rsid w:val="0060257B"/>
    <w:rsid w:val="006066EB"/>
    <w:rsid w:val="00616BFA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2289"/>
    <w:rsid w:val="00664130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C45FB"/>
    <w:rsid w:val="006D0109"/>
    <w:rsid w:val="006D089A"/>
    <w:rsid w:val="006D1A31"/>
    <w:rsid w:val="006E3662"/>
    <w:rsid w:val="006E6113"/>
    <w:rsid w:val="006F1AF0"/>
    <w:rsid w:val="006F2133"/>
    <w:rsid w:val="006F25B1"/>
    <w:rsid w:val="006F2C85"/>
    <w:rsid w:val="006F4EBD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15118"/>
    <w:rsid w:val="0072281D"/>
    <w:rsid w:val="00726E54"/>
    <w:rsid w:val="0072739E"/>
    <w:rsid w:val="00736ED6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386E"/>
    <w:rsid w:val="007E5039"/>
    <w:rsid w:val="007F105B"/>
    <w:rsid w:val="007F2361"/>
    <w:rsid w:val="007F5555"/>
    <w:rsid w:val="0080088D"/>
    <w:rsid w:val="00800A6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748"/>
    <w:rsid w:val="00854A6B"/>
    <w:rsid w:val="00860108"/>
    <w:rsid w:val="0086045B"/>
    <w:rsid w:val="008616A0"/>
    <w:rsid w:val="008621FF"/>
    <w:rsid w:val="00862785"/>
    <w:rsid w:val="008662B3"/>
    <w:rsid w:val="00866879"/>
    <w:rsid w:val="00867BE0"/>
    <w:rsid w:val="00870C19"/>
    <w:rsid w:val="00871C47"/>
    <w:rsid w:val="008723C4"/>
    <w:rsid w:val="00873B77"/>
    <w:rsid w:val="00876269"/>
    <w:rsid w:val="00880F99"/>
    <w:rsid w:val="00886770"/>
    <w:rsid w:val="008874EF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76AB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FB8"/>
    <w:rsid w:val="00917573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3C1"/>
    <w:rsid w:val="00960ECF"/>
    <w:rsid w:val="009633CF"/>
    <w:rsid w:val="009644B4"/>
    <w:rsid w:val="00972A73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124"/>
    <w:rsid w:val="009A5470"/>
    <w:rsid w:val="009A7DC9"/>
    <w:rsid w:val="009B114D"/>
    <w:rsid w:val="009B128A"/>
    <w:rsid w:val="009B18BB"/>
    <w:rsid w:val="009C6CA4"/>
    <w:rsid w:val="009C7CDF"/>
    <w:rsid w:val="009D0B8F"/>
    <w:rsid w:val="009D2DBD"/>
    <w:rsid w:val="009D37C9"/>
    <w:rsid w:val="009D4D87"/>
    <w:rsid w:val="009D5262"/>
    <w:rsid w:val="009D5A12"/>
    <w:rsid w:val="009D701B"/>
    <w:rsid w:val="009E00EF"/>
    <w:rsid w:val="009E0854"/>
    <w:rsid w:val="009E2771"/>
    <w:rsid w:val="009E353A"/>
    <w:rsid w:val="009E63E8"/>
    <w:rsid w:val="009F5441"/>
    <w:rsid w:val="009F58DF"/>
    <w:rsid w:val="009F6809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4092"/>
    <w:rsid w:val="00A42E0D"/>
    <w:rsid w:val="00A4301C"/>
    <w:rsid w:val="00A43A29"/>
    <w:rsid w:val="00A44CF5"/>
    <w:rsid w:val="00A46D59"/>
    <w:rsid w:val="00A514C3"/>
    <w:rsid w:val="00A56114"/>
    <w:rsid w:val="00A619C1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3BCB"/>
    <w:rsid w:val="00AB41E6"/>
    <w:rsid w:val="00AB4A7F"/>
    <w:rsid w:val="00AB4F6A"/>
    <w:rsid w:val="00AB79AE"/>
    <w:rsid w:val="00AD0098"/>
    <w:rsid w:val="00AD14B0"/>
    <w:rsid w:val="00AD44E3"/>
    <w:rsid w:val="00AD4D38"/>
    <w:rsid w:val="00AD5C34"/>
    <w:rsid w:val="00AD7F0A"/>
    <w:rsid w:val="00AE1F86"/>
    <w:rsid w:val="00AE2089"/>
    <w:rsid w:val="00AE252D"/>
    <w:rsid w:val="00AE28D7"/>
    <w:rsid w:val="00AE4A06"/>
    <w:rsid w:val="00AE740A"/>
    <w:rsid w:val="00AF5456"/>
    <w:rsid w:val="00AF631B"/>
    <w:rsid w:val="00AF7166"/>
    <w:rsid w:val="00B00D18"/>
    <w:rsid w:val="00B023A4"/>
    <w:rsid w:val="00B03E5B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475D"/>
    <w:rsid w:val="00B25507"/>
    <w:rsid w:val="00B25F46"/>
    <w:rsid w:val="00B26DD3"/>
    <w:rsid w:val="00B27C25"/>
    <w:rsid w:val="00B341F3"/>
    <w:rsid w:val="00B34B87"/>
    <w:rsid w:val="00B36BF3"/>
    <w:rsid w:val="00B37DF3"/>
    <w:rsid w:val="00B41AE9"/>
    <w:rsid w:val="00B42827"/>
    <w:rsid w:val="00B45390"/>
    <w:rsid w:val="00B50947"/>
    <w:rsid w:val="00B51CBE"/>
    <w:rsid w:val="00B52F42"/>
    <w:rsid w:val="00B54251"/>
    <w:rsid w:val="00B5701D"/>
    <w:rsid w:val="00B5705E"/>
    <w:rsid w:val="00B6356F"/>
    <w:rsid w:val="00B65089"/>
    <w:rsid w:val="00B70360"/>
    <w:rsid w:val="00B817D6"/>
    <w:rsid w:val="00B83C99"/>
    <w:rsid w:val="00B840B0"/>
    <w:rsid w:val="00B8579B"/>
    <w:rsid w:val="00B86BFE"/>
    <w:rsid w:val="00B937C8"/>
    <w:rsid w:val="00B97D8A"/>
    <w:rsid w:val="00BA2093"/>
    <w:rsid w:val="00BA3AFF"/>
    <w:rsid w:val="00BA63ED"/>
    <w:rsid w:val="00BB19BA"/>
    <w:rsid w:val="00BB212F"/>
    <w:rsid w:val="00BB3428"/>
    <w:rsid w:val="00BB44EF"/>
    <w:rsid w:val="00BB462D"/>
    <w:rsid w:val="00BB4C9B"/>
    <w:rsid w:val="00BB7C23"/>
    <w:rsid w:val="00BC36B8"/>
    <w:rsid w:val="00BD0591"/>
    <w:rsid w:val="00BD0B64"/>
    <w:rsid w:val="00BD17A7"/>
    <w:rsid w:val="00BD1C45"/>
    <w:rsid w:val="00BD255F"/>
    <w:rsid w:val="00BD3736"/>
    <w:rsid w:val="00BD546A"/>
    <w:rsid w:val="00BD735C"/>
    <w:rsid w:val="00BD7646"/>
    <w:rsid w:val="00BE2E2D"/>
    <w:rsid w:val="00BF18B8"/>
    <w:rsid w:val="00BF239F"/>
    <w:rsid w:val="00C02525"/>
    <w:rsid w:val="00C02D10"/>
    <w:rsid w:val="00C03706"/>
    <w:rsid w:val="00C103E3"/>
    <w:rsid w:val="00C11B52"/>
    <w:rsid w:val="00C12803"/>
    <w:rsid w:val="00C16615"/>
    <w:rsid w:val="00C20C53"/>
    <w:rsid w:val="00C21137"/>
    <w:rsid w:val="00C3108B"/>
    <w:rsid w:val="00C33F48"/>
    <w:rsid w:val="00C34E62"/>
    <w:rsid w:val="00C418F8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6FBB"/>
    <w:rsid w:val="00CC7F63"/>
    <w:rsid w:val="00CD0AFE"/>
    <w:rsid w:val="00CD25F5"/>
    <w:rsid w:val="00CD42C1"/>
    <w:rsid w:val="00CD44F3"/>
    <w:rsid w:val="00CE101E"/>
    <w:rsid w:val="00CE134E"/>
    <w:rsid w:val="00CE1745"/>
    <w:rsid w:val="00CE55C8"/>
    <w:rsid w:val="00CE7FD9"/>
    <w:rsid w:val="00CF2341"/>
    <w:rsid w:val="00CF3E4E"/>
    <w:rsid w:val="00D01C87"/>
    <w:rsid w:val="00D13376"/>
    <w:rsid w:val="00D14971"/>
    <w:rsid w:val="00D14F69"/>
    <w:rsid w:val="00D157A3"/>
    <w:rsid w:val="00D16304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0383"/>
    <w:rsid w:val="00DA1411"/>
    <w:rsid w:val="00DB275E"/>
    <w:rsid w:val="00DB295F"/>
    <w:rsid w:val="00DB5A15"/>
    <w:rsid w:val="00DB6215"/>
    <w:rsid w:val="00DB7281"/>
    <w:rsid w:val="00DB795B"/>
    <w:rsid w:val="00DC1A7B"/>
    <w:rsid w:val="00DC4A3E"/>
    <w:rsid w:val="00DC66F8"/>
    <w:rsid w:val="00DC7D60"/>
    <w:rsid w:val="00DD60DE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0A9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1B38"/>
    <w:rsid w:val="00EE2538"/>
    <w:rsid w:val="00EE3043"/>
    <w:rsid w:val="00F00367"/>
    <w:rsid w:val="00F004F0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E30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16F0"/>
    <w:rsid w:val="00F82063"/>
    <w:rsid w:val="00F84143"/>
    <w:rsid w:val="00F84FFC"/>
    <w:rsid w:val="00F850B3"/>
    <w:rsid w:val="00F85675"/>
    <w:rsid w:val="00F9526A"/>
    <w:rsid w:val="00FA0672"/>
    <w:rsid w:val="00FA1C12"/>
    <w:rsid w:val="00FB00AD"/>
    <w:rsid w:val="00FB4D38"/>
    <w:rsid w:val="00FB5F8E"/>
    <w:rsid w:val="00FC2371"/>
    <w:rsid w:val="00FC27E8"/>
    <w:rsid w:val="00FC3012"/>
    <w:rsid w:val="00FC35E7"/>
    <w:rsid w:val="00FC4557"/>
    <w:rsid w:val="00FD1849"/>
    <w:rsid w:val="00FD4563"/>
    <w:rsid w:val="00FD7C08"/>
    <w:rsid w:val="00FE06C6"/>
    <w:rsid w:val="00FE160D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cid:image001.png@01D341AB.7EDFB7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1FBB-384B-4E9F-AA42-58CE7A35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215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Rothe, Sophie</cp:lastModifiedBy>
  <cp:revision>89</cp:revision>
  <cp:lastPrinted>2016-01-13T15:00:00Z</cp:lastPrinted>
  <dcterms:created xsi:type="dcterms:W3CDTF">2016-11-01T12:01:00Z</dcterms:created>
  <dcterms:modified xsi:type="dcterms:W3CDTF">2018-01-26T13:21:00Z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