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CC3" w:rsidRPr="00C23CC3" w:rsidRDefault="00C23CC3" w:rsidP="00C23CC3">
      <w:pPr>
        <w:pStyle w:val="ekvue1arial"/>
        <w:rPr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EE9C53" wp14:editId="16EFC5AA">
            <wp:simplePos x="0" y="0"/>
            <wp:positionH relativeFrom="column">
              <wp:posOffset>3745230</wp:posOffset>
            </wp:positionH>
            <wp:positionV relativeFrom="paragraph">
              <wp:posOffset>-72390</wp:posOffset>
            </wp:positionV>
            <wp:extent cx="276860" cy="276860"/>
            <wp:effectExtent l="0" t="0" r="8890" b="8890"/>
            <wp:wrapNone/>
            <wp:docPr id="2" name="Grafik 2" descr="cid:image001.png@01D341AB.7EDFB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cid:image001.png@01D341AB.7EDFB70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sz w:val="24"/>
          <w:szCs w:val="24"/>
        </w:rPr>
        <w:t xml:space="preserve">                                                                               </w:t>
      </w:r>
      <w:bookmarkStart w:id="0" w:name="_GoBack"/>
      <w:bookmarkEnd w:id="0"/>
      <w:r>
        <w:rPr>
          <w:b w:val="0"/>
          <w:sz w:val="24"/>
          <w:szCs w:val="24"/>
        </w:rPr>
        <w:t xml:space="preserve">                 www.zahlenbuchfanclub.de</w:t>
      </w:r>
    </w:p>
    <w:p w:rsidR="003361B1" w:rsidRPr="003361B1" w:rsidRDefault="003361B1" w:rsidP="00C23CC3">
      <w:pPr>
        <w:pStyle w:val="ekvue1arial"/>
      </w:pPr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 xml:space="preserve">(Stationen </w:t>
      </w:r>
      <w:r w:rsidR="006466D6">
        <w:t>4</w:t>
      </w:r>
      <w:r>
        <w:t>-</w:t>
      </w:r>
      <w:r w:rsidR="006466D6">
        <w:t>6</w:t>
      </w:r>
      <w:r>
        <w:t>)</w:t>
      </w: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CC539B" w:rsidRPr="003361B1" w:rsidTr="00194F4A">
        <w:trPr>
          <w:trHeight w:val="932"/>
        </w:trPr>
        <w:tc>
          <w:tcPr>
            <w:tcW w:w="1633" w:type="pct"/>
          </w:tcPr>
          <w:p w:rsidR="00CC539B" w:rsidRPr="003361B1" w:rsidRDefault="00CC539B" w:rsidP="00CC539B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Pr="003361B1">
              <w:rPr>
                <w:b/>
                <w:sz w:val="20"/>
              </w:rPr>
              <w:t xml:space="preserve"> </w:t>
            </w:r>
            <w:r w:rsidR="002A261B">
              <w:rPr>
                <w:b/>
                <w:sz w:val="20"/>
              </w:rPr>
              <w:t>Formenstation</w:t>
            </w:r>
          </w:p>
          <w:p w:rsidR="00CC539B" w:rsidRPr="00CD677A" w:rsidRDefault="00CC539B" w:rsidP="00CC539B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2A261B">
              <w:rPr>
                <w:sz w:val="20"/>
              </w:rPr>
              <w:t>stellen geometrische Formen her</w:t>
            </w:r>
            <w:r w:rsidRPr="00CD677A">
              <w:rPr>
                <w:sz w:val="20"/>
              </w:rPr>
              <w:t xml:space="preserve">, indem sie </w:t>
            </w:r>
          </w:p>
          <w:p w:rsidR="00CC539B" w:rsidRDefault="002A261B" w:rsidP="00CC539B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ein Quadrat so falten und schneiden, dass sie es in verschiedene Formen zerl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gen</w:t>
            </w:r>
            <w:r w:rsidR="00CC539B">
              <w:rPr>
                <w:sz w:val="20"/>
              </w:rPr>
              <w:t>.</w:t>
            </w:r>
          </w:p>
          <w:p w:rsidR="00CC539B" w:rsidRPr="00D75697" w:rsidRDefault="00CC539B" w:rsidP="00CC539B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D2212F" w:rsidRDefault="002A261B" w:rsidP="002A261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Quadratisches Papier mit vorb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reiteten Formen auslegen</w:t>
            </w:r>
          </w:p>
          <w:p w:rsidR="002A261B" w:rsidRDefault="002A261B" w:rsidP="002A261B">
            <w:pPr>
              <w:pStyle w:val="03Grundtext2oAbstand"/>
              <w:rPr>
                <w:sz w:val="20"/>
              </w:rPr>
            </w:pPr>
          </w:p>
          <w:p w:rsidR="002A261B" w:rsidRPr="003361B1" w:rsidRDefault="002A261B" w:rsidP="002A261B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Aufzeichnen der Zerlegungen</w:t>
            </w:r>
          </w:p>
        </w:tc>
        <w:tc>
          <w:tcPr>
            <w:tcW w:w="557" w:type="pct"/>
          </w:tcPr>
          <w:p w:rsidR="00CC539B" w:rsidRPr="003361B1" w:rsidRDefault="002A261B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194F4A" w:rsidRPr="002A261B" w:rsidRDefault="002A261B" w:rsidP="002A261B">
            <w:pPr>
              <w:pStyle w:val="03Grundtext2oAbstand"/>
              <w:rPr>
                <w:b/>
                <w:sz w:val="20"/>
              </w:rPr>
            </w:pPr>
            <w:r w:rsidRPr="002A261B">
              <w:rPr>
                <w:b/>
                <w:sz w:val="20"/>
              </w:rPr>
              <w:t xml:space="preserve">KV </w:t>
            </w:r>
            <w:r w:rsidR="00C173D8">
              <w:rPr>
                <w:b/>
                <w:sz w:val="20"/>
              </w:rPr>
              <w:t>8</w:t>
            </w:r>
            <w:r w:rsidRPr="002A261B">
              <w:rPr>
                <w:b/>
                <w:sz w:val="20"/>
              </w:rPr>
              <w:t xml:space="preserve">: </w:t>
            </w:r>
            <w:r w:rsidR="0079563E">
              <w:rPr>
                <w:b/>
                <w:sz w:val="20"/>
              </w:rPr>
              <w:t>Formen herstellen</w:t>
            </w:r>
          </w:p>
          <w:p w:rsidR="002A261B" w:rsidRDefault="002A261B" w:rsidP="002A261B">
            <w:pPr>
              <w:pStyle w:val="03Grundtext2oAbstand"/>
              <w:rPr>
                <w:sz w:val="20"/>
              </w:rPr>
            </w:pPr>
          </w:p>
          <w:p w:rsidR="002A261B" w:rsidRDefault="002A261B" w:rsidP="002A261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Quadratisches P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>pier (z.B. Notizze</w:t>
            </w:r>
            <w:r>
              <w:rPr>
                <w:sz w:val="20"/>
              </w:rPr>
              <w:t>t</w:t>
            </w:r>
            <w:r>
              <w:rPr>
                <w:sz w:val="20"/>
              </w:rPr>
              <w:t>tel)</w:t>
            </w:r>
          </w:p>
          <w:p w:rsidR="002A261B" w:rsidRDefault="002A261B" w:rsidP="002A261B">
            <w:pPr>
              <w:pStyle w:val="03Grundtext2oAbstand"/>
              <w:rPr>
                <w:sz w:val="20"/>
              </w:rPr>
            </w:pPr>
          </w:p>
          <w:p w:rsidR="002A261B" w:rsidRDefault="002A261B" w:rsidP="000B0931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Scheren</w:t>
            </w:r>
          </w:p>
          <w:p w:rsidR="000B0931" w:rsidRDefault="000B0931" w:rsidP="000B0931">
            <w:pPr>
              <w:pStyle w:val="03Grundtext2oAbstand"/>
              <w:rPr>
                <w:sz w:val="20"/>
              </w:rPr>
            </w:pPr>
          </w:p>
          <w:p w:rsidR="000B0931" w:rsidRPr="00E06208" w:rsidRDefault="000B0931" w:rsidP="00CC539B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Heft</w:t>
            </w:r>
          </w:p>
        </w:tc>
        <w:tc>
          <w:tcPr>
            <w:tcW w:w="798" w:type="pct"/>
          </w:tcPr>
          <w:p w:rsidR="00CC539B" w:rsidRDefault="002A261B" w:rsidP="00D2212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Zusamme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setzen der Formen zu einem Qua</w:t>
            </w:r>
            <w:r>
              <w:rPr>
                <w:sz w:val="20"/>
              </w:rPr>
              <w:t>d</w:t>
            </w:r>
            <w:r>
              <w:rPr>
                <w:sz w:val="20"/>
              </w:rPr>
              <w:t>rat möglich</w:t>
            </w:r>
          </w:p>
          <w:p w:rsidR="00C43360" w:rsidRDefault="00C43360" w:rsidP="00D2212F">
            <w:pPr>
              <w:pStyle w:val="03Grundtext2oAbstand"/>
              <w:rPr>
                <w:sz w:val="20"/>
              </w:rPr>
            </w:pPr>
          </w:p>
          <w:p w:rsidR="00C43360" w:rsidRPr="00194F4A" w:rsidRDefault="00C43360" w:rsidP="00D2212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Keine Reste beim Schne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den</w:t>
            </w:r>
          </w:p>
        </w:tc>
      </w:tr>
      <w:tr w:rsidR="00CC539B" w:rsidRPr="003361B1" w:rsidTr="000326F3">
        <w:tc>
          <w:tcPr>
            <w:tcW w:w="1633" w:type="pct"/>
          </w:tcPr>
          <w:p w:rsidR="00CC539B" w:rsidRPr="003361B1" w:rsidRDefault="00CC539B" w:rsidP="00CC539B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Pr="003361B1">
              <w:rPr>
                <w:b/>
                <w:sz w:val="20"/>
              </w:rPr>
              <w:t xml:space="preserve"> </w:t>
            </w:r>
            <w:proofErr w:type="spellStart"/>
            <w:r w:rsidR="000B0931">
              <w:rPr>
                <w:b/>
                <w:sz w:val="20"/>
              </w:rPr>
              <w:t>Tangramstation</w:t>
            </w:r>
            <w:proofErr w:type="spellEnd"/>
          </w:p>
          <w:p w:rsidR="00CC539B" w:rsidRPr="00CD677A" w:rsidRDefault="00CC539B" w:rsidP="00CC539B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0B0931">
              <w:rPr>
                <w:sz w:val="20"/>
              </w:rPr>
              <w:t>stellen geometrische Formen her</w:t>
            </w:r>
            <w:r>
              <w:rPr>
                <w:sz w:val="20"/>
              </w:rPr>
              <w:t>, indem sie</w:t>
            </w:r>
          </w:p>
          <w:p w:rsidR="00CC539B" w:rsidRPr="003361B1" w:rsidRDefault="000B0931" w:rsidP="00817824">
            <w:pPr>
              <w:pStyle w:val="03Grundtext2oAbstand"/>
              <w:numPr>
                <w:ilvl w:val="0"/>
                <w:numId w:val="1"/>
              </w:numPr>
              <w:spacing w:after="240"/>
              <w:rPr>
                <w:sz w:val="20"/>
              </w:rPr>
            </w:pPr>
            <w:r>
              <w:rPr>
                <w:sz w:val="20"/>
              </w:rPr>
              <w:t>Tangramformen zu Dre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ecken zusammensetzen und die unterschiedlichen Mö</w:t>
            </w:r>
            <w:r>
              <w:rPr>
                <w:sz w:val="20"/>
              </w:rPr>
              <w:t>g</w:t>
            </w:r>
            <w:r>
              <w:rPr>
                <w:sz w:val="20"/>
              </w:rPr>
              <w:t>lichkeiten aufzeichnen</w:t>
            </w:r>
            <w:r w:rsidR="00953FAD">
              <w:rPr>
                <w:sz w:val="20"/>
              </w:rPr>
              <w:t>.</w:t>
            </w:r>
          </w:p>
        </w:tc>
        <w:tc>
          <w:tcPr>
            <w:tcW w:w="970" w:type="pct"/>
          </w:tcPr>
          <w:p w:rsidR="000B0931" w:rsidRPr="000B0931" w:rsidRDefault="000B0931" w:rsidP="000B0931">
            <w:pPr>
              <w:pStyle w:val="03Grundtext2oAbstand"/>
              <w:rPr>
                <w:sz w:val="20"/>
              </w:rPr>
            </w:pPr>
            <w:r w:rsidRPr="000B0931">
              <w:rPr>
                <w:sz w:val="20"/>
              </w:rPr>
              <w:t>Aufkleben der Tangramformen</w:t>
            </w:r>
          </w:p>
          <w:p w:rsidR="000B0931" w:rsidRPr="000B0931" w:rsidRDefault="000B0931" w:rsidP="000B0931">
            <w:pPr>
              <w:pStyle w:val="03Grundtext2oAbstand"/>
              <w:rPr>
                <w:sz w:val="20"/>
              </w:rPr>
            </w:pPr>
          </w:p>
          <w:p w:rsidR="000B0931" w:rsidRPr="000B0931" w:rsidRDefault="000B0931" w:rsidP="000B0931">
            <w:pPr>
              <w:pStyle w:val="03Grundtext2oAbstand"/>
              <w:rPr>
                <w:sz w:val="20"/>
              </w:rPr>
            </w:pPr>
            <w:r w:rsidRPr="000B0931">
              <w:rPr>
                <w:sz w:val="20"/>
              </w:rPr>
              <w:t>Aufzeichnen der Zusammense</w:t>
            </w:r>
            <w:r w:rsidRPr="000B0931">
              <w:rPr>
                <w:sz w:val="20"/>
              </w:rPr>
              <w:t>t</w:t>
            </w:r>
            <w:r w:rsidRPr="000B0931">
              <w:rPr>
                <w:sz w:val="20"/>
              </w:rPr>
              <w:t>zungen ins Heft:</w:t>
            </w:r>
          </w:p>
          <w:p w:rsidR="000B0931" w:rsidRDefault="000B0931" w:rsidP="00917621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Schülerbuch 2, S. 53 Nr. 5</w:t>
            </w:r>
          </w:p>
          <w:p w:rsidR="00917621" w:rsidRDefault="00917621" w:rsidP="00917621">
            <w:pPr>
              <w:pStyle w:val="03Grundtext2oAbstand"/>
              <w:rPr>
                <w:b/>
                <w:sz w:val="20"/>
              </w:rPr>
            </w:pPr>
          </w:p>
          <w:p w:rsidR="00917621" w:rsidRPr="00917621" w:rsidRDefault="00917621" w:rsidP="00917621">
            <w:pPr>
              <w:pStyle w:val="03Grundtext2oAbstand"/>
              <w:rPr>
                <w:sz w:val="20"/>
              </w:rPr>
            </w:pPr>
            <w:r w:rsidRPr="00917621">
              <w:rPr>
                <w:sz w:val="20"/>
              </w:rPr>
              <w:t>Herstellen weit</w:t>
            </w:r>
            <w:r w:rsidRPr="00917621">
              <w:rPr>
                <w:sz w:val="20"/>
              </w:rPr>
              <w:t>e</w:t>
            </w:r>
            <w:r w:rsidRPr="00917621">
              <w:rPr>
                <w:sz w:val="20"/>
              </w:rPr>
              <w:t>rer Formen</w:t>
            </w:r>
            <w:r>
              <w:rPr>
                <w:sz w:val="20"/>
              </w:rPr>
              <w:t>:</w:t>
            </w:r>
          </w:p>
          <w:p w:rsidR="00917621" w:rsidRPr="00953FAD" w:rsidRDefault="00917621" w:rsidP="00917621">
            <w:pPr>
              <w:pStyle w:val="03Grundtext2oAbstand"/>
              <w:spacing w:after="240"/>
              <w:rPr>
                <w:b/>
                <w:sz w:val="20"/>
              </w:rPr>
            </w:pPr>
            <w:r>
              <w:rPr>
                <w:b/>
                <w:sz w:val="20"/>
              </w:rPr>
              <w:t>Schülerbuch 2, S. 53 Nr. 4</w:t>
            </w:r>
          </w:p>
        </w:tc>
        <w:tc>
          <w:tcPr>
            <w:tcW w:w="557" w:type="pct"/>
          </w:tcPr>
          <w:p w:rsidR="00CC539B" w:rsidRPr="003361B1" w:rsidRDefault="00FD6805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A03FC7" w:rsidRPr="000B0931" w:rsidRDefault="00536D58" w:rsidP="000B0931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KV 1: Tangram</w:t>
            </w:r>
          </w:p>
          <w:p w:rsidR="000B0931" w:rsidRDefault="000B0931" w:rsidP="000B0931">
            <w:pPr>
              <w:pStyle w:val="03Grundtext2oAbstand"/>
              <w:rPr>
                <w:sz w:val="20"/>
              </w:rPr>
            </w:pPr>
          </w:p>
          <w:p w:rsidR="000B0931" w:rsidRDefault="000B0931" w:rsidP="00FD6805">
            <w:pPr>
              <w:pStyle w:val="03Grundtext2oAbstand"/>
              <w:rPr>
                <w:b/>
                <w:sz w:val="20"/>
              </w:rPr>
            </w:pPr>
            <w:r w:rsidRPr="004E19B8">
              <w:rPr>
                <w:b/>
                <w:sz w:val="20"/>
              </w:rPr>
              <w:t xml:space="preserve">KV </w:t>
            </w:r>
            <w:r w:rsidR="00C173D8">
              <w:rPr>
                <w:b/>
                <w:sz w:val="20"/>
              </w:rPr>
              <w:t>9</w:t>
            </w:r>
            <w:r w:rsidRPr="004E19B8">
              <w:rPr>
                <w:b/>
                <w:sz w:val="20"/>
              </w:rPr>
              <w:t xml:space="preserve">: </w:t>
            </w:r>
            <w:r w:rsidR="004E19B8" w:rsidRPr="004E19B8">
              <w:rPr>
                <w:b/>
                <w:sz w:val="20"/>
              </w:rPr>
              <w:t>Tangram: Dreiecke und Quadrate legen</w:t>
            </w:r>
          </w:p>
          <w:p w:rsidR="00FD6805" w:rsidRDefault="00FD6805" w:rsidP="00FD6805">
            <w:pPr>
              <w:pStyle w:val="03Grundtext2oAbstand"/>
              <w:rPr>
                <w:b/>
                <w:sz w:val="20"/>
              </w:rPr>
            </w:pPr>
          </w:p>
          <w:p w:rsidR="00FD6805" w:rsidRPr="00FD6805" w:rsidRDefault="00FD6805" w:rsidP="00953FAD">
            <w:pPr>
              <w:pStyle w:val="03Grundtext2oAbstand"/>
              <w:spacing w:after="240"/>
              <w:rPr>
                <w:sz w:val="20"/>
              </w:rPr>
            </w:pPr>
            <w:r w:rsidRPr="00FD6805">
              <w:rPr>
                <w:sz w:val="20"/>
              </w:rPr>
              <w:t>Scheren</w:t>
            </w:r>
          </w:p>
        </w:tc>
        <w:tc>
          <w:tcPr>
            <w:tcW w:w="798" w:type="pct"/>
          </w:tcPr>
          <w:p w:rsidR="00CC539B" w:rsidRPr="003361B1" w:rsidRDefault="00FD6805" w:rsidP="00FD6805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Vorlage wird mit den Fo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men passend ausgelegt</w:t>
            </w:r>
          </w:p>
        </w:tc>
      </w:tr>
      <w:tr w:rsidR="00CC539B" w:rsidRPr="003361B1" w:rsidTr="000326F3">
        <w:tc>
          <w:tcPr>
            <w:tcW w:w="1633" w:type="pct"/>
          </w:tcPr>
          <w:p w:rsidR="00CC539B" w:rsidRPr="003361B1" w:rsidRDefault="00CC539B" w:rsidP="00CC539B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 </w:t>
            </w:r>
            <w:r w:rsidR="002A261B">
              <w:rPr>
                <w:b/>
                <w:sz w:val="20"/>
              </w:rPr>
              <w:t>Musterstation</w:t>
            </w:r>
          </w:p>
          <w:p w:rsidR="00CC539B" w:rsidRDefault="00CC539B" w:rsidP="00CC539B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>Die Schülerinnen und Schüle</w:t>
            </w:r>
            <w:r>
              <w:rPr>
                <w:sz w:val="20"/>
              </w:rPr>
              <w:t xml:space="preserve">r </w:t>
            </w:r>
            <w:r w:rsidR="00C944ED">
              <w:rPr>
                <w:sz w:val="20"/>
              </w:rPr>
              <w:t>erkennen und beschreiben Mu</w:t>
            </w:r>
            <w:r w:rsidR="00C944ED">
              <w:rPr>
                <w:sz w:val="20"/>
              </w:rPr>
              <w:t>s</w:t>
            </w:r>
            <w:r w:rsidR="00C944ED">
              <w:rPr>
                <w:sz w:val="20"/>
              </w:rPr>
              <w:t>ter</w:t>
            </w:r>
            <w:r>
              <w:rPr>
                <w:sz w:val="20"/>
              </w:rPr>
              <w:t>, indem sie</w:t>
            </w:r>
          </w:p>
          <w:p w:rsidR="00E6676F" w:rsidRDefault="00C944ED" w:rsidP="00E6676F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Plättchenmuster nachlegen und fortsetzen</w:t>
            </w:r>
            <w:r w:rsidR="00E6676F">
              <w:rPr>
                <w:sz w:val="20"/>
              </w:rPr>
              <w:t xml:space="preserve"> sowie</w:t>
            </w:r>
          </w:p>
          <w:p w:rsidR="00CC539B" w:rsidRPr="00EC072F" w:rsidRDefault="00E6676F" w:rsidP="00E6676F">
            <w:pPr>
              <w:pStyle w:val="03Grundtext2oAbstand"/>
              <w:numPr>
                <w:ilvl w:val="0"/>
                <w:numId w:val="1"/>
              </w:numPr>
              <w:spacing w:after="240"/>
              <w:rPr>
                <w:sz w:val="20"/>
              </w:rPr>
            </w:pPr>
            <w:r>
              <w:rPr>
                <w:sz w:val="20"/>
              </w:rPr>
              <w:t>die Muster als Plusaufgabe und schriftliche Beschre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bung notieren</w:t>
            </w:r>
            <w:r w:rsidR="00953FAD">
              <w:rPr>
                <w:sz w:val="20"/>
              </w:rPr>
              <w:t>.</w:t>
            </w:r>
          </w:p>
        </w:tc>
        <w:tc>
          <w:tcPr>
            <w:tcW w:w="970" w:type="pct"/>
          </w:tcPr>
          <w:p w:rsidR="003A45A5" w:rsidRDefault="003A45A5" w:rsidP="00C944ED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Legen mit We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deplättchen</w:t>
            </w:r>
          </w:p>
          <w:p w:rsidR="003A45A5" w:rsidRDefault="003A45A5" w:rsidP="00C944ED">
            <w:pPr>
              <w:pStyle w:val="03Grundtext2oAbstand"/>
              <w:rPr>
                <w:sz w:val="20"/>
              </w:rPr>
            </w:pPr>
          </w:p>
          <w:p w:rsidR="00C944ED" w:rsidRPr="00C944ED" w:rsidRDefault="00C944ED" w:rsidP="00C944ED">
            <w:pPr>
              <w:pStyle w:val="03Grundtext2oAbstand"/>
              <w:rPr>
                <w:sz w:val="20"/>
              </w:rPr>
            </w:pPr>
            <w:r w:rsidRPr="00C944ED">
              <w:rPr>
                <w:sz w:val="20"/>
              </w:rPr>
              <w:t xml:space="preserve">Zeichnerische Lösung: </w:t>
            </w:r>
          </w:p>
          <w:p w:rsidR="00C944ED" w:rsidRDefault="00C944ED" w:rsidP="00C944ED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Arbeitsheft 2, S. 5 Nr. 4 und 5;</w:t>
            </w:r>
          </w:p>
          <w:p w:rsidR="00C944ED" w:rsidRDefault="00C944ED" w:rsidP="00C944ED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Förderheft 2, S. 5 Nr. 3</w:t>
            </w:r>
          </w:p>
          <w:p w:rsidR="00C944ED" w:rsidRDefault="00C944ED" w:rsidP="00C944ED">
            <w:pPr>
              <w:pStyle w:val="03Grundtext2oAbstand"/>
              <w:rPr>
                <w:b/>
                <w:sz w:val="20"/>
              </w:rPr>
            </w:pPr>
          </w:p>
          <w:p w:rsidR="00EC072F" w:rsidRPr="001918A4" w:rsidRDefault="00C944ED" w:rsidP="00E6676F">
            <w:pPr>
              <w:pStyle w:val="03Grundtext2oAbstand"/>
              <w:spacing w:after="240"/>
              <w:rPr>
                <w:b/>
                <w:sz w:val="20"/>
              </w:rPr>
            </w:pPr>
            <w:r w:rsidRPr="00C944ED">
              <w:rPr>
                <w:sz w:val="20"/>
              </w:rPr>
              <w:t>Weiterführend:</w:t>
            </w:r>
            <w:r>
              <w:rPr>
                <w:b/>
                <w:sz w:val="20"/>
              </w:rPr>
              <w:t xml:space="preserve"> Schülerbuch 2, S. 9 Nr. 4-</w:t>
            </w:r>
            <w:r w:rsidR="00E6676F">
              <w:rPr>
                <w:b/>
                <w:sz w:val="20"/>
              </w:rPr>
              <w:t>8</w:t>
            </w:r>
          </w:p>
        </w:tc>
        <w:tc>
          <w:tcPr>
            <w:tcW w:w="557" w:type="pct"/>
          </w:tcPr>
          <w:p w:rsidR="00CC539B" w:rsidRPr="003361B1" w:rsidRDefault="00E6676F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EC072F" w:rsidRDefault="00C944ED" w:rsidP="00CC539B">
            <w:pPr>
              <w:pStyle w:val="03Grundtext2oAbstand"/>
              <w:rPr>
                <w:b/>
                <w:sz w:val="20"/>
              </w:rPr>
            </w:pPr>
            <w:r w:rsidRPr="003A45A5">
              <w:rPr>
                <w:b/>
                <w:sz w:val="20"/>
              </w:rPr>
              <w:t>Schülerbuch 2, S. 9 Nr. 3 und 4</w:t>
            </w:r>
          </w:p>
          <w:p w:rsidR="003A45A5" w:rsidRDefault="003A45A5" w:rsidP="00CC539B">
            <w:pPr>
              <w:pStyle w:val="03Grundtext2oAbstand"/>
              <w:rPr>
                <w:b/>
                <w:sz w:val="20"/>
              </w:rPr>
            </w:pPr>
          </w:p>
          <w:p w:rsidR="00E6676F" w:rsidRPr="003A45A5" w:rsidRDefault="003A45A5" w:rsidP="00CC539B">
            <w:pPr>
              <w:pStyle w:val="03Grundtext2oAbstand"/>
              <w:rPr>
                <w:sz w:val="20"/>
              </w:rPr>
            </w:pPr>
            <w:r w:rsidRPr="003A45A5">
              <w:rPr>
                <w:sz w:val="20"/>
              </w:rPr>
              <w:t>Heft und Stifte</w:t>
            </w:r>
          </w:p>
        </w:tc>
        <w:tc>
          <w:tcPr>
            <w:tcW w:w="798" w:type="pct"/>
          </w:tcPr>
          <w:p w:rsidR="00CC539B" w:rsidRPr="00736ED6" w:rsidRDefault="00E6676F" w:rsidP="00CC539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Selbstkontro</w:t>
            </w:r>
            <w:r>
              <w:rPr>
                <w:sz w:val="20"/>
              </w:rPr>
              <w:t>l</w:t>
            </w:r>
            <w:r>
              <w:rPr>
                <w:sz w:val="20"/>
              </w:rPr>
              <w:t>le mit dem Lösungsheft oder am Dig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talen Unte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richtsassiste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ten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67C" w:rsidRDefault="0056567C" w:rsidP="000C224E">
      <w:pPr>
        <w:pStyle w:val="ekvue1arial"/>
      </w:pPr>
      <w:r>
        <w:separator/>
      </w:r>
    </w:p>
  </w:endnote>
  <w:endnote w:type="continuationSeparator" w:id="0">
    <w:p w:rsidR="0056567C" w:rsidRDefault="0056567C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ED49BB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ED49BB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67C" w:rsidRDefault="0056567C" w:rsidP="000C224E">
      <w:pPr>
        <w:pStyle w:val="ekvue1arial"/>
      </w:pPr>
      <w:r>
        <w:separator/>
      </w:r>
    </w:p>
  </w:footnote>
  <w:footnote w:type="continuationSeparator" w:id="0">
    <w:p w:rsidR="0056567C" w:rsidRDefault="0056567C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A74E03"/>
    <w:multiLevelType w:val="hybridMultilevel"/>
    <w:tmpl w:val="9064E46E"/>
    <w:lvl w:ilvl="0" w:tplc="6E30958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409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87F"/>
    <w:rsid w:val="00046920"/>
    <w:rsid w:val="0005232B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0931"/>
    <w:rsid w:val="000B1DC5"/>
    <w:rsid w:val="000B4A40"/>
    <w:rsid w:val="000B4E4C"/>
    <w:rsid w:val="000B79D4"/>
    <w:rsid w:val="000C0942"/>
    <w:rsid w:val="000C224E"/>
    <w:rsid w:val="000C30D6"/>
    <w:rsid w:val="000C3390"/>
    <w:rsid w:val="000C5248"/>
    <w:rsid w:val="000C625E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528B6"/>
    <w:rsid w:val="0016573F"/>
    <w:rsid w:val="0016584A"/>
    <w:rsid w:val="00166E44"/>
    <w:rsid w:val="00175C1F"/>
    <w:rsid w:val="001810E2"/>
    <w:rsid w:val="001826B2"/>
    <w:rsid w:val="001868A4"/>
    <w:rsid w:val="00186CDC"/>
    <w:rsid w:val="001918A4"/>
    <w:rsid w:val="001942BC"/>
    <w:rsid w:val="00194F4A"/>
    <w:rsid w:val="001968F4"/>
    <w:rsid w:val="001A08CC"/>
    <w:rsid w:val="001A141C"/>
    <w:rsid w:val="001A2074"/>
    <w:rsid w:val="001A3BBF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E73ED"/>
    <w:rsid w:val="001E7788"/>
    <w:rsid w:val="001F0C91"/>
    <w:rsid w:val="001F1D04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2A26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26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D3DB7"/>
    <w:rsid w:val="002E0ECC"/>
    <w:rsid w:val="002E302E"/>
    <w:rsid w:val="002E40D7"/>
    <w:rsid w:val="002E4445"/>
    <w:rsid w:val="002E4B89"/>
    <w:rsid w:val="002E53E8"/>
    <w:rsid w:val="002F1BC3"/>
    <w:rsid w:val="002F4999"/>
    <w:rsid w:val="002F6322"/>
    <w:rsid w:val="00300F0D"/>
    <w:rsid w:val="00311A20"/>
    <w:rsid w:val="0031300F"/>
    <w:rsid w:val="00313065"/>
    <w:rsid w:val="00315AD8"/>
    <w:rsid w:val="0032138A"/>
    <w:rsid w:val="00326ECA"/>
    <w:rsid w:val="00334127"/>
    <w:rsid w:val="00334F17"/>
    <w:rsid w:val="00334F22"/>
    <w:rsid w:val="003361B1"/>
    <w:rsid w:val="003363B2"/>
    <w:rsid w:val="0033771B"/>
    <w:rsid w:val="00341529"/>
    <w:rsid w:val="00342974"/>
    <w:rsid w:val="00343BFF"/>
    <w:rsid w:val="00346196"/>
    <w:rsid w:val="00347650"/>
    <w:rsid w:val="00351AAE"/>
    <w:rsid w:val="003576D8"/>
    <w:rsid w:val="00361D2C"/>
    <w:rsid w:val="00362AE8"/>
    <w:rsid w:val="003653A5"/>
    <w:rsid w:val="00366DA4"/>
    <w:rsid w:val="00373488"/>
    <w:rsid w:val="003745A3"/>
    <w:rsid w:val="003745C4"/>
    <w:rsid w:val="00377218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45A5"/>
    <w:rsid w:val="003A50DE"/>
    <w:rsid w:val="003A5ED9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5120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7A7"/>
    <w:rsid w:val="00445F77"/>
    <w:rsid w:val="00450F50"/>
    <w:rsid w:val="004520C3"/>
    <w:rsid w:val="00452288"/>
    <w:rsid w:val="004538EA"/>
    <w:rsid w:val="00455728"/>
    <w:rsid w:val="00460AC6"/>
    <w:rsid w:val="0046431F"/>
    <w:rsid w:val="00482530"/>
    <w:rsid w:val="004873E6"/>
    <w:rsid w:val="00492BC5"/>
    <w:rsid w:val="004971FE"/>
    <w:rsid w:val="004A12C7"/>
    <w:rsid w:val="004A3A12"/>
    <w:rsid w:val="004B09B2"/>
    <w:rsid w:val="004B13AA"/>
    <w:rsid w:val="004B5297"/>
    <w:rsid w:val="004B59D9"/>
    <w:rsid w:val="004C00A0"/>
    <w:rsid w:val="004C06F8"/>
    <w:rsid w:val="004C6925"/>
    <w:rsid w:val="004D058D"/>
    <w:rsid w:val="004D1F89"/>
    <w:rsid w:val="004D4B82"/>
    <w:rsid w:val="004D6480"/>
    <w:rsid w:val="004D7016"/>
    <w:rsid w:val="004D7770"/>
    <w:rsid w:val="004E1422"/>
    <w:rsid w:val="004E19B8"/>
    <w:rsid w:val="004E2D46"/>
    <w:rsid w:val="004E4D42"/>
    <w:rsid w:val="004E683B"/>
    <w:rsid w:val="004F0290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36D58"/>
    <w:rsid w:val="005408D5"/>
    <w:rsid w:val="00540F8C"/>
    <w:rsid w:val="0054144E"/>
    <w:rsid w:val="005419FA"/>
    <w:rsid w:val="00542FFB"/>
    <w:rsid w:val="00544C06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67C"/>
    <w:rsid w:val="005657DA"/>
    <w:rsid w:val="00566BF8"/>
    <w:rsid w:val="00572466"/>
    <w:rsid w:val="00582A26"/>
    <w:rsid w:val="00586C54"/>
    <w:rsid w:val="0059154F"/>
    <w:rsid w:val="00591D5E"/>
    <w:rsid w:val="00594EF3"/>
    <w:rsid w:val="005954BA"/>
    <w:rsid w:val="005A05F7"/>
    <w:rsid w:val="005A0CB4"/>
    <w:rsid w:val="005A2287"/>
    <w:rsid w:val="005A26DB"/>
    <w:rsid w:val="005A521C"/>
    <w:rsid w:val="005B073F"/>
    <w:rsid w:val="005B0D88"/>
    <w:rsid w:val="005B115A"/>
    <w:rsid w:val="005B2596"/>
    <w:rsid w:val="005C1654"/>
    <w:rsid w:val="005C2061"/>
    <w:rsid w:val="005C328A"/>
    <w:rsid w:val="005C50D8"/>
    <w:rsid w:val="005C7A6F"/>
    <w:rsid w:val="005D1F10"/>
    <w:rsid w:val="005D248C"/>
    <w:rsid w:val="005D2E8E"/>
    <w:rsid w:val="005D368A"/>
    <w:rsid w:val="005D43A4"/>
    <w:rsid w:val="005D7CB3"/>
    <w:rsid w:val="005E4C57"/>
    <w:rsid w:val="005E58C1"/>
    <w:rsid w:val="005E5F47"/>
    <w:rsid w:val="005E65CB"/>
    <w:rsid w:val="005E6DA3"/>
    <w:rsid w:val="005F3540"/>
    <w:rsid w:val="005F7F5D"/>
    <w:rsid w:val="0060257B"/>
    <w:rsid w:val="006066EB"/>
    <w:rsid w:val="00610DA4"/>
    <w:rsid w:val="00611866"/>
    <w:rsid w:val="006211CE"/>
    <w:rsid w:val="00621979"/>
    <w:rsid w:val="00631BE4"/>
    <w:rsid w:val="006342CB"/>
    <w:rsid w:val="00637F11"/>
    <w:rsid w:val="00640790"/>
    <w:rsid w:val="00640A5D"/>
    <w:rsid w:val="006466D6"/>
    <w:rsid w:val="006475A2"/>
    <w:rsid w:val="00651D9C"/>
    <w:rsid w:val="0065448D"/>
    <w:rsid w:val="00665283"/>
    <w:rsid w:val="006706C0"/>
    <w:rsid w:val="00672212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B3C8B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075C"/>
    <w:rsid w:val="0072281D"/>
    <w:rsid w:val="00726E54"/>
    <w:rsid w:val="0072739E"/>
    <w:rsid w:val="00735CF4"/>
    <w:rsid w:val="00737609"/>
    <w:rsid w:val="007404AC"/>
    <w:rsid w:val="00740E44"/>
    <w:rsid w:val="0074330D"/>
    <w:rsid w:val="00744B04"/>
    <w:rsid w:val="00746EF1"/>
    <w:rsid w:val="00752230"/>
    <w:rsid w:val="007525A7"/>
    <w:rsid w:val="00756866"/>
    <w:rsid w:val="00761180"/>
    <w:rsid w:val="00763A6A"/>
    <w:rsid w:val="0076456C"/>
    <w:rsid w:val="007647A1"/>
    <w:rsid w:val="007657DF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63E"/>
    <w:rsid w:val="007958A4"/>
    <w:rsid w:val="00797194"/>
    <w:rsid w:val="007A1957"/>
    <w:rsid w:val="007B1179"/>
    <w:rsid w:val="007B3F48"/>
    <w:rsid w:val="007B61B9"/>
    <w:rsid w:val="007C3BDF"/>
    <w:rsid w:val="007C6145"/>
    <w:rsid w:val="007C708D"/>
    <w:rsid w:val="007D2058"/>
    <w:rsid w:val="007D3559"/>
    <w:rsid w:val="007E5039"/>
    <w:rsid w:val="007F11C7"/>
    <w:rsid w:val="007F2361"/>
    <w:rsid w:val="007F5555"/>
    <w:rsid w:val="0080088D"/>
    <w:rsid w:val="00800F45"/>
    <w:rsid w:val="00801DC1"/>
    <w:rsid w:val="00804048"/>
    <w:rsid w:val="00807041"/>
    <w:rsid w:val="00811073"/>
    <w:rsid w:val="00815001"/>
    <w:rsid w:val="00817824"/>
    <w:rsid w:val="0082294A"/>
    <w:rsid w:val="0082455E"/>
    <w:rsid w:val="00826745"/>
    <w:rsid w:val="00836EB3"/>
    <w:rsid w:val="00845160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0B3B"/>
    <w:rsid w:val="008F3515"/>
    <w:rsid w:val="008F6A93"/>
    <w:rsid w:val="009078D8"/>
    <w:rsid w:val="00910CB5"/>
    <w:rsid w:val="00912BFF"/>
    <w:rsid w:val="00914082"/>
    <w:rsid w:val="00914E05"/>
    <w:rsid w:val="00917621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1663"/>
    <w:rsid w:val="00942FE3"/>
    <w:rsid w:val="00951C6D"/>
    <w:rsid w:val="00953FAD"/>
    <w:rsid w:val="00954B31"/>
    <w:rsid w:val="0095767F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A7DC9"/>
    <w:rsid w:val="009B114D"/>
    <w:rsid w:val="009B18BB"/>
    <w:rsid w:val="009B1B67"/>
    <w:rsid w:val="009C6CA4"/>
    <w:rsid w:val="009C7CDF"/>
    <w:rsid w:val="009D2DBD"/>
    <w:rsid w:val="009D5A12"/>
    <w:rsid w:val="009D77D1"/>
    <w:rsid w:val="009E0854"/>
    <w:rsid w:val="009E2771"/>
    <w:rsid w:val="009E63E8"/>
    <w:rsid w:val="009F58DF"/>
    <w:rsid w:val="00A01916"/>
    <w:rsid w:val="00A03231"/>
    <w:rsid w:val="00A03CA3"/>
    <w:rsid w:val="00A03FC7"/>
    <w:rsid w:val="00A0528D"/>
    <w:rsid w:val="00A11FD6"/>
    <w:rsid w:val="00A13238"/>
    <w:rsid w:val="00A177FF"/>
    <w:rsid w:val="00A2025D"/>
    <w:rsid w:val="00A2278A"/>
    <w:rsid w:val="00A22B3E"/>
    <w:rsid w:val="00A23F58"/>
    <w:rsid w:val="00A2660C"/>
    <w:rsid w:val="00A31934"/>
    <w:rsid w:val="00A337CF"/>
    <w:rsid w:val="00A36633"/>
    <w:rsid w:val="00A42E0D"/>
    <w:rsid w:val="00A4301C"/>
    <w:rsid w:val="00A43A29"/>
    <w:rsid w:val="00A44CF5"/>
    <w:rsid w:val="00A46D59"/>
    <w:rsid w:val="00A514C3"/>
    <w:rsid w:val="00A56114"/>
    <w:rsid w:val="00A644FE"/>
    <w:rsid w:val="00A6503B"/>
    <w:rsid w:val="00A71028"/>
    <w:rsid w:val="00A7123A"/>
    <w:rsid w:val="00A72A13"/>
    <w:rsid w:val="00A73056"/>
    <w:rsid w:val="00A77698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11A"/>
    <w:rsid w:val="00AA6CC8"/>
    <w:rsid w:val="00AA7232"/>
    <w:rsid w:val="00AB22E6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1881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7D1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47748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38E7"/>
    <w:rsid w:val="00B97D8A"/>
    <w:rsid w:val="00BA2093"/>
    <w:rsid w:val="00BA3AFF"/>
    <w:rsid w:val="00BB1797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46C1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4AD"/>
    <w:rsid w:val="00C12803"/>
    <w:rsid w:val="00C173D8"/>
    <w:rsid w:val="00C20C53"/>
    <w:rsid w:val="00C23CC3"/>
    <w:rsid w:val="00C27D6D"/>
    <w:rsid w:val="00C3108B"/>
    <w:rsid w:val="00C33F48"/>
    <w:rsid w:val="00C34E62"/>
    <w:rsid w:val="00C43360"/>
    <w:rsid w:val="00C52DB6"/>
    <w:rsid w:val="00C61AD5"/>
    <w:rsid w:val="00C62526"/>
    <w:rsid w:val="00C63985"/>
    <w:rsid w:val="00C63D0E"/>
    <w:rsid w:val="00C6574A"/>
    <w:rsid w:val="00C66342"/>
    <w:rsid w:val="00C671E0"/>
    <w:rsid w:val="00C701A8"/>
    <w:rsid w:val="00C71FE7"/>
    <w:rsid w:val="00C75C50"/>
    <w:rsid w:val="00C830E5"/>
    <w:rsid w:val="00C870FD"/>
    <w:rsid w:val="00C93196"/>
    <w:rsid w:val="00C938E0"/>
    <w:rsid w:val="00C944ED"/>
    <w:rsid w:val="00CA1EF1"/>
    <w:rsid w:val="00CA2CD2"/>
    <w:rsid w:val="00CA33B7"/>
    <w:rsid w:val="00CB0515"/>
    <w:rsid w:val="00CB6263"/>
    <w:rsid w:val="00CC299A"/>
    <w:rsid w:val="00CC2F94"/>
    <w:rsid w:val="00CC539B"/>
    <w:rsid w:val="00CC7F63"/>
    <w:rsid w:val="00CD0AFE"/>
    <w:rsid w:val="00CD42C1"/>
    <w:rsid w:val="00CE134E"/>
    <w:rsid w:val="00CE1745"/>
    <w:rsid w:val="00CE452C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212F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5697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B7A59"/>
    <w:rsid w:val="00DC1A7B"/>
    <w:rsid w:val="00DC7D60"/>
    <w:rsid w:val="00DD0AAD"/>
    <w:rsid w:val="00DD6291"/>
    <w:rsid w:val="00DE6116"/>
    <w:rsid w:val="00DE7BDE"/>
    <w:rsid w:val="00DF0CA3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208"/>
    <w:rsid w:val="00E06EAB"/>
    <w:rsid w:val="00E11103"/>
    <w:rsid w:val="00E160B7"/>
    <w:rsid w:val="00E17240"/>
    <w:rsid w:val="00E17BFE"/>
    <w:rsid w:val="00E21C25"/>
    <w:rsid w:val="00E27463"/>
    <w:rsid w:val="00E338A1"/>
    <w:rsid w:val="00E41DD6"/>
    <w:rsid w:val="00E42BA9"/>
    <w:rsid w:val="00E5088A"/>
    <w:rsid w:val="00E51319"/>
    <w:rsid w:val="00E57E15"/>
    <w:rsid w:val="00E61BDF"/>
    <w:rsid w:val="00E6676F"/>
    <w:rsid w:val="00E66948"/>
    <w:rsid w:val="00E73890"/>
    <w:rsid w:val="00E7591E"/>
    <w:rsid w:val="00E81E23"/>
    <w:rsid w:val="00E82FFC"/>
    <w:rsid w:val="00E85605"/>
    <w:rsid w:val="00E87568"/>
    <w:rsid w:val="00E87AF0"/>
    <w:rsid w:val="00E96627"/>
    <w:rsid w:val="00EA0E32"/>
    <w:rsid w:val="00EA1DFD"/>
    <w:rsid w:val="00EA3C61"/>
    <w:rsid w:val="00EA3D01"/>
    <w:rsid w:val="00EB394C"/>
    <w:rsid w:val="00EB68E4"/>
    <w:rsid w:val="00EC072F"/>
    <w:rsid w:val="00EC48AF"/>
    <w:rsid w:val="00EC5D76"/>
    <w:rsid w:val="00EC79B0"/>
    <w:rsid w:val="00ED49BB"/>
    <w:rsid w:val="00ED6B10"/>
    <w:rsid w:val="00EE00FB"/>
    <w:rsid w:val="00EE2538"/>
    <w:rsid w:val="00EE563C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0535"/>
    <w:rsid w:val="00F31731"/>
    <w:rsid w:val="00F319DC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A0CAC"/>
    <w:rsid w:val="00FB00AD"/>
    <w:rsid w:val="00FB4D38"/>
    <w:rsid w:val="00FB5F8E"/>
    <w:rsid w:val="00FC2371"/>
    <w:rsid w:val="00FC3012"/>
    <w:rsid w:val="00FC4557"/>
    <w:rsid w:val="00FD1849"/>
    <w:rsid w:val="00FD6805"/>
    <w:rsid w:val="00FD7C08"/>
    <w:rsid w:val="00FE33BC"/>
    <w:rsid w:val="00FE4B8F"/>
    <w:rsid w:val="00FE4DA3"/>
    <w:rsid w:val="00FE7E28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341AB.7EDFB7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</Template>
  <TotalTime>0</TotalTime>
  <Pages>1</Pages>
  <Words>207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Meier</dc:creator>
  <dc:description>03.03.2016</dc:description>
  <cp:lastModifiedBy>Rothe, Sophie</cp:lastModifiedBy>
  <cp:revision>67</cp:revision>
  <cp:lastPrinted>2016-01-13T15:00:00Z</cp:lastPrinted>
  <dcterms:created xsi:type="dcterms:W3CDTF">2016-12-11T13:31:00Z</dcterms:created>
  <dcterms:modified xsi:type="dcterms:W3CDTF">2018-01-26T13:22:00Z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