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D3" w:rsidRPr="00E652D3" w:rsidRDefault="00E652D3" w:rsidP="00E652D3">
      <w:pPr>
        <w:pStyle w:val="ekvue1arial"/>
        <w:rPr>
          <w:b w:val="0"/>
          <w:sz w:val="24"/>
          <w:szCs w:val="24"/>
        </w:rPr>
      </w:pPr>
      <w:bookmarkStart w:id="0" w:name="start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31A5BD9" wp14:editId="1542607D">
            <wp:simplePos x="0" y="0"/>
            <wp:positionH relativeFrom="column">
              <wp:posOffset>3764280</wp:posOffset>
            </wp:positionH>
            <wp:positionV relativeFrom="paragraph">
              <wp:posOffset>-81915</wp:posOffset>
            </wp:positionV>
            <wp:extent cx="276860" cy="276860"/>
            <wp:effectExtent l="0" t="0" r="8890" b="8890"/>
            <wp:wrapNone/>
            <wp:docPr id="2" name="Grafik 2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z w:val="24"/>
          <w:szCs w:val="24"/>
        </w:rPr>
        <w:t xml:space="preserve">                                                                         </w:t>
      </w:r>
      <w:bookmarkStart w:id="1" w:name="_GoBack"/>
      <w:bookmarkEnd w:id="1"/>
      <w:r>
        <w:rPr>
          <w:b w:val="0"/>
          <w:sz w:val="24"/>
          <w:szCs w:val="24"/>
        </w:rPr>
        <w:t xml:space="preserve">                       www.zahlenbuchfanclub.de</w:t>
      </w:r>
    </w:p>
    <w:p w:rsidR="003361B1" w:rsidRPr="003361B1" w:rsidRDefault="003361B1" w:rsidP="00E652D3">
      <w:pPr>
        <w:pStyle w:val="ekvue1arial"/>
      </w:pPr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813105">
        <w:t>7</w:t>
      </w:r>
      <w:r>
        <w:t>-</w:t>
      </w:r>
      <w:r w:rsidR="00813105">
        <w:t>9</w:t>
      </w:r>
      <w:r>
        <w:t>)</w:t>
      </w: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B57B56">
        <w:trPr>
          <w:trHeight w:val="2908"/>
        </w:trPr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957BB8">
              <w:rPr>
                <w:b/>
                <w:sz w:val="20"/>
              </w:rPr>
              <w:t>Änderungsstation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957BB8">
              <w:rPr>
                <w:sz w:val="20"/>
              </w:rPr>
              <w:t>setzen ebene Figuren zusa</w:t>
            </w:r>
            <w:r w:rsidR="00957BB8">
              <w:rPr>
                <w:sz w:val="20"/>
              </w:rPr>
              <w:t>m</w:t>
            </w:r>
            <w:r w:rsidR="00957BB8">
              <w:rPr>
                <w:sz w:val="20"/>
              </w:rPr>
              <w:t>men und zerlegen sie</w:t>
            </w:r>
            <w:r w:rsidR="006922CC">
              <w:rPr>
                <w:sz w:val="20"/>
              </w:rPr>
              <w:t>,</w:t>
            </w:r>
            <w:r w:rsidRPr="00CD677A">
              <w:rPr>
                <w:sz w:val="20"/>
              </w:rPr>
              <w:t xml:space="preserve"> indem sie </w:t>
            </w:r>
          </w:p>
          <w:p w:rsidR="0092338C" w:rsidRPr="00B57B56" w:rsidRDefault="00957BB8" w:rsidP="00CD340D">
            <w:pPr>
              <w:pStyle w:val="03Grundtext2oAbstand"/>
              <w:numPr>
                <w:ilvl w:val="0"/>
                <w:numId w:val="1"/>
              </w:numPr>
              <w:spacing w:after="240"/>
              <w:rPr>
                <w:sz w:val="20"/>
              </w:rPr>
            </w:pPr>
            <w:r>
              <w:rPr>
                <w:sz w:val="20"/>
              </w:rPr>
              <w:t>Veränderungen zwischen zwei Figuren erkennen und nachlegen</w:t>
            </w:r>
            <w:r w:rsidR="00CD340D">
              <w:rPr>
                <w:sz w:val="20"/>
              </w:rPr>
              <w:t>.</w:t>
            </w:r>
          </w:p>
        </w:tc>
        <w:tc>
          <w:tcPr>
            <w:tcW w:w="970" w:type="pct"/>
          </w:tcPr>
          <w:p w:rsidR="00CD340D" w:rsidRPr="00957BB8" w:rsidRDefault="00957BB8" w:rsidP="00957BB8">
            <w:pPr>
              <w:pStyle w:val="03Grundtext2oAbstand"/>
              <w:rPr>
                <w:b/>
                <w:sz w:val="20"/>
              </w:rPr>
            </w:pPr>
            <w:r w:rsidRPr="00957BB8">
              <w:rPr>
                <w:b/>
                <w:sz w:val="20"/>
              </w:rPr>
              <w:t>Förderheft 2, S. 40 Nr. 1 und 2</w:t>
            </w:r>
          </w:p>
          <w:p w:rsidR="00957BB8" w:rsidRDefault="00957BB8" w:rsidP="00957BB8">
            <w:pPr>
              <w:pStyle w:val="03Grundtext2oAbstand"/>
              <w:rPr>
                <w:sz w:val="20"/>
              </w:rPr>
            </w:pPr>
          </w:p>
          <w:p w:rsidR="00957BB8" w:rsidRPr="00CD340D" w:rsidRDefault="00957BB8" w:rsidP="000514C1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Merkspiel mit dem Partner: Welche Form wurde ve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ändert?</w:t>
            </w:r>
          </w:p>
        </w:tc>
        <w:tc>
          <w:tcPr>
            <w:tcW w:w="557" w:type="pct"/>
          </w:tcPr>
          <w:p w:rsidR="003361B1" w:rsidRPr="003361B1" w:rsidRDefault="00957BB8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CD340D" w:rsidRDefault="00957BB8" w:rsidP="00957BB8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53 Nr. 6</w:t>
            </w:r>
          </w:p>
          <w:p w:rsidR="00957BB8" w:rsidRDefault="00957BB8" w:rsidP="00957BB8">
            <w:pPr>
              <w:pStyle w:val="03Grundtext2oAbstand"/>
              <w:rPr>
                <w:b/>
                <w:sz w:val="20"/>
              </w:rPr>
            </w:pPr>
          </w:p>
          <w:p w:rsidR="00957BB8" w:rsidRPr="00CD340D" w:rsidRDefault="00167098" w:rsidP="00CD340D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>KV 1: Tangram</w:t>
            </w:r>
          </w:p>
        </w:tc>
        <w:tc>
          <w:tcPr>
            <w:tcW w:w="798" w:type="pct"/>
          </w:tcPr>
          <w:p w:rsidR="00A37D0F" w:rsidRPr="000E4375" w:rsidRDefault="00957BB8" w:rsidP="000E437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Aufzeichnen </w:t>
            </w:r>
            <w:r w:rsidR="000E2AC8">
              <w:rPr>
                <w:sz w:val="20"/>
              </w:rPr>
              <w:t xml:space="preserve">/ </w:t>
            </w:r>
            <w:r w:rsidR="00584AF1">
              <w:rPr>
                <w:sz w:val="20"/>
              </w:rPr>
              <w:t xml:space="preserve">farbliches </w:t>
            </w:r>
            <w:r w:rsidR="000E2AC8">
              <w:rPr>
                <w:sz w:val="20"/>
              </w:rPr>
              <w:t xml:space="preserve">Markieren </w:t>
            </w:r>
            <w:r>
              <w:rPr>
                <w:sz w:val="20"/>
              </w:rPr>
              <w:t>der umgelegten 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957BB8">
              <w:rPr>
                <w:b/>
                <w:sz w:val="20"/>
              </w:rPr>
              <w:t>Spiegelstation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695A71">
              <w:rPr>
                <w:sz w:val="20"/>
              </w:rPr>
              <w:t>erfinden symmetrische Muster</w:t>
            </w:r>
            <w:r w:rsidR="002E4675">
              <w:rPr>
                <w:sz w:val="20"/>
              </w:rPr>
              <w:t xml:space="preserve">, </w:t>
            </w:r>
            <w:r w:rsidRPr="00CD677A">
              <w:rPr>
                <w:sz w:val="20"/>
              </w:rPr>
              <w:t>indem sie</w:t>
            </w:r>
          </w:p>
          <w:p w:rsidR="0092338C" w:rsidRDefault="00695A71" w:rsidP="00C43D78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ihre Kenntnisse zu Mustern und zum Spiegeln auf eig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ne Figuren übertragen</w:t>
            </w:r>
            <w:r w:rsidR="00C43D78">
              <w:rPr>
                <w:sz w:val="20"/>
              </w:rPr>
              <w:t xml:space="preserve"> sowie</w:t>
            </w:r>
          </w:p>
          <w:p w:rsidR="00C43D78" w:rsidRPr="00DE7197" w:rsidRDefault="00C43D78" w:rsidP="00C43D78">
            <w:pPr>
              <w:pStyle w:val="03Grundtext2oAbstand"/>
              <w:numPr>
                <w:ilvl w:val="0"/>
                <w:numId w:val="1"/>
              </w:numPr>
              <w:spacing w:after="240"/>
              <w:rPr>
                <w:sz w:val="20"/>
              </w:rPr>
            </w:pPr>
            <w:r>
              <w:rPr>
                <w:sz w:val="20"/>
              </w:rPr>
              <w:t>die Muster von anderen Kindern beschreiben und fortsetzen.</w:t>
            </w:r>
          </w:p>
        </w:tc>
        <w:tc>
          <w:tcPr>
            <w:tcW w:w="970" w:type="pct"/>
          </w:tcPr>
          <w:p w:rsidR="00950826" w:rsidRPr="00C43D78" w:rsidRDefault="00695A71" w:rsidP="00695A71">
            <w:pPr>
              <w:pStyle w:val="03Grundtext2oAbstand"/>
              <w:rPr>
                <w:sz w:val="20"/>
              </w:rPr>
            </w:pPr>
            <w:r w:rsidRPr="00C43D78">
              <w:rPr>
                <w:sz w:val="20"/>
              </w:rPr>
              <w:t>Fortsetzen von Mustern:</w:t>
            </w:r>
          </w:p>
          <w:p w:rsidR="00695A71" w:rsidRDefault="00695A71" w:rsidP="00695A71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67 Nr. 7</w:t>
            </w:r>
          </w:p>
          <w:p w:rsidR="00695A71" w:rsidRDefault="00695A71" w:rsidP="00695A71">
            <w:pPr>
              <w:pStyle w:val="03Grundtext2oAbstand"/>
              <w:rPr>
                <w:b/>
                <w:sz w:val="20"/>
              </w:rPr>
            </w:pPr>
          </w:p>
          <w:p w:rsidR="00695A71" w:rsidRPr="00695A71" w:rsidRDefault="00695A71" w:rsidP="00695A71">
            <w:pPr>
              <w:pStyle w:val="03Grundtext2oAbstand"/>
              <w:rPr>
                <w:sz w:val="20"/>
              </w:rPr>
            </w:pPr>
            <w:r w:rsidRPr="00695A71">
              <w:rPr>
                <w:sz w:val="20"/>
              </w:rPr>
              <w:t>Finden der richt</w:t>
            </w:r>
            <w:r w:rsidRPr="00695A71">
              <w:rPr>
                <w:sz w:val="20"/>
              </w:rPr>
              <w:t>i</w:t>
            </w:r>
            <w:r w:rsidRPr="00695A71">
              <w:rPr>
                <w:sz w:val="20"/>
              </w:rPr>
              <w:t>gen Fortsetzung:</w:t>
            </w:r>
          </w:p>
          <w:p w:rsidR="00695A71" w:rsidRPr="00DE7197" w:rsidRDefault="00695A71" w:rsidP="008C6996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KV </w:t>
            </w:r>
            <w:r w:rsidR="008C6996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>: Spiege</w:t>
            </w:r>
            <w:r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>bilder korrigi</w:t>
            </w:r>
            <w:r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 xml:space="preserve">ren </w:t>
            </w:r>
            <w:r w:rsidR="00120FEE">
              <w:rPr>
                <w:b/>
                <w:sz w:val="20"/>
              </w:rPr>
              <w:t>und fortse</w:t>
            </w:r>
            <w:r w:rsidR="00120FEE">
              <w:rPr>
                <w:b/>
                <w:sz w:val="20"/>
              </w:rPr>
              <w:t>t</w:t>
            </w:r>
            <w:r w:rsidR="00120FEE">
              <w:rPr>
                <w:b/>
                <w:sz w:val="20"/>
              </w:rPr>
              <w:t xml:space="preserve">zen </w:t>
            </w:r>
            <w:r>
              <w:rPr>
                <w:b/>
                <w:sz w:val="20"/>
              </w:rPr>
              <w:t>(Nr. 2)</w:t>
            </w:r>
          </w:p>
        </w:tc>
        <w:tc>
          <w:tcPr>
            <w:tcW w:w="557" w:type="pct"/>
          </w:tcPr>
          <w:p w:rsidR="005518C7" w:rsidRPr="003361B1" w:rsidRDefault="00C43D78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695A71" w:rsidRDefault="00695A71" w:rsidP="0095082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Beispielhaftes </w:t>
            </w:r>
          </w:p>
          <w:p w:rsidR="00695A71" w:rsidRPr="00695A71" w:rsidRDefault="00695A71" w:rsidP="00950826">
            <w:pPr>
              <w:pStyle w:val="03Grundtext2oAbstand"/>
              <w:rPr>
                <w:sz w:val="20"/>
              </w:rPr>
            </w:pPr>
            <w:r w:rsidRPr="00695A71">
              <w:rPr>
                <w:sz w:val="20"/>
              </w:rPr>
              <w:t>Anschauungsmat</w:t>
            </w:r>
            <w:r w:rsidRPr="00695A71">
              <w:rPr>
                <w:sz w:val="20"/>
              </w:rPr>
              <w:t>e</w:t>
            </w:r>
            <w:r w:rsidRPr="00695A71">
              <w:rPr>
                <w:sz w:val="20"/>
              </w:rPr>
              <w:t>rial</w:t>
            </w:r>
            <w:r w:rsidR="00C43D78">
              <w:rPr>
                <w:sz w:val="20"/>
              </w:rPr>
              <w:t>, z. B.</w:t>
            </w:r>
            <w:r w:rsidRPr="00695A71">
              <w:rPr>
                <w:sz w:val="20"/>
              </w:rPr>
              <w:t xml:space="preserve"> aus </w:t>
            </w:r>
          </w:p>
          <w:p w:rsidR="00642CED" w:rsidRDefault="00695A71" w:rsidP="00950826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67 Nr. 7</w:t>
            </w:r>
          </w:p>
          <w:p w:rsidR="00695A71" w:rsidRDefault="00695A71" w:rsidP="00950826">
            <w:pPr>
              <w:pStyle w:val="03Grundtext2oAbstand"/>
              <w:rPr>
                <w:b/>
                <w:sz w:val="20"/>
              </w:rPr>
            </w:pPr>
          </w:p>
          <w:p w:rsidR="0037036A" w:rsidRDefault="00695A71" w:rsidP="0037036A">
            <w:pPr>
              <w:pStyle w:val="03Grundtext2oAbstand"/>
              <w:rPr>
                <w:sz w:val="20"/>
              </w:rPr>
            </w:pPr>
            <w:r w:rsidRPr="00695A71">
              <w:rPr>
                <w:sz w:val="20"/>
              </w:rPr>
              <w:t xml:space="preserve">Heft </w:t>
            </w:r>
            <w:r w:rsidR="0037036A">
              <w:rPr>
                <w:sz w:val="20"/>
              </w:rPr>
              <w:t>oder Karop</w:t>
            </w:r>
            <w:r w:rsidR="0037036A">
              <w:rPr>
                <w:sz w:val="20"/>
              </w:rPr>
              <w:t>a</w:t>
            </w:r>
            <w:r w:rsidR="0037036A">
              <w:rPr>
                <w:sz w:val="20"/>
              </w:rPr>
              <w:t>pier</w:t>
            </w:r>
          </w:p>
          <w:p w:rsidR="0037036A" w:rsidRDefault="0037036A" w:rsidP="0037036A">
            <w:pPr>
              <w:pStyle w:val="03Grundtext2oAbstand"/>
              <w:rPr>
                <w:sz w:val="20"/>
              </w:rPr>
            </w:pPr>
          </w:p>
          <w:p w:rsidR="00695A71" w:rsidRPr="00695A71" w:rsidRDefault="00695A71" w:rsidP="0037036A">
            <w:pPr>
              <w:pStyle w:val="03Grundtext2oAbstand"/>
              <w:spacing w:after="240"/>
              <w:rPr>
                <w:sz w:val="20"/>
              </w:rPr>
            </w:pPr>
            <w:r w:rsidRPr="00695A71">
              <w:rPr>
                <w:sz w:val="20"/>
              </w:rPr>
              <w:t>Buntstifte</w:t>
            </w:r>
          </w:p>
        </w:tc>
        <w:tc>
          <w:tcPr>
            <w:tcW w:w="798" w:type="pct"/>
          </w:tcPr>
          <w:p w:rsidR="005518C7" w:rsidRPr="003361B1" w:rsidRDefault="00C43D78" w:rsidP="009E3AF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Partnerko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trolle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466D6">
              <w:rPr>
                <w:b/>
                <w:sz w:val="20"/>
              </w:rPr>
              <w:t xml:space="preserve"> </w:t>
            </w:r>
            <w:r w:rsidR="00957BB8">
              <w:rPr>
                <w:b/>
                <w:sz w:val="20"/>
              </w:rPr>
              <w:t>Expertenstation</w:t>
            </w:r>
          </w:p>
          <w:p w:rsidR="00DE7197" w:rsidRPr="00CD677A" w:rsidRDefault="00DE7197" w:rsidP="00DE7197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B00A67">
              <w:rPr>
                <w:sz w:val="20"/>
              </w:rPr>
              <w:t>überprüfen Figuren auf Symme</w:t>
            </w:r>
            <w:r w:rsidR="00B00A67">
              <w:rPr>
                <w:sz w:val="20"/>
              </w:rPr>
              <w:t>t</w:t>
            </w:r>
            <w:r w:rsidR="00B00A67">
              <w:rPr>
                <w:sz w:val="20"/>
              </w:rPr>
              <w:t>rie</w:t>
            </w:r>
            <w:r>
              <w:rPr>
                <w:sz w:val="20"/>
              </w:rPr>
              <w:t xml:space="preserve">, </w:t>
            </w:r>
            <w:r w:rsidRPr="00CD677A">
              <w:rPr>
                <w:sz w:val="20"/>
              </w:rPr>
              <w:t>indem sie</w:t>
            </w:r>
          </w:p>
          <w:p w:rsidR="00C54BA4" w:rsidRPr="00950826" w:rsidRDefault="00B00A67" w:rsidP="0095082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Fehler in Figuren erkennen, </w:t>
            </w:r>
            <w:r w:rsidR="004E305F">
              <w:rPr>
                <w:sz w:val="20"/>
              </w:rPr>
              <w:t xml:space="preserve">diese anhand der Spiegel-achse </w:t>
            </w:r>
            <w:r>
              <w:rPr>
                <w:sz w:val="20"/>
              </w:rPr>
              <w:t xml:space="preserve">begründen und </w:t>
            </w:r>
            <w:r w:rsidR="004E305F">
              <w:rPr>
                <w:sz w:val="20"/>
              </w:rPr>
              <w:t>a</w:t>
            </w:r>
            <w:r w:rsidR="004E305F">
              <w:rPr>
                <w:sz w:val="20"/>
              </w:rPr>
              <w:t>n</w:t>
            </w:r>
            <w:r w:rsidR="004E305F">
              <w:rPr>
                <w:sz w:val="20"/>
              </w:rPr>
              <w:t xml:space="preserve">schließend </w:t>
            </w:r>
            <w:r>
              <w:rPr>
                <w:sz w:val="20"/>
              </w:rPr>
              <w:t>korrigieren</w:t>
            </w:r>
            <w:r w:rsidR="00950826">
              <w:rPr>
                <w:sz w:val="20"/>
              </w:rPr>
              <w:t>.</w:t>
            </w:r>
          </w:p>
          <w:p w:rsidR="00C4705D" w:rsidRPr="003361B1" w:rsidRDefault="00C4705D" w:rsidP="00C4705D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B00A67" w:rsidRDefault="0037036A" w:rsidP="00695A7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Zuhilfenahme eines</w:t>
            </w:r>
            <w:r w:rsidR="00B00A67">
              <w:rPr>
                <w:sz w:val="20"/>
              </w:rPr>
              <w:t xml:space="preserve"> Spiegel</w:t>
            </w:r>
            <w:r>
              <w:rPr>
                <w:sz w:val="20"/>
              </w:rPr>
              <w:t>s</w:t>
            </w:r>
          </w:p>
          <w:p w:rsidR="00B00A67" w:rsidRDefault="00B00A67" w:rsidP="00695A71">
            <w:pPr>
              <w:pStyle w:val="03Grundtext2oAbstand"/>
              <w:rPr>
                <w:sz w:val="20"/>
              </w:rPr>
            </w:pPr>
          </w:p>
          <w:p w:rsidR="00695A71" w:rsidRPr="00695A71" w:rsidRDefault="00695A71" w:rsidP="00695A7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Finden des</w:t>
            </w:r>
            <w:r w:rsidRPr="00695A71">
              <w:rPr>
                <w:sz w:val="20"/>
              </w:rPr>
              <w:t xml:space="preserve"> richt</w:t>
            </w:r>
            <w:r w:rsidRPr="00695A71">
              <w:rPr>
                <w:sz w:val="20"/>
              </w:rPr>
              <w:t>i</w:t>
            </w:r>
            <w:r w:rsidRPr="00695A71">
              <w:rPr>
                <w:sz w:val="20"/>
              </w:rPr>
              <w:t xml:space="preserve">gen </w:t>
            </w:r>
            <w:r>
              <w:rPr>
                <w:sz w:val="20"/>
              </w:rPr>
              <w:t>Spiegelbilds</w:t>
            </w:r>
            <w:r w:rsidRPr="00695A71">
              <w:rPr>
                <w:sz w:val="20"/>
              </w:rPr>
              <w:t>:</w:t>
            </w:r>
          </w:p>
          <w:p w:rsidR="001163E1" w:rsidRPr="00013388" w:rsidRDefault="00695A71" w:rsidP="008C6996">
            <w:pPr>
              <w:pStyle w:val="03Grundtext2oAbstand"/>
              <w:spacing w:after="240"/>
              <w:rPr>
                <w:sz w:val="20"/>
              </w:rPr>
            </w:pPr>
            <w:r>
              <w:rPr>
                <w:b/>
                <w:sz w:val="20"/>
              </w:rPr>
              <w:t xml:space="preserve">KV </w:t>
            </w:r>
            <w:r w:rsidR="008C6996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>: Spiege</w:t>
            </w:r>
            <w:r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>bilder korrigi</w:t>
            </w:r>
            <w:r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ren</w:t>
            </w:r>
            <w:r w:rsidR="00120FEE">
              <w:rPr>
                <w:b/>
                <w:sz w:val="20"/>
              </w:rPr>
              <w:t xml:space="preserve"> und fortse</w:t>
            </w:r>
            <w:r w:rsidR="00120FEE">
              <w:rPr>
                <w:b/>
                <w:sz w:val="20"/>
              </w:rPr>
              <w:t>t</w:t>
            </w:r>
            <w:r w:rsidR="00120FEE">
              <w:rPr>
                <w:b/>
                <w:sz w:val="20"/>
              </w:rPr>
              <w:t>zen</w:t>
            </w:r>
            <w:r>
              <w:rPr>
                <w:b/>
                <w:sz w:val="20"/>
              </w:rPr>
              <w:t xml:space="preserve"> (Nr. 1)</w:t>
            </w:r>
          </w:p>
        </w:tc>
        <w:tc>
          <w:tcPr>
            <w:tcW w:w="557" w:type="pct"/>
          </w:tcPr>
          <w:p w:rsidR="003361B1" w:rsidRPr="003361B1" w:rsidRDefault="00B00A6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  <w:r w:rsidR="00A16549">
              <w:rPr>
                <w:sz w:val="20"/>
              </w:rPr>
              <w:t xml:space="preserve"> / PA</w:t>
            </w:r>
          </w:p>
        </w:tc>
        <w:tc>
          <w:tcPr>
            <w:tcW w:w="1042" w:type="pct"/>
          </w:tcPr>
          <w:p w:rsidR="00F93010" w:rsidRDefault="00F93010" w:rsidP="0037036A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1</w:t>
            </w:r>
            <w:r w:rsidR="008C699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: Spiegelbi</w:t>
            </w:r>
            <w:r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>der erklären</w:t>
            </w:r>
          </w:p>
          <w:p w:rsidR="00F93010" w:rsidRDefault="00F93010" w:rsidP="0037036A">
            <w:pPr>
              <w:pStyle w:val="03Grundtext2oAbstand"/>
              <w:rPr>
                <w:b/>
                <w:sz w:val="20"/>
              </w:rPr>
            </w:pPr>
          </w:p>
          <w:p w:rsidR="0037036A" w:rsidRDefault="00B00A67" w:rsidP="0037036A">
            <w:pPr>
              <w:pStyle w:val="03Grundtext2oAbstand"/>
              <w:rPr>
                <w:b/>
                <w:sz w:val="20"/>
              </w:rPr>
            </w:pPr>
            <w:r w:rsidRPr="00B00A67">
              <w:rPr>
                <w:b/>
                <w:sz w:val="20"/>
              </w:rPr>
              <w:t>Schülerbuch 2, S. 66 Nr. 4 und S. 67 Nr. 6</w:t>
            </w:r>
            <w:r w:rsidR="0037036A">
              <w:rPr>
                <w:b/>
                <w:sz w:val="20"/>
              </w:rPr>
              <w:t xml:space="preserve"> </w:t>
            </w:r>
          </w:p>
          <w:p w:rsidR="0037036A" w:rsidRDefault="0037036A" w:rsidP="0037036A">
            <w:pPr>
              <w:pStyle w:val="03Grundtext2oAbstand"/>
              <w:rPr>
                <w:sz w:val="20"/>
              </w:rPr>
            </w:pPr>
          </w:p>
          <w:p w:rsidR="0037036A" w:rsidRDefault="0037036A" w:rsidP="0037036A">
            <w:pPr>
              <w:pStyle w:val="03Grundtext2oAbstand"/>
              <w:rPr>
                <w:sz w:val="20"/>
              </w:rPr>
            </w:pPr>
            <w:r w:rsidRPr="00695A71">
              <w:rPr>
                <w:sz w:val="20"/>
              </w:rPr>
              <w:t xml:space="preserve">Heft </w:t>
            </w:r>
            <w:r>
              <w:rPr>
                <w:sz w:val="20"/>
              </w:rPr>
              <w:t>oder Karop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pier</w:t>
            </w:r>
          </w:p>
          <w:p w:rsidR="0037036A" w:rsidRDefault="0037036A" w:rsidP="0037036A">
            <w:pPr>
              <w:pStyle w:val="03Grundtext2oAbstand"/>
              <w:rPr>
                <w:sz w:val="20"/>
              </w:rPr>
            </w:pPr>
          </w:p>
          <w:p w:rsidR="001163E1" w:rsidRDefault="0037036A" w:rsidP="0037036A">
            <w:pPr>
              <w:pStyle w:val="03Grundtext2oAbstand"/>
              <w:rPr>
                <w:sz w:val="20"/>
              </w:rPr>
            </w:pPr>
            <w:r w:rsidRPr="00695A71">
              <w:rPr>
                <w:sz w:val="20"/>
              </w:rPr>
              <w:t>Buntstifte</w:t>
            </w:r>
          </w:p>
          <w:p w:rsidR="0037036A" w:rsidRDefault="0037036A" w:rsidP="0037036A">
            <w:pPr>
              <w:pStyle w:val="03Grundtext2oAbstand"/>
              <w:rPr>
                <w:sz w:val="20"/>
              </w:rPr>
            </w:pPr>
          </w:p>
          <w:p w:rsidR="0037036A" w:rsidRPr="00B00A67" w:rsidRDefault="0037036A" w:rsidP="0037036A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sz w:val="20"/>
              </w:rPr>
              <w:t>Spiegel</w:t>
            </w:r>
          </w:p>
        </w:tc>
        <w:tc>
          <w:tcPr>
            <w:tcW w:w="798" w:type="pct"/>
          </w:tcPr>
          <w:p w:rsidR="0037036A" w:rsidRDefault="004E305F" w:rsidP="00B00A6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Reflexion im Plenum oder in einer Klei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gruppe an der Station</w:t>
            </w:r>
          </w:p>
          <w:p w:rsidR="004E305F" w:rsidRDefault="004E305F" w:rsidP="00B00A67">
            <w:pPr>
              <w:pStyle w:val="03Grundtext2oAbstand"/>
              <w:rPr>
                <w:sz w:val="20"/>
              </w:rPr>
            </w:pPr>
          </w:p>
          <w:p w:rsidR="0037036A" w:rsidRPr="003361B1" w:rsidRDefault="0037036A" w:rsidP="00B00A6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Kontrolle mit </w:t>
            </w:r>
            <w:r w:rsidR="004E305F">
              <w:rPr>
                <w:sz w:val="20"/>
              </w:rPr>
              <w:t xml:space="preserve">einem </w:t>
            </w:r>
            <w:r>
              <w:rPr>
                <w:sz w:val="20"/>
              </w:rPr>
              <w:t>Spiegel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83C" w:rsidRDefault="00B3483C" w:rsidP="000C224E">
      <w:pPr>
        <w:pStyle w:val="ekvue1arial"/>
      </w:pPr>
      <w:r>
        <w:separator/>
      </w:r>
    </w:p>
  </w:endnote>
  <w:endnote w:type="continuationSeparator" w:id="0">
    <w:p w:rsidR="00B3483C" w:rsidRDefault="00B3483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976E1D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976E1D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83C" w:rsidRDefault="00B3483C" w:rsidP="000C224E">
      <w:pPr>
        <w:pStyle w:val="ekvue1arial"/>
      </w:pPr>
      <w:r>
        <w:separator/>
      </w:r>
    </w:p>
  </w:footnote>
  <w:footnote w:type="continuationSeparator" w:id="0">
    <w:p w:rsidR="00B3483C" w:rsidRDefault="00B3483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388"/>
    <w:rsid w:val="00013548"/>
    <w:rsid w:val="00015AA1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14C1"/>
    <w:rsid w:val="0005232B"/>
    <w:rsid w:val="000540A3"/>
    <w:rsid w:val="00054747"/>
    <w:rsid w:val="00064E4A"/>
    <w:rsid w:val="00073E7D"/>
    <w:rsid w:val="00073FAE"/>
    <w:rsid w:val="000763CD"/>
    <w:rsid w:val="00076C25"/>
    <w:rsid w:val="00076C42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D04B7"/>
    <w:rsid w:val="000D2B13"/>
    <w:rsid w:val="000D7CFA"/>
    <w:rsid w:val="000E2AC8"/>
    <w:rsid w:val="000E4375"/>
    <w:rsid w:val="000F1721"/>
    <w:rsid w:val="00100B92"/>
    <w:rsid w:val="001031FD"/>
    <w:rsid w:val="00103EDD"/>
    <w:rsid w:val="00106013"/>
    <w:rsid w:val="001062A4"/>
    <w:rsid w:val="0011194B"/>
    <w:rsid w:val="00113C65"/>
    <w:rsid w:val="001163E1"/>
    <w:rsid w:val="00120F48"/>
    <w:rsid w:val="00120FEE"/>
    <w:rsid w:val="00122E9C"/>
    <w:rsid w:val="00124E5F"/>
    <w:rsid w:val="00136388"/>
    <w:rsid w:val="001428DF"/>
    <w:rsid w:val="0014296A"/>
    <w:rsid w:val="00145FD2"/>
    <w:rsid w:val="00146BDF"/>
    <w:rsid w:val="0014787F"/>
    <w:rsid w:val="001504EA"/>
    <w:rsid w:val="0016573F"/>
    <w:rsid w:val="0016584A"/>
    <w:rsid w:val="00166E44"/>
    <w:rsid w:val="00167098"/>
    <w:rsid w:val="00175C1F"/>
    <w:rsid w:val="001810E2"/>
    <w:rsid w:val="001826B2"/>
    <w:rsid w:val="001868A4"/>
    <w:rsid w:val="001942BC"/>
    <w:rsid w:val="001968F4"/>
    <w:rsid w:val="00197246"/>
    <w:rsid w:val="001A08CC"/>
    <w:rsid w:val="001A2074"/>
    <w:rsid w:val="001A3E0A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6B50"/>
    <w:rsid w:val="001C7A89"/>
    <w:rsid w:val="001D00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095"/>
    <w:rsid w:val="001F783C"/>
    <w:rsid w:val="001F7E49"/>
    <w:rsid w:val="00200EB1"/>
    <w:rsid w:val="00202B6B"/>
    <w:rsid w:val="00210B6D"/>
    <w:rsid w:val="0021461C"/>
    <w:rsid w:val="00214BBF"/>
    <w:rsid w:val="00215E14"/>
    <w:rsid w:val="00217BCE"/>
    <w:rsid w:val="002212ED"/>
    <w:rsid w:val="00226DA9"/>
    <w:rsid w:val="0022717F"/>
    <w:rsid w:val="002272E9"/>
    <w:rsid w:val="00230E86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021"/>
    <w:rsid w:val="00273160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C404C"/>
    <w:rsid w:val="002D00CC"/>
    <w:rsid w:val="002D189B"/>
    <w:rsid w:val="002E4445"/>
    <w:rsid w:val="002E467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3648"/>
    <w:rsid w:val="00326ECA"/>
    <w:rsid w:val="00334127"/>
    <w:rsid w:val="00334F17"/>
    <w:rsid w:val="00334F22"/>
    <w:rsid w:val="003361B1"/>
    <w:rsid w:val="003363B2"/>
    <w:rsid w:val="0033771B"/>
    <w:rsid w:val="00337E4E"/>
    <w:rsid w:val="00341529"/>
    <w:rsid w:val="00342974"/>
    <w:rsid w:val="00343BFF"/>
    <w:rsid w:val="0034425C"/>
    <w:rsid w:val="00346196"/>
    <w:rsid w:val="00350FE7"/>
    <w:rsid w:val="00351AAE"/>
    <w:rsid w:val="003576D8"/>
    <w:rsid w:val="00361D2C"/>
    <w:rsid w:val="00362AE8"/>
    <w:rsid w:val="003653A5"/>
    <w:rsid w:val="00366DA4"/>
    <w:rsid w:val="0037036A"/>
    <w:rsid w:val="003726C7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D3C9C"/>
    <w:rsid w:val="003E0AA4"/>
    <w:rsid w:val="003E1DC9"/>
    <w:rsid w:val="003E21A7"/>
    <w:rsid w:val="003E2A14"/>
    <w:rsid w:val="003E31CC"/>
    <w:rsid w:val="003E46E4"/>
    <w:rsid w:val="003F3A02"/>
    <w:rsid w:val="00400B74"/>
    <w:rsid w:val="0040163F"/>
    <w:rsid w:val="00402DEE"/>
    <w:rsid w:val="00403A83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1C95"/>
    <w:rsid w:val="00442471"/>
    <w:rsid w:val="0044254A"/>
    <w:rsid w:val="00445F77"/>
    <w:rsid w:val="00450F50"/>
    <w:rsid w:val="004520C3"/>
    <w:rsid w:val="00452288"/>
    <w:rsid w:val="004538EA"/>
    <w:rsid w:val="00455728"/>
    <w:rsid w:val="00461322"/>
    <w:rsid w:val="0046431F"/>
    <w:rsid w:val="00477EAB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305F"/>
    <w:rsid w:val="004E4D42"/>
    <w:rsid w:val="004E683B"/>
    <w:rsid w:val="004F1286"/>
    <w:rsid w:val="005002CF"/>
    <w:rsid w:val="00504600"/>
    <w:rsid w:val="0050571B"/>
    <w:rsid w:val="005064D1"/>
    <w:rsid w:val="00512797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18C7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5F0"/>
    <w:rsid w:val="00582A26"/>
    <w:rsid w:val="00584AF1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E68EF"/>
    <w:rsid w:val="005E74FA"/>
    <w:rsid w:val="005F7F5D"/>
    <w:rsid w:val="0060257B"/>
    <w:rsid w:val="006066EB"/>
    <w:rsid w:val="00610DE9"/>
    <w:rsid w:val="006211CE"/>
    <w:rsid w:val="00621979"/>
    <w:rsid w:val="0062654B"/>
    <w:rsid w:val="00631BE4"/>
    <w:rsid w:val="006342CB"/>
    <w:rsid w:val="00637F11"/>
    <w:rsid w:val="00640790"/>
    <w:rsid w:val="00642CED"/>
    <w:rsid w:val="006466D6"/>
    <w:rsid w:val="006475A2"/>
    <w:rsid w:val="00651D9C"/>
    <w:rsid w:val="0065448D"/>
    <w:rsid w:val="00665283"/>
    <w:rsid w:val="006706C0"/>
    <w:rsid w:val="00672A59"/>
    <w:rsid w:val="006732BF"/>
    <w:rsid w:val="0067349E"/>
    <w:rsid w:val="00673AC1"/>
    <w:rsid w:val="00673B4B"/>
    <w:rsid w:val="00674049"/>
    <w:rsid w:val="0067733E"/>
    <w:rsid w:val="00681CF9"/>
    <w:rsid w:val="00683D23"/>
    <w:rsid w:val="00687B5C"/>
    <w:rsid w:val="006922CC"/>
    <w:rsid w:val="00695032"/>
    <w:rsid w:val="00695A71"/>
    <w:rsid w:val="006A147E"/>
    <w:rsid w:val="006A19B0"/>
    <w:rsid w:val="006A2CA1"/>
    <w:rsid w:val="006A3F65"/>
    <w:rsid w:val="006A7136"/>
    <w:rsid w:val="006A752C"/>
    <w:rsid w:val="006B46AB"/>
    <w:rsid w:val="006C23A1"/>
    <w:rsid w:val="006D0109"/>
    <w:rsid w:val="006D1A31"/>
    <w:rsid w:val="006D64D8"/>
    <w:rsid w:val="006E6113"/>
    <w:rsid w:val="006F1AF0"/>
    <w:rsid w:val="006F2133"/>
    <w:rsid w:val="006F25B1"/>
    <w:rsid w:val="006F2C85"/>
    <w:rsid w:val="006F51B3"/>
    <w:rsid w:val="006F5517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14EF6"/>
    <w:rsid w:val="0072281D"/>
    <w:rsid w:val="00726E54"/>
    <w:rsid w:val="0072739E"/>
    <w:rsid w:val="00730D21"/>
    <w:rsid w:val="00737609"/>
    <w:rsid w:val="007404AC"/>
    <w:rsid w:val="00740E44"/>
    <w:rsid w:val="0074330D"/>
    <w:rsid w:val="00744B04"/>
    <w:rsid w:val="00746EF1"/>
    <w:rsid w:val="00747EF4"/>
    <w:rsid w:val="00752230"/>
    <w:rsid w:val="00756866"/>
    <w:rsid w:val="00761180"/>
    <w:rsid w:val="007647A1"/>
    <w:rsid w:val="007726EF"/>
    <w:rsid w:val="00772947"/>
    <w:rsid w:val="00776A3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0EAB"/>
    <w:rsid w:val="007A1957"/>
    <w:rsid w:val="007A6B39"/>
    <w:rsid w:val="007B1179"/>
    <w:rsid w:val="007B3F48"/>
    <w:rsid w:val="007B61B9"/>
    <w:rsid w:val="007C48E2"/>
    <w:rsid w:val="007C6145"/>
    <w:rsid w:val="007C6588"/>
    <w:rsid w:val="007C708D"/>
    <w:rsid w:val="007D2058"/>
    <w:rsid w:val="007D3559"/>
    <w:rsid w:val="007E5039"/>
    <w:rsid w:val="007F1941"/>
    <w:rsid w:val="007F2361"/>
    <w:rsid w:val="007F5555"/>
    <w:rsid w:val="0080088D"/>
    <w:rsid w:val="00800F45"/>
    <w:rsid w:val="00802A28"/>
    <w:rsid w:val="00807041"/>
    <w:rsid w:val="00811073"/>
    <w:rsid w:val="00813105"/>
    <w:rsid w:val="00815001"/>
    <w:rsid w:val="0082294A"/>
    <w:rsid w:val="0082455E"/>
    <w:rsid w:val="00826745"/>
    <w:rsid w:val="00836EB3"/>
    <w:rsid w:val="00845160"/>
    <w:rsid w:val="00846A9C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1D11"/>
    <w:rsid w:val="008B3F79"/>
    <w:rsid w:val="008B5309"/>
    <w:rsid w:val="008B582D"/>
    <w:rsid w:val="008B737D"/>
    <w:rsid w:val="008B748C"/>
    <w:rsid w:val="008C1080"/>
    <w:rsid w:val="008C5E3A"/>
    <w:rsid w:val="008C6996"/>
    <w:rsid w:val="008D0286"/>
    <w:rsid w:val="008D35E5"/>
    <w:rsid w:val="008D4C96"/>
    <w:rsid w:val="008D5DAF"/>
    <w:rsid w:val="008E0296"/>
    <w:rsid w:val="008E3B13"/>
    <w:rsid w:val="008E7A11"/>
    <w:rsid w:val="008F3515"/>
    <w:rsid w:val="008F6A93"/>
    <w:rsid w:val="009078D8"/>
    <w:rsid w:val="00907E05"/>
    <w:rsid w:val="00910CB5"/>
    <w:rsid w:val="00912BFF"/>
    <w:rsid w:val="00914E05"/>
    <w:rsid w:val="00920A23"/>
    <w:rsid w:val="00920FC2"/>
    <w:rsid w:val="00921A8B"/>
    <w:rsid w:val="00922989"/>
    <w:rsid w:val="0092338C"/>
    <w:rsid w:val="009249F3"/>
    <w:rsid w:val="00925EBA"/>
    <w:rsid w:val="00926F4C"/>
    <w:rsid w:val="00930A1A"/>
    <w:rsid w:val="00930EBB"/>
    <w:rsid w:val="00931CEC"/>
    <w:rsid w:val="00933290"/>
    <w:rsid w:val="00933FEB"/>
    <w:rsid w:val="00937867"/>
    <w:rsid w:val="00937A54"/>
    <w:rsid w:val="00940E51"/>
    <w:rsid w:val="009422DA"/>
    <w:rsid w:val="00942FE3"/>
    <w:rsid w:val="0095054B"/>
    <w:rsid w:val="00950826"/>
    <w:rsid w:val="00951C6D"/>
    <w:rsid w:val="00954B31"/>
    <w:rsid w:val="0095767F"/>
    <w:rsid w:val="00957BB8"/>
    <w:rsid w:val="00960ECF"/>
    <w:rsid w:val="009644B4"/>
    <w:rsid w:val="00967019"/>
    <w:rsid w:val="00972ADF"/>
    <w:rsid w:val="00976E1D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3096"/>
    <w:rsid w:val="009A46D7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3AF9"/>
    <w:rsid w:val="009E63E8"/>
    <w:rsid w:val="009F58DF"/>
    <w:rsid w:val="00A01916"/>
    <w:rsid w:val="00A03231"/>
    <w:rsid w:val="00A0528D"/>
    <w:rsid w:val="00A11FD6"/>
    <w:rsid w:val="00A13238"/>
    <w:rsid w:val="00A13BA1"/>
    <w:rsid w:val="00A16549"/>
    <w:rsid w:val="00A177FF"/>
    <w:rsid w:val="00A2025D"/>
    <w:rsid w:val="00A2278A"/>
    <w:rsid w:val="00A22B3E"/>
    <w:rsid w:val="00A2660C"/>
    <w:rsid w:val="00A337CF"/>
    <w:rsid w:val="00A37D0F"/>
    <w:rsid w:val="00A42E0D"/>
    <w:rsid w:val="00A4301C"/>
    <w:rsid w:val="00A43A29"/>
    <w:rsid w:val="00A44CF5"/>
    <w:rsid w:val="00A46D59"/>
    <w:rsid w:val="00A514C3"/>
    <w:rsid w:val="00A56114"/>
    <w:rsid w:val="00A6503B"/>
    <w:rsid w:val="00A67DDC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061F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A67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83C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57B56"/>
    <w:rsid w:val="00B6356F"/>
    <w:rsid w:val="00B65089"/>
    <w:rsid w:val="00B65F34"/>
    <w:rsid w:val="00B70360"/>
    <w:rsid w:val="00B817D6"/>
    <w:rsid w:val="00B840B0"/>
    <w:rsid w:val="00B8579B"/>
    <w:rsid w:val="00B86BFE"/>
    <w:rsid w:val="00B937C8"/>
    <w:rsid w:val="00B97D8A"/>
    <w:rsid w:val="00BA2093"/>
    <w:rsid w:val="00BA255D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18A"/>
    <w:rsid w:val="00C103E3"/>
    <w:rsid w:val="00C11B52"/>
    <w:rsid w:val="00C12803"/>
    <w:rsid w:val="00C17396"/>
    <w:rsid w:val="00C20C53"/>
    <w:rsid w:val="00C27D6D"/>
    <w:rsid w:val="00C3108B"/>
    <w:rsid w:val="00C33F48"/>
    <w:rsid w:val="00C34E62"/>
    <w:rsid w:val="00C43D78"/>
    <w:rsid w:val="00C4705D"/>
    <w:rsid w:val="00C52DB6"/>
    <w:rsid w:val="00C54BA4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4D35"/>
    <w:rsid w:val="00C870FD"/>
    <w:rsid w:val="00C873D1"/>
    <w:rsid w:val="00C93196"/>
    <w:rsid w:val="00C938E0"/>
    <w:rsid w:val="00CA33B7"/>
    <w:rsid w:val="00CB0515"/>
    <w:rsid w:val="00CB6263"/>
    <w:rsid w:val="00CC0A42"/>
    <w:rsid w:val="00CC2F94"/>
    <w:rsid w:val="00CC7F63"/>
    <w:rsid w:val="00CD0AFE"/>
    <w:rsid w:val="00CD340D"/>
    <w:rsid w:val="00CD42C1"/>
    <w:rsid w:val="00CE134E"/>
    <w:rsid w:val="00CE1745"/>
    <w:rsid w:val="00CE1884"/>
    <w:rsid w:val="00CE628B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24C82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1983"/>
    <w:rsid w:val="00DE7197"/>
    <w:rsid w:val="00DE7BDE"/>
    <w:rsid w:val="00DF103C"/>
    <w:rsid w:val="00DF122B"/>
    <w:rsid w:val="00DF50A6"/>
    <w:rsid w:val="00DF52ED"/>
    <w:rsid w:val="00DF596C"/>
    <w:rsid w:val="00DF59D3"/>
    <w:rsid w:val="00DF5A72"/>
    <w:rsid w:val="00DF6215"/>
    <w:rsid w:val="00DF65CC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09F3"/>
    <w:rsid w:val="00E21C25"/>
    <w:rsid w:val="00E27463"/>
    <w:rsid w:val="00E338A1"/>
    <w:rsid w:val="00E358F5"/>
    <w:rsid w:val="00E41DD6"/>
    <w:rsid w:val="00E4213A"/>
    <w:rsid w:val="00E42BA9"/>
    <w:rsid w:val="00E45A18"/>
    <w:rsid w:val="00E5088A"/>
    <w:rsid w:val="00E51319"/>
    <w:rsid w:val="00E57E15"/>
    <w:rsid w:val="00E61BDF"/>
    <w:rsid w:val="00E652D3"/>
    <w:rsid w:val="00E66948"/>
    <w:rsid w:val="00E73890"/>
    <w:rsid w:val="00E7591E"/>
    <w:rsid w:val="00E8060D"/>
    <w:rsid w:val="00E81E23"/>
    <w:rsid w:val="00E82FFC"/>
    <w:rsid w:val="00E85605"/>
    <w:rsid w:val="00E87568"/>
    <w:rsid w:val="00E96627"/>
    <w:rsid w:val="00EA0E32"/>
    <w:rsid w:val="00EA175D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3A8F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3010"/>
    <w:rsid w:val="00F9526A"/>
    <w:rsid w:val="00F96E91"/>
    <w:rsid w:val="00FA0672"/>
    <w:rsid w:val="00FA55BE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6D95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217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Rothe, Sophie</cp:lastModifiedBy>
  <cp:revision>74</cp:revision>
  <cp:lastPrinted>2016-01-13T15:00:00Z</cp:lastPrinted>
  <dcterms:created xsi:type="dcterms:W3CDTF">2017-01-15T17:51:00Z</dcterms:created>
  <dcterms:modified xsi:type="dcterms:W3CDTF">2018-01-26T13:23:00Z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