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4433E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4433E6">
              <w:rPr>
                <w:rFonts w:cs="Tahoma"/>
              </w:rPr>
              <w:t>7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563BE8" w:rsidP="00055E0F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Aufgabenkarten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4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44315E" w:rsidRDefault="0044315E" w:rsidP="00ED1C89">
      <w:pPr>
        <w:pStyle w:val="ekvpicto"/>
        <w:framePr w:h="1009" w:hRule="exact" w:wrap="around" w:y="6"/>
      </w:pPr>
      <w:bookmarkStart w:id="1" w:name="start"/>
      <w:bookmarkEnd w:id="1"/>
    </w:p>
    <w:p w:rsidR="00ED1C89" w:rsidRDefault="001C76BC" w:rsidP="00ED1C89">
      <w:pPr>
        <w:pStyle w:val="ekvpicto"/>
        <w:framePr w:h="1009" w:hRule="exact" w:wrap="around" w:y="6"/>
      </w:pPr>
      <w:r>
        <w:rPr>
          <w:noProof/>
        </w:rPr>
        <w:drawing>
          <wp:inline distT="0" distB="0" distL="0" distR="0">
            <wp:extent cx="361950" cy="276225"/>
            <wp:effectExtent l="0" t="0" r="0" b="9525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89" w:rsidRDefault="00ED1C89" w:rsidP="00ED1C89">
      <w:pPr>
        <w:pStyle w:val="ekvpicto"/>
        <w:framePr w:h="1009" w:hRule="exact" w:wrap="around" w:y="6"/>
      </w:pPr>
    </w:p>
    <w:p w:rsidR="00ED1C89" w:rsidRPr="00450F50" w:rsidRDefault="00ED1C89" w:rsidP="00ED1C89">
      <w:pPr>
        <w:pStyle w:val="ekvpicto"/>
        <w:framePr w:h="1009" w:hRule="exact" w:wrap="around" w:y="6"/>
      </w:pPr>
    </w:p>
    <w:p w:rsidR="00F77C11" w:rsidRDefault="00F77C11" w:rsidP="00F77C11">
      <w:pPr>
        <w:pStyle w:val="ekvgrundtextarial"/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055E0F" w:rsidTr="0044315E">
        <w:trPr>
          <w:trHeight w:val="3065"/>
          <w:jc w:val="center"/>
        </w:trPr>
        <w:tc>
          <w:tcPr>
            <w:tcW w:w="4680" w:type="dxa"/>
            <w:vAlign w:val="center"/>
          </w:tcPr>
          <w:p w:rsidR="00F77C11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5 + 1</w:t>
            </w:r>
          </w:p>
        </w:tc>
        <w:tc>
          <w:tcPr>
            <w:tcW w:w="4680" w:type="dxa"/>
            <w:vAlign w:val="center"/>
          </w:tcPr>
          <w:p w:rsidR="00F77C11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2 + 4</w:t>
            </w:r>
          </w:p>
        </w:tc>
      </w:tr>
      <w:tr w:rsidR="00F77C11" w:rsidRPr="00055E0F" w:rsidTr="0044315E">
        <w:trPr>
          <w:trHeight w:val="3065"/>
          <w:jc w:val="center"/>
        </w:trPr>
        <w:tc>
          <w:tcPr>
            <w:tcW w:w="4680" w:type="dxa"/>
            <w:vAlign w:val="center"/>
          </w:tcPr>
          <w:p w:rsidR="00F77C11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6 + 3</w:t>
            </w:r>
          </w:p>
        </w:tc>
        <w:tc>
          <w:tcPr>
            <w:tcW w:w="4680" w:type="dxa"/>
            <w:vAlign w:val="center"/>
          </w:tcPr>
          <w:p w:rsidR="00F77C11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8 + 4</w:t>
            </w:r>
          </w:p>
        </w:tc>
      </w:tr>
      <w:tr w:rsidR="00F77C11" w:rsidRPr="00055E0F" w:rsidTr="0044315E">
        <w:trPr>
          <w:trHeight w:val="3065"/>
          <w:jc w:val="center"/>
        </w:trPr>
        <w:tc>
          <w:tcPr>
            <w:tcW w:w="4680" w:type="dxa"/>
            <w:vAlign w:val="center"/>
          </w:tcPr>
          <w:p w:rsidR="00F77C11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5 - 1</w:t>
            </w:r>
          </w:p>
        </w:tc>
        <w:tc>
          <w:tcPr>
            <w:tcW w:w="4680" w:type="dxa"/>
            <w:vAlign w:val="center"/>
          </w:tcPr>
          <w:p w:rsidR="00F77C11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4 - 3</w:t>
            </w:r>
          </w:p>
        </w:tc>
      </w:tr>
      <w:tr w:rsidR="000A40C6" w:rsidRPr="00055E0F" w:rsidTr="0044315E">
        <w:trPr>
          <w:trHeight w:val="3065"/>
          <w:jc w:val="center"/>
        </w:trPr>
        <w:tc>
          <w:tcPr>
            <w:tcW w:w="4680" w:type="dxa"/>
            <w:vAlign w:val="center"/>
          </w:tcPr>
          <w:p w:rsidR="000A40C6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9 - 5</w:t>
            </w:r>
          </w:p>
        </w:tc>
        <w:tc>
          <w:tcPr>
            <w:tcW w:w="4680" w:type="dxa"/>
            <w:vAlign w:val="center"/>
          </w:tcPr>
          <w:p w:rsidR="000A40C6" w:rsidRPr="00055E0F" w:rsidRDefault="0044315E" w:rsidP="0044315E">
            <w:pPr>
              <w:pStyle w:val="ekvgrundtextarial"/>
              <w:jc w:val="center"/>
              <w:rPr>
                <w:sz w:val="40"/>
              </w:rPr>
            </w:pPr>
            <w:r w:rsidRPr="00055E0F">
              <w:rPr>
                <w:sz w:val="40"/>
              </w:rPr>
              <w:t>11 - 2</w:t>
            </w:r>
          </w:p>
        </w:tc>
      </w:tr>
    </w:tbl>
    <w:p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E3" w:rsidRDefault="002F29E3" w:rsidP="000C224E">
      <w:pPr>
        <w:pStyle w:val="ekvue1arial"/>
      </w:pPr>
      <w:r>
        <w:separator/>
      </w:r>
    </w:p>
  </w:endnote>
  <w:endnote w:type="continuationSeparator" w:id="0">
    <w:p w:rsidR="002F29E3" w:rsidRDefault="002F29E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1C76BC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E3" w:rsidRDefault="002F29E3" w:rsidP="000C224E">
      <w:pPr>
        <w:pStyle w:val="ekvue1arial"/>
      </w:pPr>
      <w:r>
        <w:separator/>
      </w:r>
    </w:p>
  </w:footnote>
  <w:footnote w:type="continuationSeparator" w:id="0">
    <w:p w:rsidR="002F29E3" w:rsidRDefault="002F29E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6BC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16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Eckart, Monique</cp:lastModifiedBy>
  <cp:revision>2</cp:revision>
  <cp:lastPrinted>2016-01-13T15:00:00Z</cp:lastPrinted>
  <dcterms:created xsi:type="dcterms:W3CDTF">2018-02-26T08:46:00Z</dcterms:created>
  <dcterms:modified xsi:type="dcterms:W3CDTF">2018-02-26T08:46:00Z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