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41A4C">
            <w:pPr>
              <w:pStyle w:val="ekvkvnummer"/>
            </w:pPr>
            <w:r>
              <w:t xml:space="preserve">KV </w:t>
            </w:r>
            <w:r w:rsidR="00241A4C">
              <w:t>6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1F2FAD" w:rsidRDefault="00241A4C" w:rsidP="00E77F2E">
            <w:pPr>
              <w:pStyle w:val="ekvue1arial"/>
            </w:pPr>
            <w:r>
              <w:t>Geldbeträge vergleichen</w:t>
            </w:r>
          </w:p>
        </w:tc>
      </w:tr>
    </w:tbl>
    <w:p w:rsidR="008E2194" w:rsidRDefault="008E2194" w:rsidP="00D60378">
      <w:bookmarkStart w:id="0" w:name="bmStart"/>
      <w:bookmarkEnd w:id="0"/>
    </w:p>
    <w:p w:rsidR="00241A4C" w:rsidRPr="00287B24" w:rsidRDefault="00241A4C" w:rsidP="00241A4C">
      <w:pPr>
        <w:pStyle w:val="ekvpicto"/>
        <w:framePr w:wrap="around"/>
      </w:pPr>
    </w:p>
    <w:p w:rsidR="00241A4C" w:rsidRDefault="00241A4C" w:rsidP="00241A4C">
      <w:pPr>
        <w:pStyle w:val="ekvnummerierung"/>
        <w:framePr w:wrap="around"/>
      </w:pPr>
      <w:r>
        <w:t>1</w:t>
      </w:r>
    </w:p>
    <w:p w:rsidR="00E90E5F" w:rsidRPr="00287B24" w:rsidRDefault="00E90E5F" w:rsidP="00E90E5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5F" w:rsidRPr="00287B24" w:rsidRDefault="00E90E5F" w:rsidP="00E90E5F">
      <w:pPr>
        <w:pStyle w:val="ekvpicto"/>
        <w:framePr w:wrap="around" w:y="1441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ED4" w:rsidRDefault="00E90E5F" w:rsidP="00241A4C">
      <w:r>
        <w:t>Ordne</w:t>
      </w:r>
      <w:r>
        <w:t>t</w:t>
      </w:r>
      <w:r>
        <w:t xml:space="preserve"> die Geldbörsen von wenig wert </w:t>
      </w:r>
      <w:r>
        <w:t>bis viel wert.</w:t>
      </w:r>
    </w:p>
    <w:p w:rsidR="00241A4C" w:rsidRDefault="00241A4C" w:rsidP="00241A4C"/>
    <w:tbl>
      <w:tblPr>
        <w:tblW w:w="5000" w:type="pct"/>
        <w:tblBorders>
          <w:top w:val="dashSmallGap" w:sz="4" w:space="0" w:color="000000" w:themeColor="text1"/>
          <w:left w:val="dashSmallGap" w:sz="4" w:space="0" w:color="000000" w:themeColor="text1"/>
          <w:bottom w:val="dashSmallGap" w:sz="4" w:space="0" w:color="000000" w:themeColor="text1"/>
          <w:right w:val="dashSmallGap" w:sz="4" w:space="0" w:color="000000" w:themeColor="text1"/>
          <w:insideH w:val="dashSmallGap" w:sz="4" w:space="0" w:color="000000" w:themeColor="text1"/>
          <w:insideV w:val="dashSmallGap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5"/>
        <w:gridCol w:w="3113"/>
      </w:tblGrid>
      <w:tr w:rsidR="00241A4C" w:rsidRPr="006C4E52" w:rsidTr="00E96ED4">
        <w:trPr>
          <w:trHeight w:val="2828"/>
        </w:trPr>
        <w:tc>
          <w:tcPr>
            <w:tcW w:w="1667" w:type="pct"/>
            <w:noWrap/>
            <w:vAlign w:val="center"/>
          </w:tcPr>
          <w:p w:rsidR="00E96ED4" w:rsidRDefault="00E96ED4" w:rsidP="00E96ED4">
            <w:pPr>
              <w:pStyle w:val="ekvschnittbox"/>
            </w:pPr>
            <w:r>
              <w:drawing>
                <wp:anchor distT="0" distB="0" distL="114300" distR="114300" simplePos="0" relativeHeight="251659264" behindDoc="0" locked="0" layoutInCell="1" allowOverlap="1" wp14:anchorId="33C4F95D" wp14:editId="269F412C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27940</wp:posOffset>
                  </wp:positionV>
                  <wp:extent cx="1771650" cy="127635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0E5F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180975</wp:posOffset>
                  </wp:positionV>
                  <wp:extent cx="279400" cy="277495"/>
                  <wp:effectExtent l="0" t="0" r="6350" b="8255"/>
                  <wp:wrapNone/>
                  <wp:docPr id="69" name="Grafik 69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0E5F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1148715</wp:posOffset>
                  </wp:positionH>
                  <wp:positionV relativeFrom="paragraph">
                    <wp:posOffset>234315</wp:posOffset>
                  </wp:positionV>
                  <wp:extent cx="521970" cy="274955"/>
                  <wp:effectExtent l="0" t="0" r="0" b="0"/>
                  <wp:wrapNone/>
                  <wp:docPr id="64" name="Grafik 64" descr="S001280500_5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001280500_5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0E5F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3E418940" wp14:editId="733B4333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133350</wp:posOffset>
                  </wp:positionV>
                  <wp:extent cx="176530" cy="175260"/>
                  <wp:effectExtent l="0" t="0" r="0" b="0"/>
                  <wp:wrapNone/>
                  <wp:docPr id="108" name="Grafik 108" descr="S001280500_1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S001280500_1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751A26D1" wp14:editId="07501890">
                  <wp:simplePos x="0" y="0"/>
                  <wp:positionH relativeFrom="column">
                    <wp:posOffset>705485</wp:posOffset>
                  </wp:positionH>
                  <wp:positionV relativeFrom="paragraph">
                    <wp:posOffset>3175</wp:posOffset>
                  </wp:positionV>
                  <wp:extent cx="241300" cy="242570"/>
                  <wp:effectExtent l="0" t="0" r="6350" b="5080"/>
                  <wp:wrapNone/>
                  <wp:docPr id="106" name="Grafik 106" descr="S001280500_2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S001280500_2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6ED4" w:rsidP="00E96ED4">
            <w:pPr>
              <w:pStyle w:val="ekvschnittbox"/>
            </w:pPr>
          </w:p>
          <w:p w:rsidR="00E96ED4" w:rsidRDefault="00E96ED4" w:rsidP="00E96ED4">
            <w:pPr>
              <w:pStyle w:val="ekvschnittbox"/>
            </w:pPr>
          </w:p>
          <w:p w:rsidR="00E96ED4" w:rsidRPr="006C4E52" w:rsidRDefault="00E96ED4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801370</wp:posOffset>
                  </wp:positionH>
                  <wp:positionV relativeFrom="paragraph">
                    <wp:posOffset>-1148715</wp:posOffset>
                  </wp:positionV>
                  <wp:extent cx="521970" cy="287655"/>
                  <wp:effectExtent l="0" t="0" r="0" b="0"/>
                  <wp:wrapNone/>
                  <wp:docPr id="20" name="Grafik 20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  <w:vAlign w:val="center"/>
          </w:tcPr>
          <w:p w:rsidR="00E96ED4" w:rsidRDefault="00E90E5F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307975</wp:posOffset>
                  </wp:positionH>
                  <wp:positionV relativeFrom="paragraph">
                    <wp:posOffset>184150</wp:posOffset>
                  </wp:positionV>
                  <wp:extent cx="252095" cy="250190"/>
                  <wp:effectExtent l="0" t="0" r="0" b="0"/>
                  <wp:wrapNone/>
                  <wp:docPr id="80" name="Grafik 80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6ED4">
              <w:drawing>
                <wp:anchor distT="0" distB="0" distL="114300" distR="114300" simplePos="0" relativeHeight="251661312" behindDoc="0" locked="0" layoutInCell="1" allowOverlap="1" wp14:anchorId="33C4F95D" wp14:editId="269F412C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15240</wp:posOffset>
                  </wp:positionV>
                  <wp:extent cx="1771650" cy="127635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0E5F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1362075</wp:posOffset>
                  </wp:positionH>
                  <wp:positionV relativeFrom="paragraph">
                    <wp:posOffset>49530</wp:posOffset>
                  </wp:positionV>
                  <wp:extent cx="252095" cy="250190"/>
                  <wp:effectExtent l="0" t="0" r="0" b="0"/>
                  <wp:wrapNone/>
                  <wp:docPr id="77" name="Grafik 77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652780</wp:posOffset>
                  </wp:positionH>
                  <wp:positionV relativeFrom="paragraph">
                    <wp:posOffset>200025</wp:posOffset>
                  </wp:positionV>
                  <wp:extent cx="518160" cy="285115"/>
                  <wp:effectExtent l="0" t="0" r="0" b="635"/>
                  <wp:wrapNone/>
                  <wp:docPr id="60" name="Grafik 60" descr="S001280500_10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001280500_10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6C0D26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3ACAA53E" wp14:editId="0B3219A3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54610</wp:posOffset>
                  </wp:positionV>
                  <wp:extent cx="262890" cy="264160"/>
                  <wp:effectExtent l="0" t="0" r="3810" b="2540"/>
                  <wp:wrapNone/>
                  <wp:docPr id="121" name="Grafik 121" descr="S001280500_5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S001280500_5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>
              <w:rPr>
                <w:noProof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208280</wp:posOffset>
                  </wp:positionV>
                  <wp:extent cx="252095" cy="250190"/>
                  <wp:effectExtent l="0" t="0" r="0" b="0"/>
                  <wp:wrapNone/>
                  <wp:docPr id="78" name="Grafik 78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6C0D26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 wp14:anchorId="3ACAA53E" wp14:editId="0B3219A3">
                  <wp:simplePos x="0" y="0"/>
                  <wp:positionH relativeFrom="column">
                    <wp:posOffset>522605</wp:posOffset>
                  </wp:positionH>
                  <wp:positionV relativeFrom="paragraph">
                    <wp:posOffset>83820</wp:posOffset>
                  </wp:positionV>
                  <wp:extent cx="262890" cy="264160"/>
                  <wp:effectExtent l="0" t="0" r="3810" b="2540"/>
                  <wp:wrapNone/>
                  <wp:docPr id="122" name="Grafik 122" descr="S001280500_5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S001280500_5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>
              <w:rPr>
                <w:noProof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973455</wp:posOffset>
                  </wp:positionH>
                  <wp:positionV relativeFrom="paragraph">
                    <wp:posOffset>142875</wp:posOffset>
                  </wp:positionV>
                  <wp:extent cx="252095" cy="250190"/>
                  <wp:effectExtent l="0" t="0" r="0" b="0"/>
                  <wp:wrapNone/>
                  <wp:docPr id="79" name="Grafik 79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6ED4" w:rsidP="00E96ED4">
            <w:pPr>
              <w:pStyle w:val="ekvschnittbox"/>
            </w:pPr>
          </w:p>
          <w:p w:rsidR="00E96ED4" w:rsidRDefault="00E96ED4" w:rsidP="00E96ED4">
            <w:pPr>
              <w:pStyle w:val="ekvschnittbox"/>
            </w:pPr>
          </w:p>
          <w:p w:rsidR="00E96ED4" w:rsidRPr="006C4E52" w:rsidRDefault="00E96ED4" w:rsidP="00E96ED4">
            <w:pPr>
              <w:pStyle w:val="ekvschnittbox"/>
            </w:pPr>
          </w:p>
        </w:tc>
        <w:tc>
          <w:tcPr>
            <w:tcW w:w="1666" w:type="pct"/>
            <w:noWrap/>
            <w:vAlign w:val="center"/>
          </w:tcPr>
          <w:p w:rsidR="00E96ED4" w:rsidRDefault="00E96ED4" w:rsidP="00E96ED4">
            <w:pPr>
              <w:pStyle w:val="ekvschnittbox"/>
            </w:pPr>
            <w:r>
              <w:drawing>
                <wp:anchor distT="0" distB="0" distL="114300" distR="114300" simplePos="0" relativeHeight="251663360" behindDoc="0" locked="0" layoutInCell="1" allowOverlap="1" wp14:anchorId="33C4F95D" wp14:editId="269F412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15240</wp:posOffset>
                  </wp:positionV>
                  <wp:extent cx="1771650" cy="1276350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0E5F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6C610C62" wp14:editId="6224EF67">
                  <wp:simplePos x="0" y="0"/>
                  <wp:positionH relativeFrom="column">
                    <wp:posOffset>1073785</wp:posOffset>
                  </wp:positionH>
                  <wp:positionV relativeFrom="paragraph">
                    <wp:posOffset>50800</wp:posOffset>
                  </wp:positionV>
                  <wp:extent cx="252095" cy="250190"/>
                  <wp:effectExtent l="0" t="0" r="0" b="0"/>
                  <wp:wrapNone/>
                  <wp:docPr id="81" name="Grafik 81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64135</wp:posOffset>
                  </wp:positionV>
                  <wp:extent cx="279400" cy="277495"/>
                  <wp:effectExtent l="0" t="0" r="6350" b="8255"/>
                  <wp:wrapNone/>
                  <wp:docPr id="76" name="Grafik 76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0E5F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3ACAA53E" wp14:editId="0B3219A3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163195</wp:posOffset>
                  </wp:positionV>
                  <wp:extent cx="262890" cy="264160"/>
                  <wp:effectExtent l="0" t="0" r="3810" b="2540"/>
                  <wp:wrapNone/>
                  <wp:docPr id="120" name="Grafik 120" descr="S001280500_5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S001280500_5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6ED4" w:rsidP="00E96ED4">
            <w:pPr>
              <w:pStyle w:val="ekvschnittbox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064719F2" wp14:editId="70BB111C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50800</wp:posOffset>
                  </wp:positionV>
                  <wp:extent cx="525780" cy="288290"/>
                  <wp:effectExtent l="0" t="0" r="7620" b="0"/>
                  <wp:wrapNone/>
                  <wp:docPr id="17" name="Grafik 17" descr="S001280500_50_Euro_VS_1c_NE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001280500_50_Euro_VS_1c_NE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6ED4" w:rsidP="00E96ED4">
            <w:pPr>
              <w:pStyle w:val="ekvschnittbox"/>
            </w:pPr>
          </w:p>
          <w:p w:rsidR="00E96ED4" w:rsidRDefault="00E96ED4" w:rsidP="00E96ED4">
            <w:pPr>
              <w:pStyle w:val="ekvschnittbox"/>
            </w:pPr>
          </w:p>
          <w:p w:rsidR="00241A4C" w:rsidRPr="006C4E52" w:rsidRDefault="00241A4C" w:rsidP="00E96ED4">
            <w:pPr>
              <w:pStyle w:val="ekvschnittbox"/>
            </w:pPr>
          </w:p>
        </w:tc>
      </w:tr>
      <w:tr w:rsidR="00241A4C" w:rsidRPr="006C4E52" w:rsidTr="00E96ED4">
        <w:trPr>
          <w:trHeight w:val="2828"/>
        </w:trPr>
        <w:tc>
          <w:tcPr>
            <w:tcW w:w="1667" w:type="pct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noWrap/>
            <w:vAlign w:val="center"/>
          </w:tcPr>
          <w:p w:rsidR="00241A4C" w:rsidRDefault="00241A4C" w:rsidP="00E96ED4">
            <w:pPr>
              <w:pStyle w:val="ekvschnittbox"/>
            </w:pPr>
          </w:p>
          <w:p w:rsidR="00E96ED4" w:rsidRDefault="00E90E5F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064719F2" wp14:editId="70BB111C">
                  <wp:simplePos x="0" y="0"/>
                  <wp:positionH relativeFrom="column">
                    <wp:posOffset>521335</wp:posOffset>
                  </wp:positionH>
                  <wp:positionV relativeFrom="paragraph">
                    <wp:posOffset>100965</wp:posOffset>
                  </wp:positionV>
                  <wp:extent cx="525780" cy="288290"/>
                  <wp:effectExtent l="0" t="0" r="7620" b="0"/>
                  <wp:wrapNone/>
                  <wp:docPr id="18" name="Grafik 18" descr="S001280500_50_Euro_VS_1c_NE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001280500_50_Euro_VS_1c_NE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173990</wp:posOffset>
                  </wp:positionV>
                  <wp:extent cx="521970" cy="274955"/>
                  <wp:effectExtent l="0" t="0" r="0" b="0"/>
                  <wp:wrapNone/>
                  <wp:docPr id="68" name="Grafik 68" descr="S001280500_5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001280500_5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6ED4" w:rsidP="00E96ED4">
            <w:pPr>
              <w:pStyle w:val="ekvschnittbox"/>
            </w:pPr>
          </w:p>
          <w:p w:rsidR="00E96ED4" w:rsidRDefault="00E90E5F" w:rsidP="00E96ED4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3E418940" wp14:editId="733B4333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74295</wp:posOffset>
                  </wp:positionV>
                  <wp:extent cx="176530" cy="175260"/>
                  <wp:effectExtent l="0" t="0" r="0" b="0"/>
                  <wp:wrapNone/>
                  <wp:docPr id="107" name="Grafik 107" descr="S001280500_1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S001280500_1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60325</wp:posOffset>
                  </wp:positionV>
                  <wp:extent cx="518160" cy="285115"/>
                  <wp:effectExtent l="0" t="0" r="0" b="635"/>
                  <wp:wrapNone/>
                  <wp:docPr id="58" name="Grafik 58" descr="S001280500_10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001280500_10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6ED4" w:rsidRDefault="00E96ED4" w:rsidP="00E96ED4">
            <w:pPr>
              <w:pStyle w:val="ekvschnittbox"/>
            </w:pPr>
          </w:p>
          <w:p w:rsidR="00E96ED4" w:rsidRDefault="00E96ED4" w:rsidP="00E96ED4">
            <w:pPr>
              <w:pStyle w:val="ekvschnittbox"/>
            </w:pPr>
          </w:p>
          <w:p w:rsidR="00E96ED4" w:rsidRPr="006C4E52" w:rsidRDefault="00E96ED4" w:rsidP="00E96ED4">
            <w:pPr>
              <w:pStyle w:val="ekvschnittbox"/>
            </w:pPr>
          </w:p>
        </w:tc>
        <w:tc>
          <w:tcPr>
            <w:tcW w:w="1667" w:type="pct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vAlign w:val="center"/>
          </w:tcPr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1127125</wp:posOffset>
                  </wp:positionH>
                  <wp:positionV relativeFrom="paragraph">
                    <wp:posOffset>155575</wp:posOffset>
                  </wp:positionV>
                  <wp:extent cx="279400" cy="277495"/>
                  <wp:effectExtent l="0" t="0" r="6350" b="8255"/>
                  <wp:wrapNone/>
                  <wp:docPr id="73" name="Grafik 73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1445895</wp:posOffset>
                  </wp:positionH>
                  <wp:positionV relativeFrom="paragraph">
                    <wp:posOffset>163195</wp:posOffset>
                  </wp:positionV>
                  <wp:extent cx="279400" cy="277495"/>
                  <wp:effectExtent l="0" t="0" r="6350" b="8255"/>
                  <wp:wrapNone/>
                  <wp:docPr id="74" name="Grafik 74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81915</wp:posOffset>
                  </wp:positionV>
                  <wp:extent cx="521970" cy="274955"/>
                  <wp:effectExtent l="0" t="0" r="0" b="0"/>
                  <wp:wrapNone/>
                  <wp:docPr id="65" name="Grafik 65" descr="S001280500_5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001280500_5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895985</wp:posOffset>
                  </wp:positionH>
                  <wp:positionV relativeFrom="paragraph">
                    <wp:posOffset>235585</wp:posOffset>
                  </wp:positionV>
                  <wp:extent cx="518160" cy="285115"/>
                  <wp:effectExtent l="0" t="0" r="0" b="635"/>
                  <wp:wrapNone/>
                  <wp:docPr id="59" name="Grafik 59" descr="S001280500_10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001280500_10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63500</wp:posOffset>
                  </wp:positionV>
                  <wp:extent cx="279400" cy="277495"/>
                  <wp:effectExtent l="0" t="0" r="6350" b="8255"/>
                  <wp:wrapNone/>
                  <wp:docPr id="75" name="Grafik 75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</w:p>
          <w:p w:rsidR="00241A4C" w:rsidRPr="006C4E52" w:rsidRDefault="00241A4C" w:rsidP="00E90E5F">
            <w:pPr>
              <w:pStyle w:val="ekvschnittbox"/>
            </w:pPr>
          </w:p>
        </w:tc>
        <w:tc>
          <w:tcPr>
            <w:tcW w:w="1666" w:type="pct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noWrap/>
            <w:vAlign w:val="center"/>
          </w:tcPr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751A26D1" wp14:editId="07501890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211455</wp:posOffset>
                  </wp:positionV>
                  <wp:extent cx="241300" cy="242570"/>
                  <wp:effectExtent l="0" t="0" r="6350" b="5080"/>
                  <wp:wrapNone/>
                  <wp:docPr id="105" name="Grafik 105" descr="S001280500_2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S001280500_2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0E5F">
              <w:drawing>
                <wp:anchor distT="0" distB="0" distL="114300" distR="114300" simplePos="0" relativeHeight="251694080" behindDoc="0" locked="0" layoutInCell="1" allowOverlap="1" wp14:anchorId="5A4927BA" wp14:editId="4385FE5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32385</wp:posOffset>
                  </wp:positionV>
                  <wp:extent cx="1771650" cy="1276350"/>
                  <wp:effectExtent l="0" t="0" r="0" b="0"/>
                  <wp:wrapNone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0E5F">
              <w:drawing>
                <wp:anchor distT="0" distB="0" distL="114300" distR="114300" simplePos="0" relativeHeight="251693056" behindDoc="0" locked="0" layoutInCell="1" allowOverlap="1" wp14:anchorId="4DFD2DE1" wp14:editId="04D6016F">
                  <wp:simplePos x="0" y="0"/>
                  <wp:positionH relativeFrom="column">
                    <wp:posOffset>-1868805</wp:posOffset>
                  </wp:positionH>
                  <wp:positionV relativeFrom="paragraph">
                    <wp:posOffset>32385</wp:posOffset>
                  </wp:positionV>
                  <wp:extent cx="1771650" cy="1276350"/>
                  <wp:effectExtent l="0" t="0" r="0" b="0"/>
                  <wp:wrapNone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0E5F">
              <w:drawing>
                <wp:anchor distT="0" distB="0" distL="114300" distR="114300" simplePos="0" relativeHeight="251692032" behindDoc="0" locked="0" layoutInCell="1" allowOverlap="1" wp14:anchorId="329FB2DA" wp14:editId="339D35EE">
                  <wp:simplePos x="0" y="0"/>
                  <wp:positionH relativeFrom="column">
                    <wp:posOffset>-3860165</wp:posOffset>
                  </wp:positionH>
                  <wp:positionV relativeFrom="paragraph">
                    <wp:posOffset>45085</wp:posOffset>
                  </wp:positionV>
                  <wp:extent cx="1771650" cy="1276350"/>
                  <wp:effectExtent l="0" t="0" r="0" b="0"/>
                  <wp:wrapNone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3E418940" wp14:editId="733B4333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180975</wp:posOffset>
                  </wp:positionV>
                  <wp:extent cx="176530" cy="175260"/>
                  <wp:effectExtent l="0" t="0" r="0" b="0"/>
                  <wp:wrapNone/>
                  <wp:docPr id="111" name="Grafik 111" descr="S001280500_1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S001280500_1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955675</wp:posOffset>
                  </wp:positionH>
                  <wp:positionV relativeFrom="paragraph">
                    <wp:posOffset>194310</wp:posOffset>
                  </wp:positionV>
                  <wp:extent cx="521970" cy="287655"/>
                  <wp:effectExtent l="0" t="0" r="0" b="0"/>
                  <wp:wrapNone/>
                  <wp:docPr id="21" name="Grafik 21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3E418940" wp14:editId="733B4333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55245</wp:posOffset>
                  </wp:positionV>
                  <wp:extent cx="176530" cy="175260"/>
                  <wp:effectExtent l="0" t="0" r="0" b="0"/>
                  <wp:wrapNone/>
                  <wp:docPr id="110" name="Grafik 110" descr="S001280500_1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S001280500_1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3ACAA53E" wp14:editId="0B3219A3">
                  <wp:simplePos x="0" y="0"/>
                  <wp:positionH relativeFrom="column">
                    <wp:posOffset>1217295</wp:posOffset>
                  </wp:positionH>
                  <wp:positionV relativeFrom="paragraph">
                    <wp:posOffset>109855</wp:posOffset>
                  </wp:positionV>
                  <wp:extent cx="262890" cy="264160"/>
                  <wp:effectExtent l="0" t="0" r="3810" b="2540"/>
                  <wp:wrapNone/>
                  <wp:docPr id="119" name="Grafik 119" descr="S001280500_5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S001280500_5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53340</wp:posOffset>
                  </wp:positionV>
                  <wp:extent cx="518160" cy="285115"/>
                  <wp:effectExtent l="0" t="0" r="0" b="635"/>
                  <wp:wrapNone/>
                  <wp:docPr id="61" name="Grafik 61" descr="S001280500_10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001280500_10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</w:p>
          <w:p w:rsidR="00241A4C" w:rsidRPr="006C4E52" w:rsidRDefault="00241A4C" w:rsidP="00E90E5F">
            <w:pPr>
              <w:pStyle w:val="ekvschnittbox"/>
            </w:pPr>
          </w:p>
        </w:tc>
      </w:tr>
      <w:tr w:rsidR="00241A4C" w:rsidRPr="006C4E52" w:rsidTr="00E96ED4">
        <w:trPr>
          <w:trHeight w:val="2828"/>
        </w:trPr>
        <w:tc>
          <w:tcPr>
            <w:tcW w:w="1667" w:type="pct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noWrap/>
            <w:vAlign w:val="center"/>
          </w:tcPr>
          <w:p w:rsidR="00E90E5F" w:rsidRDefault="006C0D26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741045</wp:posOffset>
                  </wp:positionH>
                  <wp:positionV relativeFrom="paragraph">
                    <wp:posOffset>227965</wp:posOffset>
                  </wp:positionV>
                  <wp:extent cx="212090" cy="210820"/>
                  <wp:effectExtent l="0" t="0" r="0" b="0"/>
                  <wp:wrapNone/>
                  <wp:docPr id="124" name="Grafik 124" descr="S001280500_1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S001280500_1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>
              <w:rPr>
                <w:noProof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1202055</wp:posOffset>
                  </wp:positionH>
                  <wp:positionV relativeFrom="paragraph">
                    <wp:posOffset>199390</wp:posOffset>
                  </wp:positionV>
                  <wp:extent cx="226695" cy="226695"/>
                  <wp:effectExtent l="0" t="0" r="1905" b="1905"/>
                  <wp:wrapNone/>
                  <wp:docPr id="100" name="Grafik 100" descr="S001280500_5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S001280500_5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6C610C62" wp14:editId="6224EF67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234315</wp:posOffset>
                  </wp:positionV>
                  <wp:extent cx="252095" cy="250190"/>
                  <wp:effectExtent l="0" t="0" r="0" b="0"/>
                  <wp:wrapNone/>
                  <wp:docPr id="83" name="Grafik 83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 w:rsidRPr="00E90E5F">
              <w:drawing>
                <wp:anchor distT="0" distB="0" distL="114300" distR="114300" simplePos="0" relativeHeight="251699200" behindDoc="0" locked="0" layoutInCell="1" allowOverlap="1" wp14:anchorId="5A4927BA" wp14:editId="4385FE56">
                  <wp:simplePos x="0" y="0"/>
                  <wp:positionH relativeFrom="column">
                    <wp:posOffset>4028440</wp:posOffset>
                  </wp:positionH>
                  <wp:positionV relativeFrom="paragraph">
                    <wp:posOffset>-11430</wp:posOffset>
                  </wp:positionV>
                  <wp:extent cx="1771650" cy="1276350"/>
                  <wp:effectExtent l="0" t="0" r="0" b="0"/>
                  <wp:wrapNone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 w:rsidRPr="00E90E5F">
              <w:drawing>
                <wp:anchor distT="0" distB="0" distL="114300" distR="114300" simplePos="0" relativeHeight="251698176" behindDoc="0" locked="0" layoutInCell="1" allowOverlap="1" wp14:anchorId="4DFD2DE1" wp14:editId="04D6016F">
                  <wp:simplePos x="0" y="0"/>
                  <wp:positionH relativeFrom="column">
                    <wp:posOffset>2101215</wp:posOffset>
                  </wp:positionH>
                  <wp:positionV relativeFrom="paragraph">
                    <wp:posOffset>-11430</wp:posOffset>
                  </wp:positionV>
                  <wp:extent cx="1771650" cy="1276350"/>
                  <wp:effectExtent l="0" t="0" r="0" b="0"/>
                  <wp:wrapNone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 w:rsidRPr="00E90E5F">
              <w:drawing>
                <wp:anchor distT="0" distB="0" distL="114300" distR="114300" simplePos="0" relativeHeight="251697152" behindDoc="0" locked="0" layoutInCell="1" allowOverlap="1" wp14:anchorId="329FB2DA" wp14:editId="339D35EE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1270</wp:posOffset>
                  </wp:positionV>
                  <wp:extent cx="1771650" cy="1276350"/>
                  <wp:effectExtent l="0" t="0" r="0" b="0"/>
                  <wp:wrapNone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1523365</wp:posOffset>
                  </wp:positionH>
                  <wp:positionV relativeFrom="paragraph">
                    <wp:posOffset>111760</wp:posOffset>
                  </wp:positionV>
                  <wp:extent cx="176530" cy="175260"/>
                  <wp:effectExtent l="0" t="0" r="0" b="0"/>
                  <wp:wrapNone/>
                  <wp:docPr id="101" name="Grafik 101" descr="S001280500_1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S001280500_1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178435</wp:posOffset>
                  </wp:positionV>
                  <wp:extent cx="262890" cy="264160"/>
                  <wp:effectExtent l="0" t="0" r="3810" b="2540"/>
                  <wp:wrapNone/>
                  <wp:docPr id="117" name="Grafik 117" descr="S001280500_5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S001280500_5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1466850</wp:posOffset>
                  </wp:positionH>
                  <wp:positionV relativeFrom="paragraph">
                    <wp:posOffset>95885</wp:posOffset>
                  </wp:positionV>
                  <wp:extent cx="241300" cy="242570"/>
                  <wp:effectExtent l="0" t="0" r="6350" b="5080"/>
                  <wp:wrapNone/>
                  <wp:docPr id="102" name="Grafik 102" descr="S001280500_2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S001280500_2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815340</wp:posOffset>
                  </wp:positionH>
                  <wp:positionV relativeFrom="paragraph">
                    <wp:posOffset>92710</wp:posOffset>
                  </wp:positionV>
                  <wp:extent cx="521970" cy="287655"/>
                  <wp:effectExtent l="0" t="0" r="0" b="0"/>
                  <wp:wrapNone/>
                  <wp:docPr id="24" name="Grafik 24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</w:p>
          <w:p w:rsidR="00241A4C" w:rsidRPr="006C4E52" w:rsidRDefault="00241A4C" w:rsidP="00E90E5F">
            <w:pPr>
              <w:pStyle w:val="ekvschnittbox"/>
            </w:pPr>
          </w:p>
        </w:tc>
        <w:tc>
          <w:tcPr>
            <w:tcW w:w="1667" w:type="pct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vAlign w:val="center"/>
          </w:tcPr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3ACAA53E" wp14:editId="0B3219A3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15240</wp:posOffset>
                  </wp:positionV>
                  <wp:extent cx="262890" cy="264160"/>
                  <wp:effectExtent l="0" t="0" r="3810" b="2540"/>
                  <wp:wrapNone/>
                  <wp:docPr id="118" name="Grafik 118" descr="S001280500_5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S001280500_5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064719F2" wp14:editId="70BB111C">
                  <wp:simplePos x="0" y="0"/>
                  <wp:positionH relativeFrom="column">
                    <wp:posOffset>911860</wp:posOffset>
                  </wp:positionH>
                  <wp:positionV relativeFrom="paragraph">
                    <wp:posOffset>36830</wp:posOffset>
                  </wp:positionV>
                  <wp:extent cx="525780" cy="288290"/>
                  <wp:effectExtent l="0" t="0" r="7620" b="0"/>
                  <wp:wrapNone/>
                  <wp:docPr id="15" name="Grafik 15" descr="S001280500_50_Euro_VS_1c_NE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001280500_50_Euro_VS_1c_NE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751A26D1" wp14:editId="07501890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48895</wp:posOffset>
                  </wp:positionV>
                  <wp:extent cx="241300" cy="242570"/>
                  <wp:effectExtent l="0" t="0" r="6350" b="5080"/>
                  <wp:wrapNone/>
                  <wp:docPr id="103" name="Grafik 103" descr="S001280500_2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S001280500_2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508635</wp:posOffset>
                  </wp:positionH>
                  <wp:positionV relativeFrom="paragraph">
                    <wp:posOffset>206375</wp:posOffset>
                  </wp:positionV>
                  <wp:extent cx="521970" cy="287655"/>
                  <wp:effectExtent l="0" t="0" r="0" b="0"/>
                  <wp:wrapNone/>
                  <wp:docPr id="27" name="Grafik 27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6C610C62" wp14:editId="6224EF67">
                  <wp:simplePos x="0" y="0"/>
                  <wp:positionH relativeFrom="column">
                    <wp:posOffset>1209040</wp:posOffset>
                  </wp:positionH>
                  <wp:positionV relativeFrom="paragraph">
                    <wp:posOffset>96520</wp:posOffset>
                  </wp:positionV>
                  <wp:extent cx="252095" cy="250190"/>
                  <wp:effectExtent l="0" t="0" r="0" b="0"/>
                  <wp:wrapNone/>
                  <wp:docPr id="82" name="Grafik 82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</w:p>
          <w:p w:rsidR="00241A4C" w:rsidRPr="006C4E52" w:rsidRDefault="00241A4C" w:rsidP="00E90E5F">
            <w:pPr>
              <w:pStyle w:val="ekvschnittbox"/>
            </w:pPr>
          </w:p>
        </w:tc>
        <w:tc>
          <w:tcPr>
            <w:tcW w:w="1666" w:type="pct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noWrap/>
            <w:vAlign w:val="center"/>
          </w:tcPr>
          <w:p w:rsidR="00E90E5F" w:rsidRDefault="00E90E5F" w:rsidP="00E90E5F">
            <w:pPr>
              <w:pStyle w:val="ekvschnittbox"/>
            </w:pPr>
          </w:p>
          <w:p w:rsidR="00E90E5F" w:rsidRDefault="006C0D26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64FA981F" wp14:editId="7CAACA94">
                  <wp:simplePos x="0" y="0"/>
                  <wp:positionH relativeFrom="column">
                    <wp:posOffset>1384935</wp:posOffset>
                  </wp:positionH>
                  <wp:positionV relativeFrom="paragraph">
                    <wp:posOffset>73660</wp:posOffset>
                  </wp:positionV>
                  <wp:extent cx="212090" cy="210820"/>
                  <wp:effectExtent l="0" t="0" r="0" b="0"/>
                  <wp:wrapNone/>
                  <wp:docPr id="125" name="Grafik 125" descr="S001280500_1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S001280500_1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214630</wp:posOffset>
                  </wp:positionV>
                  <wp:extent cx="279400" cy="277495"/>
                  <wp:effectExtent l="0" t="0" r="6350" b="8255"/>
                  <wp:wrapNone/>
                  <wp:docPr id="70" name="Grafik 70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>
              <w:rPr>
                <w:noProof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708025</wp:posOffset>
                  </wp:positionH>
                  <wp:positionV relativeFrom="paragraph">
                    <wp:posOffset>95250</wp:posOffset>
                  </wp:positionV>
                  <wp:extent cx="521970" cy="287655"/>
                  <wp:effectExtent l="0" t="0" r="0" b="0"/>
                  <wp:wrapNone/>
                  <wp:docPr id="28" name="Grafik 28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1057275</wp:posOffset>
                  </wp:positionH>
                  <wp:positionV relativeFrom="paragraph">
                    <wp:posOffset>200025</wp:posOffset>
                  </wp:positionV>
                  <wp:extent cx="518160" cy="285115"/>
                  <wp:effectExtent l="0" t="0" r="0" b="635"/>
                  <wp:wrapNone/>
                  <wp:docPr id="62" name="Grafik 62" descr="S001280500_10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001280500_10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3E418940" wp14:editId="733B4333">
                  <wp:simplePos x="0" y="0"/>
                  <wp:positionH relativeFrom="column">
                    <wp:posOffset>629920</wp:posOffset>
                  </wp:positionH>
                  <wp:positionV relativeFrom="paragraph">
                    <wp:posOffset>90170</wp:posOffset>
                  </wp:positionV>
                  <wp:extent cx="176530" cy="175260"/>
                  <wp:effectExtent l="0" t="0" r="0" b="0"/>
                  <wp:wrapNone/>
                  <wp:docPr id="112" name="Grafik 112" descr="S001280500_1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S001280500_1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</w:p>
          <w:p w:rsidR="00241A4C" w:rsidRPr="006C4E52" w:rsidRDefault="00241A4C" w:rsidP="00E90E5F">
            <w:pPr>
              <w:pStyle w:val="ekvschnittbox"/>
            </w:pPr>
          </w:p>
        </w:tc>
      </w:tr>
      <w:tr w:rsidR="00241A4C" w:rsidRPr="006C4E52" w:rsidTr="00E96ED4">
        <w:trPr>
          <w:trHeight w:val="2828"/>
        </w:trPr>
        <w:tc>
          <w:tcPr>
            <w:tcW w:w="1667" w:type="pct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noWrap/>
            <w:vAlign w:val="center"/>
          </w:tcPr>
          <w:p w:rsidR="00E90E5F" w:rsidRDefault="00E90E5F" w:rsidP="00E90E5F">
            <w:pPr>
              <w:pStyle w:val="ekvschnittbox"/>
            </w:pPr>
            <w:r w:rsidRPr="00E90E5F">
              <w:drawing>
                <wp:anchor distT="0" distB="0" distL="114300" distR="114300" simplePos="0" relativeHeight="251708416" behindDoc="0" locked="0" layoutInCell="1" allowOverlap="1" wp14:anchorId="5A4927BA" wp14:editId="4385FE56">
                  <wp:simplePos x="0" y="0"/>
                  <wp:positionH relativeFrom="column">
                    <wp:posOffset>4013835</wp:posOffset>
                  </wp:positionH>
                  <wp:positionV relativeFrom="paragraph">
                    <wp:posOffset>19685</wp:posOffset>
                  </wp:positionV>
                  <wp:extent cx="1771650" cy="1276350"/>
                  <wp:effectExtent l="0" t="0" r="0" b="0"/>
                  <wp:wrapNone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0E5F">
              <w:drawing>
                <wp:anchor distT="0" distB="0" distL="114300" distR="114300" simplePos="0" relativeHeight="251707392" behindDoc="0" locked="0" layoutInCell="1" allowOverlap="1" wp14:anchorId="4DFD2DE1" wp14:editId="04D6016F">
                  <wp:simplePos x="0" y="0"/>
                  <wp:positionH relativeFrom="column">
                    <wp:posOffset>2086610</wp:posOffset>
                  </wp:positionH>
                  <wp:positionV relativeFrom="paragraph">
                    <wp:posOffset>19685</wp:posOffset>
                  </wp:positionV>
                  <wp:extent cx="1771650" cy="1276350"/>
                  <wp:effectExtent l="0" t="0" r="0" b="0"/>
                  <wp:wrapNone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0E5F">
              <w:drawing>
                <wp:anchor distT="0" distB="0" distL="114300" distR="114300" simplePos="0" relativeHeight="251706368" behindDoc="0" locked="0" layoutInCell="1" allowOverlap="1" wp14:anchorId="329FB2DA" wp14:editId="339D35E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32385</wp:posOffset>
                  </wp:positionV>
                  <wp:extent cx="1771650" cy="1276350"/>
                  <wp:effectExtent l="0" t="0" r="0" b="0"/>
                  <wp:wrapNone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0" r="3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751A26D1" wp14:editId="07501890">
                  <wp:simplePos x="0" y="0"/>
                  <wp:positionH relativeFrom="column">
                    <wp:posOffset>1311275</wp:posOffset>
                  </wp:positionH>
                  <wp:positionV relativeFrom="paragraph">
                    <wp:posOffset>33020</wp:posOffset>
                  </wp:positionV>
                  <wp:extent cx="241300" cy="242570"/>
                  <wp:effectExtent l="0" t="0" r="6350" b="5080"/>
                  <wp:wrapNone/>
                  <wp:docPr id="104" name="Grafik 104" descr="S001280500_2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S001280500_2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6C610C62" wp14:editId="6224EF67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122555</wp:posOffset>
                  </wp:positionV>
                  <wp:extent cx="252095" cy="250190"/>
                  <wp:effectExtent l="0" t="0" r="0" b="0"/>
                  <wp:wrapNone/>
                  <wp:docPr id="84" name="Grafik 84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08C3CD81" wp14:editId="5AAF769F">
                  <wp:simplePos x="0" y="0"/>
                  <wp:positionH relativeFrom="column">
                    <wp:posOffset>689610</wp:posOffset>
                  </wp:positionH>
                  <wp:positionV relativeFrom="paragraph">
                    <wp:posOffset>36195</wp:posOffset>
                  </wp:positionV>
                  <wp:extent cx="521970" cy="287655"/>
                  <wp:effectExtent l="0" t="0" r="0" b="0"/>
                  <wp:wrapNone/>
                  <wp:docPr id="54" name="Grafik 54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217805</wp:posOffset>
                  </wp:positionV>
                  <wp:extent cx="279400" cy="277495"/>
                  <wp:effectExtent l="0" t="0" r="6350" b="8255"/>
                  <wp:wrapNone/>
                  <wp:docPr id="71" name="Grafik 71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16608" behindDoc="0" locked="0" layoutInCell="1" allowOverlap="1" wp14:anchorId="2088B4FA" wp14:editId="3793AD2B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197485</wp:posOffset>
                  </wp:positionV>
                  <wp:extent cx="521970" cy="287655"/>
                  <wp:effectExtent l="0" t="0" r="0" b="0"/>
                  <wp:wrapNone/>
                  <wp:docPr id="53" name="Grafik 53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351653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787400</wp:posOffset>
                  </wp:positionH>
                  <wp:positionV relativeFrom="paragraph">
                    <wp:posOffset>191135</wp:posOffset>
                  </wp:positionV>
                  <wp:extent cx="201295" cy="200025"/>
                  <wp:effectExtent l="0" t="0" r="8255" b="9525"/>
                  <wp:wrapNone/>
                  <wp:docPr id="128" name="Grafik 128" descr="S001280500_2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S001280500_2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3E418940" wp14:editId="733B4333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67310</wp:posOffset>
                  </wp:positionV>
                  <wp:extent cx="176530" cy="175260"/>
                  <wp:effectExtent l="0" t="0" r="0" b="0"/>
                  <wp:wrapNone/>
                  <wp:docPr id="113" name="Grafik 113" descr="S001280500_1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S001280500_1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</w:p>
          <w:p w:rsidR="00241A4C" w:rsidRPr="006C4E52" w:rsidRDefault="00241A4C" w:rsidP="00E90E5F">
            <w:pPr>
              <w:pStyle w:val="ekvschnittbox"/>
            </w:pPr>
            <w:bookmarkStart w:id="1" w:name="_GoBack"/>
            <w:bookmarkEnd w:id="1"/>
          </w:p>
        </w:tc>
        <w:tc>
          <w:tcPr>
            <w:tcW w:w="1667" w:type="pct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vAlign w:val="center"/>
          </w:tcPr>
          <w:p w:rsidR="00E90E5F" w:rsidRDefault="006C0D26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4FA981F" wp14:editId="7CAACA94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181610</wp:posOffset>
                  </wp:positionV>
                  <wp:extent cx="212090" cy="210820"/>
                  <wp:effectExtent l="0" t="0" r="0" b="0"/>
                  <wp:wrapNone/>
                  <wp:docPr id="126" name="Grafik 126" descr="S001280500_1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S001280500_1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2B22E777" wp14:editId="75167C65">
                  <wp:simplePos x="0" y="0"/>
                  <wp:positionH relativeFrom="column">
                    <wp:posOffset>688975</wp:posOffset>
                  </wp:positionH>
                  <wp:positionV relativeFrom="paragraph">
                    <wp:posOffset>174625</wp:posOffset>
                  </wp:positionV>
                  <wp:extent cx="279400" cy="277495"/>
                  <wp:effectExtent l="0" t="0" r="6350" b="8255"/>
                  <wp:wrapNone/>
                  <wp:docPr id="87" name="Grafik 87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0E5F">
              <w:rPr>
                <w:noProof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171450</wp:posOffset>
                  </wp:positionV>
                  <wp:extent cx="521970" cy="274955"/>
                  <wp:effectExtent l="0" t="0" r="0" b="0"/>
                  <wp:wrapNone/>
                  <wp:docPr id="66" name="Grafik 66" descr="S001280500_5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001280500_5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23495</wp:posOffset>
                  </wp:positionV>
                  <wp:extent cx="518160" cy="285115"/>
                  <wp:effectExtent l="0" t="0" r="0" b="635"/>
                  <wp:wrapNone/>
                  <wp:docPr id="63" name="Grafik 63" descr="S001280500_10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001280500_10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743585</wp:posOffset>
                  </wp:positionH>
                  <wp:positionV relativeFrom="paragraph">
                    <wp:posOffset>89535</wp:posOffset>
                  </wp:positionV>
                  <wp:extent cx="262890" cy="264160"/>
                  <wp:effectExtent l="0" t="0" r="3810" b="2540"/>
                  <wp:wrapNone/>
                  <wp:docPr id="116" name="Grafik 116" descr="S001280500_5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S001280500_5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1123315</wp:posOffset>
                  </wp:positionH>
                  <wp:positionV relativeFrom="paragraph">
                    <wp:posOffset>8890</wp:posOffset>
                  </wp:positionV>
                  <wp:extent cx="521970" cy="274955"/>
                  <wp:effectExtent l="0" t="0" r="0" b="0"/>
                  <wp:wrapNone/>
                  <wp:docPr id="67" name="Grafik 67" descr="S001280500_5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001280500_5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</w:p>
          <w:p w:rsidR="00241A4C" w:rsidRPr="006C4E52" w:rsidRDefault="00241A4C" w:rsidP="00E90E5F">
            <w:pPr>
              <w:pStyle w:val="ekvschnittbox"/>
            </w:pPr>
          </w:p>
        </w:tc>
        <w:tc>
          <w:tcPr>
            <w:tcW w:w="1666" w:type="pct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noWrap/>
            <w:vAlign w:val="center"/>
          </w:tcPr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2F68FFB3" wp14:editId="6A2650B0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167640</wp:posOffset>
                  </wp:positionV>
                  <wp:extent cx="525780" cy="288290"/>
                  <wp:effectExtent l="0" t="0" r="7620" b="0"/>
                  <wp:wrapNone/>
                  <wp:docPr id="52" name="Grafik 52" descr="S001280500_50_Euro_VS_1c_NE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001280500_50_Euro_VS_1c_NE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2B22E777" wp14:editId="75167C65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185420</wp:posOffset>
                  </wp:positionV>
                  <wp:extent cx="279400" cy="277495"/>
                  <wp:effectExtent l="0" t="0" r="6350" b="8255"/>
                  <wp:wrapNone/>
                  <wp:docPr id="86" name="Grafik 86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1073785</wp:posOffset>
                  </wp:positionH>
                  <wp:positionV relativeFrom="paragraph">
                    <wp:posOffset>175895</wp:posOffset>
                  </wp:positionV>
                  <wp:extent cx="521970" cy="287655"/>
                  <wp:effectExtent l="0" t="0" r="0" b="0"/>
                  <wp:wrapNone/>
                  <wp:docPr id="29" name="Grafik 29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193040</wp:posOffset>
                  </wp:positionV>
                  <wp:extent cx="521970" cy="287655"/>
                  <wp:effectExtent l="0" t="0" r="0" b="0"/>
                  <wp:wrapNone/>
                  <wp:docPr id="26" name="Grafik 26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6C610C62" wp14:editId="6224EF67">
                  <wp:simplePos x="0" y="0"/>
                  <wp:positionH relativeFrom="column">
                    <wp:posOffset>1325245</wp:posOffset>
                  </wp:positionH>
                  <wp:positionV relativeFrom="paragraph">
                    <wp:posOffset>113665</wp:posOffset>
                  </wp:positionV>
                  <wp:extent cx="252095" cy="250190"/>
                  <wp:effectExtent l="0" t="0" r="0" b="0"/>
                  <wp:wrapNone/>
                  <wp:docPr id="85" name="Grafik 85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E5F" w:rsidRDefault="00E90E5F" w:rsidP="00E90E5F">
            <w:pPr>
              <w:pStyle w:val="ekvschnittbox"/>
            </w:pPr>
          </w:p>
          <w:p w:rsidR="00E90E5F" w:rsidRDefault="00E90E5F" w:rsidP="00E90E5F">
            <w:pPr>
              <w:pStyle w:val="ekvschnittbox"/>
            </w:pPr>
          </w:p>
          <w:p w:rsidR="00241A4C" w:rsidRPr="006C4E52" w:rsidRDefault="00241A4C" w:rsidP="00E90E5F">
            <w:pPr>
              <w:pStyle w:val="ekvschnittbox"/>
            </w:pPr>
          </w:p>
        </w:tc>
      </w:tr>
    </w:tbl>
    <w:p w:rsidR="00241A4C" w:rsidRDefault="00241A4C" w:rsidP="00241A4C"/>
    <w:p w:rsidR="00241A4C" w:rsidRPr="00287B24" w:rsidRDefault="00241A4C" w:rsidP="00241A4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kleber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A4C" w:rsidRDefault="00241A4C" w:rsidP="00241A4C">
      <w:pPr>
        <w:pStyle w:val="ekvnummerierung"/>
        <w:framePr w:wrap="around"/>
      </w:pPr>
      <w:r>
        <w:t>2</w:t>
      </w:r>
    </w:p>
    <w:p w:rsidR="00241A4C" w:rsidRDefault="00E90E5F" w:rsidP="00241A4C">
      <w:r>
        <w:t>K</w:t>
      </w:r>
      <w:r w:rsidR="00241A4C">
        <w:t xml:space="preserve">lebe </w:t>
      </w:r>
      <w:r w:rsidR="00E96ED4">
        <w:t>sie auf.</w:t>
      </w:r>
    </w:p>
    <w:sectPr w:rsidR="00241A4C" w:rsidSect="00054A93">
      <w:footerReference w:type="defaul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ECD" w:rsidRDefault="00526ECD" w:rsidP="003C599D">
      <w:pPr>
        <w:spacing w:line="240" w:lineRule="auto"/>
      </w:pPr>
      <w:r>
        <w:separator/>
      </w:r>
    </w:p>
  </w:endnote>
  <w:endnote w:type="continuationSeparator" w:id="0">
    <w:p w:rsidR="00526ECD" w:rsidRDefault="00526EC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1F2FAD">
            <w:rPr>
              <w:b/>
            </w:rPr>
            <w:t>Textquellen:</w:t>
          </w:r>
          <w:r w:rsidRPr="00F5248B">
            <w:t xml:space="preserve"> </w:t>
          </w:r>
          <w:r w:rsidR="001F2FAD">
            <w:t>Sabrina Meier</w:t>
          </w:r>
          <w:r w:rsidRPr="00F5248B">
            <w:t xml:space="preserve">, </w:t>
          </w:r>
          <w:r w:rsidR="001F2FAD">
            <w:t>Detmold</w:t>
          </w:r>
        </w:p>
        <w:p w:rsidR="00193A18" w:rsidRPr="00913892" w:rsidRDefault="00241A4C" w:rsidP="00F5248B">
          <w:pPr>
            <w:pStyle w:val="ekvquelle"/>
          </w:pPr>
          <w:r w:rsidRPr="00241A4C">
            <w:rPr>
              <w:b/>
            </w:rPr>
            <w:t>Illustratoren:</w:t>
          </w:r>
          <w:r>
            <w:t xml:space="preserve"> Juliane Assies, 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ECD" w:rsidRDefault="00526ECD" w:rsidP="003C599D">
      <w:pPr>
        <w:spacing w:line="240" w:lineRule="auto"/>
      </w:pPr>
      <w:r>
        <w:separator/>
      </w:r>
    </w:p>
  </w:footnote>
  <w:footnote w:type="continuationSeparator" w:id="0">
    <w:p w:rsidR="00526ECD" w:rsidRDefault="00526EC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FA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7FF8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2FA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1A4C"/>
    <w:rsid w:val="00246F77"/>
    <w:rsid w:val="002527A5"/>
    <w:rsid w:val="00255466"/>
    <w:rsid w:val="00255FE3"/>
    <w:rsid w:val="00261D9E"/>
    <w:rsid w:val="0026581E"/>
    <w:rsid w:val="0027240C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7E2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51653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26ECD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0D26"/>
    <w:rsid w:val="006C2C80"/>
    <w:rsid w:val="006C4E52"/>
    <w:rsid w:val="006C6A77"/>
    <w:rsid w:val="006D49F0"/>
    <w:rsid w:val="006E235E"/>
    <w:rsid w:val="006F0D3C"/>
    <w:rsid w:val="006F2EDC"/>
    <w:rsid w:val="006F3D98"/>
    <w:rsid w:val="00710718"/>
    <w:rsid w:val="00715A9A"/>
    <w:rsid w:val="0072030B"/>
    <w:rsid w:val="00720747"/>
    <w:rsid w:val="007228A6"/>
    <w:rsid w:val="00722BE8"/>
    <w:rsid w:val="00724064"/>
    <w:rsid w:val="00733A44"/>
    <w:rsid w:val="00737563"/>
    <w:rsid w:val="00745BC6"/>
    <w:rsid w:val="007507F9"/>
    <w:rsid w:val="00751B0E"/>
    <w:rsid w:val="00760C41"/>
    <w:rsid w:val="00766405"/>
    <w:rsid w:val="0076691A"/>
    <w:rsid w:val="00772DA9"/>
    <w:rsid w:val="0077545F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426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113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5BAE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3639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50DF"/>
    <w:rsid w:val="00E70C40"/>
    <w:rsid w:val="00E710C7"/>
    <w:rsid w:val="00E77F2E"/>
    <w:rsid w:val="00E80E4F"/>
    <w:rsid w:val="00E90E5F"/>
    <w:rsid w:val="00E947D8"/>
    <w:rsid w:val="00E95ED3"/>
    <w:rsid w:val="00E96ED4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71D2AD-8D05-44E7-A37D-35862057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</Template>
  <TotalTime>0</TotalTime>
  <Pages>1</Pages>
  <Words>41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Meier</dc:creator>
  <cp:keywords/>
  <dc:description/>
  <cp:lastModifiedBy>Sabrina Meier</cp:lastModifiedBy>
  <cp:revision>5</cp:revision>
  <cp:lastPrinted>2016-12-08T14:25:00Z</cp:lastPrinted>
  <dcterms:created xsi:type="dcterms:W3CDTF">2017-06-13T12:45:00Z</dcterms:created>
  <dcterms:modified xsi:type="dcterms:W3CDTF">2017-06-13T13:10:00Z</dcterms:modified>
</cp:coreProperties>
</file>