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C46718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C46718">
              <w:rPr>
                <w:rFonts w:cs="Tahoma"/>
              </w:rPr>
              <w:t>10</w:t>
            </w:r>
          </w:p>
        </w:tc>
      </w:tr>
      <w:tr w:rsidR="001F2BCB" w:rsidRPr="00B231F2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ED1C89" w:rsidRPr="00450F50" w:rsidRDefault="00ED1C89" w:rsidP="00ED1C89">
            <w:pPr>
              <w:pStyle w:val="ekvpicto"/>
              <w:framePr w:w="0" w:hRule="auto" w:wrap="auto" w:vAnchor="margin" w:hAnchor="text" w:xAlign="left" w:yAlign="inline"/>
            </w:pPr>
          </w:p>
          <w:p w:rsidR="00ED1C89" w:rsidRDefault="00ED1C89" w:rsidP="00ED1C89">
            <w:pPr>
              <w:pStyle w:val="ekvgrundtextarial"/>
            </w:pPr>
          </w:p>
          <w:p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:rsidR="001F2BCB" w:rsidRPr="000A40C6" w:rsidRDefault="00C46718" w:rsidP="005D256A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>
              <w:rPr>
                <w:rFonts w:cs="Tahoma"/>
                <w:b/>
                <w:sz w:val="41"/>
                <w:szCs w:val="41"/>
              </w:rPr>
              <w:t xml:space="preserve">Kontrollkarte zum </w:t>
            </w:r>
            <w:r w:rsidR="005D256A">
              <w:rPr>
                <w:rFonts w:cs="Tahoma"/>
                <w:b/>
                <w:sz w:val="41"/>
                <w:szCs w:val="41"/>
              </w:rPr>
              <w:t>Preise vergleichen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 xml:space="preserve"> (Station </w:t>
            </w:r>
            <w:r w:rsidR="005D256A">
              <w:rPr>
                <w:rFonts w:cs="Tahoma"/>
                <w:b/>
                <w:sz w:val="41"/>
                <w:szCs w:val="41"/>
              </w:rPr>
              <w:t>5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>)</w:t>
            </w:r>
          </w:p>
        </w:tc>
      </w:tr>
    </w:tbl>
    <w:p w:rsidR="00ED1C89" w:rsidRDefault="00ED1C89" w:rsidP="00FF7456">
      <w:pPr>
        <w:pStyle w:val="ekvpicto"/>
        <w:framePr w:w="652" w:h="1730" w:hRule="exact" w:wrap="around" w:y="5"/>
      </w:pPr>
      <w:bookmarkStart w:id="1" w:name="start"/>
      <w:bookmarkEnd w:id="1"/>
    </w:p>
    <w:p w:rsidR="005D256A" w:rsidRPr="00450F50" w:rsidRDefault="007569FB" w:rsidP="00FF7456">
      <w:pPr>
        <w:pStyle w:val="ekvpicto"/>
        <w:framePr w:w="652" w:h="1730" w:hRule="exact" w:wrap="around" w:y="5"/>
      </w:pPr>
      <w:r>
        <w:rPr>
          <w:noProof/>
        </w:rPr>
        <w:drawing>
          <wp:inline distT="0" distB="0" distL="0" distR="0">
            <wp:extent cx="361950" cy="276225"/>
            <wp:effectExtent l="0" t="0" r="0" b="9525"/>
            <wp:docPr id="2" name="Bild 2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he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456" w:rsidRPr="00450F50" w:rsidRDefault="007569FB" w:rsidP="00FF7456">
      <w:pPr>
        <w:pStyle w:val="ekvpicto"/>
        <w:framePr w:w="652" w:h="1730" w:hRule="exact" w:wrap="around" w:y="5"/>
      </w:pPr>
      <w:r>
        <w:rPr>
          <w:noProof/>
        </w:rPr>
        <w:drawing>
          <wp:inline distT="0" distB="0" distL="0" distR="0">
            <wp:extent cx="361950" cy="266700"/>
            <wp:effectExtent l="0" t="0" r="0" b="0"/>
            <wp:docPr id="3" name="Bild 3" descr="Kleb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lebe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456" w:rsidRDefault="00FF7456" w:rsidP="00FF7456">
      <w:pPr>
        <w:pStyle w:val="ekvgrundtextarial"/>
        <w:framePr w:w="652" w:h="1730" w:hRule="exact" w:wrap="around" w:vAnchor="text" w:hAnchor="page" w:x="511" w:y="5"/>
      </w:pPr>
    </w:p>
    <w:p w:rsidR="005D256A" w:rsidRDefault="005D256A" w:rsidP="00FF7456">
      <w:pPr>
        <w:pStyle w:val="ekvgrundtextarial"/>
        <w:framePr w:w="652" w:h="1730" w:hRule="exact" w:wrap="around" w:vAnchor="text" w:hAnchor="page" w:x="511" w:y="5"/>
      </w:pPr>
    </w:p>
    <w:p w:rsidR="005D256A" w:rsidRPr="00450F50" w:rsidRDefault="005D256A" w:rsidP="00FF7456">
      <w:pPr>
        <w:pStyle w:val="ekvpicto"/>
        <w:framePr w:w="652" w:h="1730" w:hRule="exact" w:wrap="around" w:y="5"/>
      </w:pPr>
    </w:p>
    <w:p w:rsidR="005D256A" w:rsidRDefault="005D256A" w:rsidP="00FF7456">
      <w:pPr>
        <w:pStyle w:val="ekvgrundtextarial"/>
        <w:framePr w:w="652" w:h="1730" w:hRule="exact" w:wrap="around" w:vAnchor="text" w:hAnchor="page" w:x="511" w:y="5"/>
      </w:pPr>
    </w:p>
    <w:p w:rsidR="00ED1C89" w:rsidRDefault="00ED1C89" w:rsidP="00FF7456">
      <w:pPr>
        <w:pStyle w:val="ekvpicto"/>
        <w:framePr w:w="652" w:h="1730" w:hRule="exact" w:wrap="around" w:y="5"/>
      </w:pPr>
    </w:p>
    <w:p w:rsidR="00E04D3C" w:rsidRPr="00867BE0" w:rsidRDefault="00E04D3C" w:rsidP="00FF7456">
      <w:pPr>
        <w:pStyle w:val="ekvpicto"/>
        <w:framePr w:wrap="around"/>
        <w:jc w:val="left"/>
      </w:pPr>
    </w:p>
    <w:p w:rsidR="00EE41D6" w:rsidRDefault="007569FB" w:rsidP="00F77C11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186055</wp:posOffset>
                </wp:positionV>
                <wp:extent cx="1828800" cy="571500"/>
                <wp:effectExtent l="9525" t="5080" r="9525" b="13970"/>
                <wp:wrapNone/>
                <wp:docPr id="11" name="Rectangl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7456" w:rsidRDefault="00FF7456" w:rsidP="00FF7456">
                            <w:pPr>
                              <w:pStyle w:val="ekvbild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5" o:spid="_x0000_s1026" style="position:absolute;margin-left:225pt;margin-top:14.65pt;width:2in;height:4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">
                <v:textbox>
                  <w:txbxContent>
                    <w:p w:rsidR="00FF7456" w:rsidRDefault="00FF7456" w:rsidP="00FF7456">
                      <w:pPr>
                        <w:pStyle w:val="ekvbild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186055</wp:posOffset>
                </wp:positionV>
                <wp:extent cx="1828800" cy="8001000"/>
                <wp:effectExtent l="9525" t="5080" r="9525" b="13970"/>
                <wp:wrapNone/>
                <wp:docPr id="10" name="Rectangl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00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7456" w:rsidRDefault="00FF7456" w:rsidP="00FF7456">
                            <w:pPr>
                              <w:pStyle w:val="ekvbild"/>
                            </w:pPr>
                          </w:p>
                          <w:p w:rsidR="00FF7456" w:rsidRDefault="00FF7456" w:rsidP="00FF7456">
                            <w:pPr>
                              <w:pStyle w:val="ekvbild"/>
                            </w:pPr>
                          </w:p>
                          <w:p w:rsidR="00FF7456" w:rsidRDefault="00FF7456" w:rsidP="00FF7456">
                            <w:pPr>
                              <w:pStyle w:val="ekvbild"/>
                            </w:pPr>
                          </w:p>
                          <w:p w:rsidR="00FF7456" w:rsidRDefault="00FF7456" w:rsidP="00FF7456">
                            <w:pPr>
                              <w:pStyle w:val="ekvbild"/>
                            </w:pPr>
                          </w:p>
                          <w:p w:rsidR="00FF7456" w:rsidRDefault="00FF7456" w:rsidP="00FF7456">
                            <w:pPr>
                              <w:pStyle w:val="ekvbild"/>
                            </w:pPr>
                          </w:p>
                          <w:p w:rsidR="00FF7456" w:rsidRDefault="00FF7456" w:rsidP="00FF7456">
                            <w:pPr>
                              <w:pStyle w:val="ekvbild"/>
                            </w:pPr>
                          </w:p>
                          <w:p w:rsidR="00FF7456" w:rsidRDefault="00FF7456" w:rsidP="00FF7456">
                            <w:pPr>
                              <w:pStyle w:val="ekvbild"/>
                              <w:jc w:val="right"/>
                            </w:pPr>
                            <w:r>
                              <w:t>viel wert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4" o:spid="_x0000_s1027" style="position:absolute;margin-left:225pt;margin-top:14.65pt;width:2in;height:63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">
                <v:textbox style="layout-flow:vertical">
                  <w:txbxContent>
                    <w:p w:rsidR="00FF7456" w:rsidRDefault="00FF7456" w:rsidP="00FF7456">
                      <w:pPr>
                        <w:pStyle w:val="ekvbild"/>
                      </w:pPr>
                    </w:p>
                    <w:p w:rsidR="00FF7456" w:rsidRDefault="00FF7456" w:rsidP="00FF7456">
                      <w:pPr>
                        <w:pStyle w:val="ekvbild"/>
                      </w:pPr>
                    </w:p>
                    <w:p w:rsidR="00FF7456" w:rsidRDefault="00FF7456" w:rsidP="00FF7456">
                      <w:pPr>
                        <w:pStyle w:val="ekvbild"/>
                      </w:pPr>
                    </w:p>
                    <w:p w:rsidR="00FF7456" w:rsidRDefault="00FF7456" w:rsidP="00FF7456">
                      <w:pPr>
                        <w:pStyle w:val="ekvbild"/>
                      </w:pPr>
                    </w:p>
                    <w:p w:rsidR="00FF7456" w:rsidRDefault="00FF7456" w:rsidP="00FF7456">
                      <w:pPr>
                        <w:pStyle w:val="ekvbild"/>
                      </w:pPr>
                    </w:p>
                    <w:p w:rsidR="00FF7456" w:rsidRDefault="00FF7456" w:rsidP="00FF7456">
                      <w:pPr>
                        <w:pStyle w:val="ekvbild"/>
                      </w:pPr>
                    </w:p>
                    <w:p w:rsidR="00FF7456" w:rsidRDefault="00FF7456" w:rsidP="00FF7456">
                      <w:pPr>
                        <w:pStyle w:val="ekvbild"/>
                        <w:jc w:val="right"/>
                      </w:pPr>
                      <w:r>
                        <w:t>viel wert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186055</wp:posOffset>
                </wp:positionV>
                <wp:extent cx="1828800" cy="8001000"/>
                <wp:effectExtent l="9525" t="5080" r="9525" b="13970"/>
                <wp:wrapNone/>
                <wp:docPr id="9" name="Rectangl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00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7456" w:rsidRDefault="00FF7456" w:rsidP="00FF7456">
                            <w:pPr>
                              <w:pStyle w:val="ekvbild"/>
                            </w:pPr>
                          </w:p>
                          <w:p w:rsidR="00FF7456" w:rsidRDefault="00FF7456" w:rsidP="00FF7456">
                            <w:pPr>
                              <w:pStyle w:val="ekvbild"/>
                            </w:pPr>
                          </w:p>
                          <w:p w:rsidR="00FF7456" w:rsidRDefault="00FF7456" w:rsidP="00FF7456">
                            <w:pPr>
                              <w:pStyle w:val="ekvbild"/>
                            </w:pPr>
                          </w:p>
                          <w:p w:rsidR="00FF7456" w:rsidRDefault="00FF7456" w:rsidP="00FF7456">
                            <w:pPr>
                              <w:pStyle w:val="ekvbild"/>
                            </w:pPr>
                          </w:p>
                          <w:p w:rsidR="00FF7456" w:rsidRDefault="00FF7456" w:rsidP="00FF7456">
                            <w:pPr>
                              <w:pStyle w:val="ekvbild"/>
                            </w:pPr>
                          </w:p>
                          <w:p w:rsidR="00FF7456" w:rsidRDefault="00FF7456" w:rsidP="00FF7456">
                            <w:pPr>
                              <w:pStyle w:val="ekvbild"/>
                            </w:pPr>
                          </w:p>
                          <w:p w:rsidR="00FF7456" w:rsidRDefault="00FF7456" w:rsidP="00FF7456">
                            <w:pPr>
                              <w:pStyle w:val="ekvbild"/>
                            </w:pPr>
                            <w:r>
                              <w:t>wenig wert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3" o:spid="_x0000_s1028" style="position:absolute;margin-left:9pt;margin-top:14.65pt;width:2in;height:63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">
                <v:textbox style="layout-flow:vertical">
                  <w:txbxContent>
                    <w:p w:rsidR="00FF7456" w:rsidRDefault="00FF7456" w:rsidP="00FF7456">
                      <w:pPr>
                        <w:pStyle w:val="ekvbild"/>
                      </w:pPr>
                    </w:p>
                    <w:p w:rsidR="00FF7456" w:rsidRDefault="00FF7456" w:rsidP="00FF7456">
                      <w:pPr>
                        <w:pStyle w:val="ekvbild"/>
                      </w:pPr>
                    </w:p>
                    <w:p w:rsidR="00FF7456" w:rsidRDefault="00FF7456" w:rsidP="00FF7456">
                      <w:pPr>
                        <w:pStyle w:val="ekvbild"/>
                      </w:pPr>
                    </w:p>
                    <w:p w:rsidR="00FF7456" w:rsidRDefault="00FF7456" w:rsidP="00FF7456">
                      <w:pPr>
                        <w:pStyle w:val="ekvbild"/>
                      </w:pPr>
                    </w:p>
                    <w:p w:rsidR="00FF7456" w:rsidRDefault="00FF7456" w:rsidP="00FF7456">
                      <w:pPr>
                        <w:pStyle w:val="ekvbild"/>
                      </w:pPr>
                    </w:p>
                    <w:p w:rsidR="00FF7456" w:rsidRDefault="00FF7456" w:rsidP="00FF7456">
                      <w:pPr>
                        <w:pStyle w:val="ekvbild"/>
                      </w:pPr>
                    </w:p>
                    <w:p w:rsidR="00FF7456" w:rsidRDefault="00FF7456" w:rsidP="00FF7456">
                      <w:pPr>
                        <w:pStyle w:val="ekvbild"/>
                      </w:pPr>
                      <w:r>
                        <w:t>wenig wert</w:t>
                      </w:r>
                    </w:p>
                  </w:txbxContent>
                </v:textbox>
              </v:rect>
            </w:pict>
          </mc:Fallback>
        </mc:AlternateContent>
      </w:r>
    </w:p>
    <w:p w:rsidR="005D256A" w:rsidRDefault="007569FB" w:rsidP="00F77C11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4086225</wp:posOffset>
                </wp:positionH>
                <wp:positionV relativeFrom="paragraph">
                  <wp:posOffset>48895</wp:posOffset>
                </wp:positionV>
                <wp:extent cx="333375" cy="342900"/>
                <wp:effectExtent l="9525" t="10795" r="9525" b="8255"/>
                <wp:wrapNone/>
                <wp:docPr id="8" name="AutoShap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3375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10" o:spid="_x0000_s1026" type="#_x0000_t32" style="position:absolute;margin-left:321.75pt;margin-top:3.85pt;width:26.25pt;height:27pt;flip: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3752850</wp:posOffset>
                </wp:positionH>
                <wp:positionV relativeFrom="paragraph">
                  <wp:posOffset>48895</wp:posOffset>
                </wp:positionV>
                <wp:extent cx="333375" cy="342900"/>
                <wp:effectExtent l="9525" t="10795" r="9525" b="8255"/>
                <wp:wrapNone/>
                <wp:docPr id="7" name="AutoShap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3375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9" o:spid="_x0000_s1026" type="#_x0000_t32" style="position:absolute;margin-left:295.5pt;margin-top:3.85pt;width:26.25pt;height:27pt;flip: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3419475</wp:posOffset>
                </wp:positionH>
                <wp:positionV relativeFrom="paragraph">
                  <wp:posOffset>48895</wp:posOffset>
                </wp:positionV>
                <wp:extent cx="333375" cy="342900"/>
                <wp:effectExtent l="9525" t="10795" r="9525" b="8255"/>
                <wp:wrapNone/>
                <wp:docPr id="6" name="Auto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3375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8" o:spid="_x0000_s1026" type="#_x0000_t32" style="position:absolute;margin-left:269.25pt;margin-top:3.85pt;width:26.25pt;height:27pt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48895</wp:posOffset>
                </wp:positionV>
                <wp:extent cx="333375" cy="342900"/>
                <wp:effectExtent l="9525" t="10795" r="9525" b="8255"/>
                <wp:wrapNone/>
                <wp:docPr id="5" name="AutoShap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3375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7" o:spid="_x0000_s1026" type="#_x0000_t32" style="position:absolute;margin-left:243pt;margin-top:3.85pt;width:26.25pt;height:27pt;flip:y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952500</wp:posOffset>
            </wp:positionH>
            <wp:positionV relativeFrom="paragraph">
              <wp:posOffset>48895</wp:posOffset>
            </wp:positionV>
            <wp:extent cx="887730" cy="1466850"/>
            <wp:effectExtent l="0" t="0" r="7620" b="0"/>
            <wp:wrapNone/>
            <wp:docPr id="294" name="Bild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256A" w:rsidRDefault="005D256A" w:rsidP="00F77C11">
      <w:pPr>
        <w:pStyle w:val="ekvgrundtextarial"/>
      </w:pPr>
    </w:p>
    <w:p w:rsidR="00785BAE" w:rsidRDefault="007569FB" w:rsidP="00785BAE"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6861175</wp:posOffset>
                </wp:positionV>
                <wp:extent cx="1828800" cy="571500"/>
                <wp:effectExtent l="9525" t="12700" r="9525" b="6350"/>
                <wp:wrapNone/>
                <wp:docPr id="4" name="Rectangl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7456" w:rsidRDefault="00FF7456" w:rsidP="00FF7456">
                            <w:pPr>
                              <w:pStyle w:val="ekvbild"/>
                              <w:jc w:val="center"/>
                            </w:pPr>
                            <w:r>
                              <w:t>Kleben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6" o:spid="_x0000_s1029" style="position:absolute;margin-left:9pt;margin-top:540.25pt;width:2in;height:4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">
                <v:textbox>
                  <w:txbxContent>
                    <w:p w:rsidR="00FF7456" w:rsidRDefault="00FF7456" w:rsidP="00FF7456">
                      <w:pPr>
                        <w:pStyle w:val="ekvbild"/>
                        <w:jc w:val="center"/>
                      </w:pPr>
                      <w:r>
                        <w:t>Kleben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1032510</wp:posOffset>
            </wp:positionH>
            <wp:positionV relativeFrom="paragraph">
              <wp:posOffset>5032375</wp:posOffset>
            </wp:positionV>
            <wp:extent cx="838200" cy="1569720"/>
            <wp:effectExtent l="0" t="0" r="0" b="0"/>
            <wp:wrapNone/>
            <wp:docPr id="298" name="Bild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967740</wp:posOffset>
            </wp:positionH>
            <wp:positionV relativeFrom="paragraph">
              <wp:posOffset>3660775</wp:posOffset>
            </wp:positionV>
            <wp:extent cx="872490" cy="1177290"/>
            <wp:effectExtent l="0" t="0" r="3810" b="3810"/>
            <wp:wrapNone/>
            <wp:docPr id="297" name="Bild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" cy="117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830580</wp:posOffset>
            </wp:positionH>
            <wp:positionV relativeFrom="paragraph">
              <wp:posOffset>2182495</wp:posOffset>
            </wp:positionV>
            <wp:extent cx="1040130" cy="1386840"/>
            <wp:effectExtent l="0" t="0" r="7620" b="3810"/>
            <wp:wrapNone/>
            <wp:docPr id="296" name="Bild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952500</wp:posOffset>
            </wp:positionH>
            <wp:positionV relativeFrom="paragraph">
              <wp:posOffset>1012825</wp:posOffset>
            </wp:positionV>
            <wp:extent cx="956310" cy="906780"/>
            <wp:effectExtent l="0" t="0" r="0" b="7620"/>
            <wp:wrapNone/>
            <wp:docPr id="295" name="Bild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3662045</wp:posOffset>
            </wp:positionH>
            <wp:positionV relativeFrom="paragraph">
              <wp:posOffset>346075</wp:posOffset>
            </wp:positionV>
            <wp:extent cx="935990" cy="1506855"/>
            <wp:effectExtent l="0" t="0" r="0" b="0"/>
            <wp:wrapNone/>
            <wp:docPr id="299" name="Bild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50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3543300</wp:posOffset>
            </wp:positionH>
            <wp:positionV relativeFrom="paragraph">
              <wp:posOffset>2060575</wp:posOffset>
            </wp:positionV>
            <wp:extent cx="1054735" cy="1508760"/>
            <wp:effectExtent l="0" t="0" r="0" b="0"/>
            <wp:wrapNone/>
            <wp:docPr id="300" name="Bild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3946525</wp:posOffset>
            </wp:positionV>
            <wp:extent cx="1304925" cy="1428750"/>
            <wp:effectExtent l="0" t="0" r="9525" b="0"/>
            <wp:wrapNone/>
            <wp:docPr id="301" name="Bild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3419475</wp:posOffset>
            </wp:positionH>
            <wp:positionV relativeFrom="paragraph">
              <wp:posOffset>5832475</wp:posOffset>
            </wp:positionV>
            <wp:extent cx="1200150" cy="1352550"/>
            <wp:effectExtent l="0" t="0" r="0" b="0"/>
            <wp:wrapNone/>
            <wp:docPr id="302" name="Bild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85BAE" w:rsidSect="00A6503B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984" w:rsidRDefault="00BA2984" w:rsidP="000C224E">
      <w:pPr>
        <w:pStyle w:val="ekvue1arial"/>
      </w:pPr>
      <w:r>
        <w:separator/>
      </w:r>
    </w:p>
  </w:endnote>
  <w:endnote w:type="continuationSeparator" w:id="0">
    <w:p w:rsidR="00BA2984" w:rsidRDefault="00BA2984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8D6" w:rsidRDefault="007208D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7569FB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>
                <wp:extent cx="466725" cy="238125"/>
                <wp:effectExtent l="0" t="0" r="9525" b="9525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50684E">
            <w:rPr>
              <w:szCs w:val="16"/>
            </w:rPr>
            <w:t>, Detmold</w:t>
          </w:r>
          <w:r w:rsidR="005A521C">
            <w:rPr>
              <w:szCs w:val="16"/>
            </w:rPr>
            <w:t xml:space="preserve"> </w:t>
          </w:r>
        </w:p>
        <w:p w:rsidR="007208D6" w:rsidRPr="007208D6" w:rsidRDefault="007208D6" w:rsidP="007208D6">
          <w:pPr>
            <w:pStyle w:val="ekvpagina"/>
            <w:rPr>
              <w:szCs w:val="16"/>
            </w:rPr>
          </w:pPr>
          <w:r w:rsidRPr="007208D6">
            <w:rPr>
              <w:b/>
              <w:szCs w:val="16"/>
            </w:rPr>
            <w:t>Illustratorin:</w:t>
          </w:r>
          <w:r w:rsidRPr="007208D6">
            <w:rPr>
              <w:szCs w:val="16"/>
            </w:rPr>
            <w:t xml:space="preserve"> Juliane Assies, Berlin</w:t>
          </w:r>
        </w:p>
        <w:p w:rsidR="007208D6" w:rsidRPr="0050684E" w:rsidRDefault="007208D6" w:rsidP="000124BA">
          <w:pPr>
            <w:pStyle w:val="ekvpagina"/>
            <w:rPr>
              <w:szCs w:val="16"/>
            </w:rPr>
          </w:pP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8D6" w:rsidRDefault="007208D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984" w:rsidRDefault="00BA2984" w:rsidP="000C224E">
      <w:pPr>
        <w:pStyle w:val="ekvue1arial"/>
      </w:pPr>
      <w:r>
        <w:separator/>
      </w:r>
    </w:p>
  </w:footnote>
  <w:footnote w:type="continuationSeparator" w:id="0">
    <w:p w:rsidR="00BA2984" w:rsidRDefault="00BA2984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8D6" w:rsidRDefault="007208D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8D6" w:rsidRDefault="007208D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3074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4BA"/>
    <w:rsid w:val="00013548"/>
    <w:rsid w:val="00022CB4"/>
    <w:rsid w:val="000238AC"/>
    <w:rsid w:val="0002413A"/>
    <w:rsid w:val="00025D10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CD5"/>
    <w:rsid w:val="000A1E31"/>
    <w:rsid w:val="000A40C6"/>
    <w:rsid w:val="000A507C"/>
    <w:rsid w:val="000B0672"/>
    <w:rsid w:val="000B1DC5"/>
    <w:rsid w:val="000B405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532B8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4224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205C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1BDB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D6759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2475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33E6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0684E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3BE8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56A"/>
    <w:rsid w:val="005D2E8E"/>
    <w:rsid w:val="005D368A"/>
    <w:rsid w:val="005D7CB3"/>
    <w:rsid w:val="005E4C57"/>
    <w:rsid w:val="005E58C1"/>
    <w:rsid w:val="005E5F47"/>
    <w:rsid w:val="005E65CB"/>
    <w:rsid w:val="005F7F5D"/>
    <w:rsid w:val="00600E9E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32A0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08D6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569FB"/>
    <w:rsid w:val="00761180"/>
    <w:rsid w:val="007726EF"/>
    <w:rsid w:val="00772947"/>
    <w:rsid w:val="0078062D"/>
    <w:rsid w:val="00781E66"/>
    <w:rsid w:val="00783A69"/>
    <w:rsid w:val="00784228"/>
    <w:rsid w:val="00785BAE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0F07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1E8B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1EA6"/>
    <w:rsid w:val="00A56114"/>
    <w:rsid w:val="00A6503B"/>
    <w:rsid w:val="00A71028"/>
    <w:rsid w:val="00A72A13"/>
    <w:rsid w:val="00A73056"/>
    <w:rsid w:val="00A76CFA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09B7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2984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46718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2FE6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4D3C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1C89"/>
    <w:rsid w:val="00ED6B10"/>
    <w:rsid w:val="00EE00FB"/>
    <w:rsid w:val="00EE2538"/>
    <w:rsid w:val="00EE41D6"/>
    <w:rsid w:val="00F00367"/>
    <w:rsid w:val="00F00A83"/>
    <w:rsid w:val="00F03FBA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55C47"/>
    <w:rsid w:val="00F614B3"/>
    <w:rsid w:val="00F66F56"/>
    <w:rsid w:val="00F67CCC"/>
    <w:rsid w:val="00F76A90"/>
    <w:rsid w:val="00F772F1"/>
    <w:rsid w:val="00F77C1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456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ddd"/>
    </o:shapedefaults>
    <o:shapelayout v:ext="edit">
      <o:idmap v:ext="edit" data="1"/>
      <o:rules v:ext="edit">
        <o:r id="V:Rule1" type="connector" idref="#_x0000_s1331"/>
        <o:r id="V:Rule2" type="connector" idref="#_x0000_s1332"/>
        <o:r id="V:Rule3" type="connector" idref="#_x0000_s1333"/>
        <o:r id="V:Rule4" type="connector" idref="#_x0000_s133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brina\AppData\Roaming\Microsoft\Templates\WD_KV_KL1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dc:description>03.03.2016</dc:description>
  <cp:lastModifiedBy/>
  <cp:revision>2</cp:revision>
  <cp:lastPrinted>2016-01-13T15:00:00Z</cp:lastPrinted>
  <dcterms:created xsi:type="dcterms:W3CDTF">2018-01-23T11:00:00Z</dcterms:created>
  <dcterms:modified xsi:type="dcterms:W3CDTF">2018-01-23T11:00:00Z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