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B5701D" w:rsidTr="001F2BCB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1E0CE0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 w:rsidR="001E0CE0">
              <w:rPr>
                <w:rFonts w:cs="Tahoma"/>
              </w:rPr>
              <w:t>11</w:t>
            </w:r>
          </w:p>
        </w:tc>
      </w:tr>
      <w:tr w:rsidR="001F2BCB" w:rsidRPr="00B231F2" w:rsidTr="001F2B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:rsidR="00ED1C89" w:rsidRPr="00450F50" w:rsidRDefault="00ED1C89" w:rsidP="00ED1C89">
            <w:pPr>
              <w:pStyle w:val="ekvpicto"/>
              <w:framePr w:w="0" w:hRule="auto" w:wrap="auto" w:vAnchor="margin" w:hAnchor="text" w:xAlign="left" w:yAlign="inline"/>
            </w:pPr>
          </w:p>
          <w:p w:rsidR="00ED1C89" w:rsidRDefault="00ED1C89" w:rsidP="00ED1C89">
            <w:pPr>
              <w:pStyle w:val="ekvgrundtextarial"/>
            </w:pPr>
          </w:p>
          <w:p w:rsidR="001F2BCB" w:rsidRPr="001F2BCB" w:rsidRDefault="001F2BC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:rsidR="001F2BCB" w:rsidRPr="000A40C6" w:rsidRDefault="001E0CE0" w:rsidP="001E0CE0">
            <w:pPr>
              <w:pStyle w:val="ekvgrundtextarial"/>
              <w:rPr>
                <w:rFonts w:cs="Tahoma"/>
                <w:b/>
                <w:sz w:val="41"/>
                <w:szCs w:val="41"/>
              </w:rPr>
            </w:pPr>
            <w:r>
              <w:rPr>
                <w:rFonts w:cs="Tahoma"/>
                <w:b/>
                <w:sz w:val="41"/>
                <w:szCs w:val="41"/>
              </w:rPr>
              <w:t>Zu Geldbeträgen malen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 xml:space="preserve"> (Station </w:t>
            </w:r>
            <w:r>
              <w:rPr>
                <w:rFonts w:cs="Tahoma"/>
                <w:b/>
                <w:sz w:val="41"/>
                <w:szCs w:val="41"/>
              </w:rPr>
              <w:t>6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>)</w:t>
            </w:r>
          </w:p>
        </w:tc>
      </w:tr>
    </w:tbl>
    <w:p w:rsidR="00ED1C89" w:rsidRDefault="00ED1C89" w:rsidP="00ED1C89">
      <w:pPr>
        <w:pStyle w:val="ekvpicto"/>
        <w:framePr w:h="1009" w:hRule="exact" w:wrap="around" w:y="6"/>
      </w:pPr>
      <w:bookmarkStart w:id="1" w:name="start"/>
      <w:bookmarkEnd w:id="1"/>
    </w:p>
    <w:p w:rsidR="00ED1C89" w:rsidRDefault="00E92F6D" w:rsidP="00ED1C89">
      <w:pPr>
        <w:pStyle w:val="ekvpicto"/>
        <w:framePr w:h="1009" w:hRule="exact" w:wrap="around" w:y="6"/>
      </w:pPr>
      <w:r>
        <w:rPr>
          <w:noProof/>
        </w:rPr>
        <w:drawing>
          <wp:inline distT="0" distB="0" distL="0" distR="0">
            <wp:extent cx="361950" cy="247650"/>
            <wp:effectExtent l="0" t="0" r="0" b="0"/>
            <wp:docPr id="1" name="Bild 1" descr="Schreib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reibe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D3C" w:rsidRPr="00867BE0" w:rsidRDefault="00E04D3C" w:rsidP="00E04D3C">
      <w:pPr>
        <w:pStyle w:val="ekvpicto"/>
        <w:framePr w:wrap="around"/>
      </w:pPr>
    </w:p>
    <w:p w:rsidR="00EE41D6" w:rsidRDefault="00E92F6D" w:rsidP="00F77C11">
      <w:pPr>
        <w:pStyle w:val="ekvgrundtextari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71755</wp:posOffset>
                </wp:positionV>
                <wp:extent cx="2057400" cy="2171700"/>
                <wp:effectExtent l="9525" t="5080" r="9525" b="13970"/>
                <wp:wrapNone/>
                <wp:docPr id="8" name="Rectangl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217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0" o:spid="_x0000_s1026" style="position:absolute;margin-left:252pt;margin-top:5.65pt;width:162pt;height:171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71755</wp:posOffset>
                </wp:positionV>
                <wp:extent cx="2057400" cy="2171700"/>
                <wp:effectExtent l="9525" t="5080" r="9525" b="13970"/>
                <wp:wrapNone/>
                <wp:docPr id="7" name="Rectangle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217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9" o:spid="_x0000_s1026" style="position:absolute;margin-left:18pt;margin-top:5.65pt;width:162pt;height:171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"/>
            </w:pict>
          </mc:Fallback>
        </mc:AlternateContent>
      </w:r>
    </w:p>
    <w:p w:rsidR="00EE41D6" w:rsidRDefault="00EE41D6" w:rsidP="000A40C6">
      <w:pPr>
        <w:pStyle w:val="ekvgrundtextarial"/>
      </w:pPr>
    </w:p>
    <w:p w:rsidR="00E04D3C" w:rsidRDefault="00E04D3C" w:rsidP="000A40C6">
      <w:pPr>
        <w:pStyle w:val="ekvgrundtextarial"/>
      </w:pPr>
    </w:p>
    <w:p w:rsidR="00785BAE" w:rsidRDefault="00E92F6D" w:rsidP="00785BAE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5260975</wp:posOffset>
                </wp:positionV>
                <wp:extent cx="2057400" cy="2171700"/>
                <wp:effectExtent l="9525" t="12700" r="9525" b="6350"/>
                <wp:wrapNone/>
                <wp:docPr id="6" name="Rectangle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217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4" o:spid="_x0000_s1026" style="position:absolute;margin-left:252pt;margin-top:414.25pt;width:162pt;height:17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5260975</wp:posOffset>
                </wp:positionV>
                <wp:extent cx="2057400" cy="2171700"/>
                <wp:effectExtent l="9525" t="12700" r="9525" b="6350"/>
                <wp:wrapNone/>
                <wp:docPr id="5" name="Rectangle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217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3" o:spid="_x0000_s1026" style="position:absolute;margin-left:18pt;margin-top:414.25pt;width:162pt;height:17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2289175</wp:posOffset>
                </wp:positionV>
                <wp:extent cx="2057400" cy="2171700"/>
                <wp:effectExtent l="9525" t="12700" r="9525" b="6350"/>
                <wp:wrapNone/>
                <wp:docPr id="4" name="Rectangl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217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2" o:spid="_x0000_s1026" style="position:absolute;margin-left:252pt;margin-top:180.25pt;width:162pt;height:17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2289175</wp:posOffset>
                </wp:positionV>
                <wp:extent cx="2057400" cy="2171700"/>
                <wp:effectExtent l="9525" t="12700" r="9525" b="6350"/>
                <wp:wrapNone/>
                <wp:docPr id="3" name="Rectangl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217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1" o:spid="_x0000_s1026" style="position:absolute;margin-left:18pt;margin-top:180.25pt;width:162pt;height:17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1257300</wp:posOffset>
            </wp:positionH>
            <wp:positionV relativeFrom="paragraph">
              <wp:posOffset>3601085</wp:posOffset>
            </wp:positionV>
            <wp:extent cx="996950" cy="859790"/>
            <wp:effectExtent l="0" t="0" r="0" b="0"/>
            <wp:wrapNone/>
            <wp:docPr id="280" name="Bild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0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4105910</wp:posOffset>
            </wp:positionH>
            <wp:positionV relativeFrom="paragraph">
              <wp:posOffset>3765550</wp:posOffset>
            </wp:positionV>
            <wp:extent cx="1123315" cy="695325"/>
            <wp:effectExtent l="0" t="0" r="635" b="9525"/>
            <wp:wrapNone/>
            <wp:docPr id="279" name="Bild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31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4235450</wp:posOffset>
            </wp:positionH>
            <wp:positionV relativeFrom="paragraph">
              <wp:posOffset>6577965</wp:posOffset>
            </wp:positionV>
            <wp:extent cx="1022350" cy="854710"/>
            <wp:effectExtent l="0" t="0" r="6350" b="2540"/>
            <wp:wrapNone/>
            <wp:docPr id="278" name="Bild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85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4105910</wp:posOffset>
            </wp:positionH>
            <wp:positionV relativeFrom="paragraph">
              <wp:posOffset>566420</wp:posOffset>
            </wp:positionV>
            <wp:extent cx="1151890" cy="922655"/>
            <wp:effectExtent l="0" t="0" r="0" b="0"/>
            <wp:wrapNone/>
            <wp:docPr id="276" name="Bild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890" cy="92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1141095</wp:posOffset>
            </wp:positionH>
            <wp:positionV relativeFrom="paragraph">
              <wp:posOffset>6661785</wp:posOffset>
            </wp:positionV>
            <wp:extent cx="1144905" cy="770890"/>
            <wp:effectExtent l="0" t="0" r="0" b="0"/>
            <wp:wrapNone/>
            <wp:docPr id="277" name="Bild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905" cy="77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1007745</wp:posOffset>
            </wp:positionH>
            <wp:positionV relativeFrom="paragraph">
              <wp:posOffset>629285</wp:posOffset>
            </wp:positionV>
            <wp:extent cx="1278255" cy="859790"/>
            <wp:effectExtent l="0" t="0" r="0" b="0"/>
            <wp:wrapNone/>
            <wp:docPr id="275" name="Bild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25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85BAE" w:rsidSect="00A6503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1E62" w:rsidRDefault="004C1E62" w:rsidP="000C224E">
      <w:pPr>
        <w:pStyle w:val="ekvue1arial"/>
      </w:pPr>
      <w:r>
        <w:separator/>
      </w:r>
    </w:p>
  </w:endnote>
  <w:endnote w:type="continuationSeparator" w:id="0">
    <w:p w:rsidR="004C1E62" w:rsidRDefault="004C1E62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054" w:rsidRDefault="00015054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:rsidTr="005B2596">
      <w:trPr>
        <w:trHeight w:hRule="exact" w:val="680"/>
      </w:trPr>
      <w:tc>
        <w:tcPr>
          <w:tcW w:w="1137" w:type="dxa"/>
          <w:shd w:val="clear" w:color="auto" w:fill="auto"/>
        </w:tcPr>
        <w:p w:rsidR="00CB0515" w:rsidRPr="00D14F69" w:rsidRDefault="00E92F6D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>
                <wp:extent cx="466725" cy="238125"/>
                <wp:effectExtent l="0" t="0" r="9525" b="9525"/>
                <wp:docPr id="2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:rsidR="00CB0515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50684E">
            <w:rPr>
              <w:szCs w:val="16"/>
            </w:rPr>
            <w:t>, Detmold</w:t>
          </w:r>
          <w:r w:rsidR="005A521C">
            <w:rPr>
              <w:szCs w:val="16"/>
            </w:rPr>
            <w:t xml:space="preserve"> </w:t>
          </w:r>
        </w:p>
        <w:p w:rsidR="00015054" w:rsidRPr="00015054" w:rsidRDefault="00015054" w:rsidP="00015054">
          <w:pPr>
            <w:pStyle w:val="ekvpagina"/>
            <w:rPr>
              <w:szCs w:val="16"/>
            </w:rPr>
          </w:pPr>
          <w:r w:rsidRPr="00015054">
            <w:rPr>
              <w:b/>
              <w:szCs w:val="16"/>
            </w:rPr>
            <w:t>Illustratorin:</w:t>
          </w:r>
          <w:r w:rsidRPr="00015054">
            <w:rPr>
              <w:szCs w:val="16"/>
            </w:rPr>
            <w:t xml:space="preserve"> Juliane Assies, Berlin</w:t>
          </w:r>
        </w:p>
        <w:p w:rsidR="00015054" w:rsidRPr="0050684E" w:rsidRDefault="00015054" w:rsidP="000124BA">
          <w:pPr>
            <w:pStyle w:val="ekvpagina"/>
            <w:rPr>
              <w:szCs w:val="16"/>
            </w:rPr>
          </w:pPr>
        </w:p>
      </w:tc>
    </w:tr>
  </w:tbl>
  <w:p w:rsidR="00CB0515" w:rsidRPr="008D0286" w:rsidRDefault="00CB051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054" w:rsidRDefault="00015054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1E62" w:rsidRDefault="004C1E62" w:rsidP="000C224E">
      <w:pPr>
        <w:pStyle w:val="ekvue1arial"/>
      </w:pPr>
      <w:r>
        <w:separator/>
      </w:r>
    </w:p>
  </w:footnote>
  <w:footnote w:type="continuationSeparator" w:id="0">
    <w:p w:rsidR="004C1E62" w:rsidRDefault="004C1E62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054" w:rsidRDefault="00015054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054" w:rsidRDefault="0001505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3074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3097"/>
    <w:rsid w:val="00003C5A"/>
    <w:rsid w:val="000118E2"/>
    <w:rsid w:val="00012358"/>
    <w:rsid w:val="000124BA"/>
    <w:rsid w:val="00013548"/>
    <w:rsid w:val="00015054"/>
    <w:rsid w:val="00022CB4"/>
    <w:rsid w:val="000238AC"/>
    <w:rsid w:val="0002413A"/>
    <w:rsid w:val="00025D10"/>
    <w:rsid w:val="000357EE"/>
    <w:rsid w:val="00040167"/>
    <w:rsid w:val="000447E0"/>
    <w:rsid w:val="00044EDC"/>
    <w:rsid w:val="00045A6D"/>
    <w:rsid w:val="00046920"/>
    <w:rsid w:val="00054747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CD5"/>
    <w:rsid w:val="000A1E31"/>
    <w:rsid w:val="000A40C6"/>
    <w:rsid w:val="000A507C"/>
    <w:rsid w:val="000B0672"/>
    <w:rsid w:val="000B1DC5"/>
    <w:rsid w:val="000B4055"/>
    <w:rsid w:val="000B4A40"/>
    <w:rsid w:val="000B4E4C"/>
    <w:rsid w:val="000B79D4"/>
    <w:rsid w:val="000C0942"/>
    <w:rsid w:val="000C224E"/>
    <w:rsid w:val="000C30D6"/>
    <w:rsid w:val="000C3390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942BC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0CE0"/>
    <w:rsid w:val="001E22B6"/>
    <w:rsid w:val="001E3752"/>
    <w:rsid w:val="001E4224"/>
    <w:rsid w:val="001E5F95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1BDB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4999"/>
    <w:rsid w:val="002F6322"/>
    <w:rsid w:val="00300F0D"/>
    <w:rsid w:val="0031300F"/>
    <w:rsid w:val="00313065"/>
    <w:rsid w:val="0032138A"/>
    <w:rsid w:val="00326ECA"/>
    <w:rsid w:val="00334127"/>
    <w:rsid w:val="00334F17"/>
    <w:rsid w:val="00334F22"/>
    <w:rsid w:val="0033771B"/>
    <w:rsid w:val="00341529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33E6"/>
    <w:rsid w:val="00445F77"/>
    <w:rsid w:val="00450F50"/>
    <w:rsid w:val="004520C3"/>
    <w:rsid w:val="00452288"/>
    <w:rsid w:val="004538EA"/>
    <w:rsid w:val="00455728"/>
    <w:rsid w:val="0046431F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C1E62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0684E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3BE8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A521C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56A"/>
    <w:rsid w:val="005D2E8E"/>
    <w:rsid w:val="005D368A"/>
    <w:rsid w:val="005D7CB3"/>
    <w:rsid w:val="005E4C57"/>
    <w:rsid w:val="005E58C1"/>
    <w:rsid w:val="005E5F47"/>
    <w:rsid w:val="005E65CB"/>
    <w:rsid w:val="005F7F5D"/>
    <w:rsid w:val="00600E9E"/>
    <w:rsid w:val="0060257B"/>
    <w:rsid w:val="006066E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23A1"/>
    <w:rsid w:val="006D0109"/>
    <w:rsid w:val="006D1A31"/>
    <w:rsid w:val="006E6113"/>
    <w:rsid w:val="006F1AF0"/>
    <w:rsid w:val="006F2133"/>
    <w:rsid w:val="006F25B1"/>
    <w:rsid w:val="006F2C85"/>
    <w:rsid w:val="006F32A0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56866"/>
    <w:rsid w:val="00761180"/>
    <w:rsid w:val="007726EF"/>
    <w:rsid w:val="00772947"/>
    <w:rsid w:val="0078062D"/>
    <w:rsid w:val="00781E66"/>
    <w:rsid w:val="00783A69"/>
    <w:rsid w:val="00784228"/>
    <w:rsid w:val="00785BAE"/>
    <w:rsid w:val="00786222"/>
    <w:rsid w:val="00792C8C"/>
    <w:rsid w:val="00793DB3"/>
    <w:rsid w:val="00794B9A"/>
    <w:rsid w:val="007958A4"/>
    <w:rsid w:val="00797194"/>
    <w:rsid w:val="007A1957"/>
    <w:rsid w:val="007B1179"/>
    <w:rsid w:val="007B3F48"/>
    <w:rsid w:val="007B61B9"/>
    <w:rsid w:val="007C6145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6745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3515"/>
    <w:rsid w:val="008F6A93"/>
    <w:rsid w:val="009078D8"/>
    <w:rsid w:val="00910CB5"/>
    <w:rsid w:val="00912BFF"/>
    <w:rsid w:val="00920FC2"/>
    <w:rsid w:val="00921A8B"/>
    <w:rsid w:val="00922989"/>
    <w:rsid w:val="009249F3"/>
    <w:rsid w:val="00925EBA"/>
    <w:rsid w:val="00926F4C"/>
    <w:rsid w:val="00931CEC"/>
    <w:rsid w:val="00933FEB"/>
    <w:rsid w:val="00937867"/>
    <w:rsid w:val="00937A54"/>
    <w:rsid w:val="00942FE3"/>
    <w:rsid w:val="00954B31"/>
    <w:rsid w:val="00960ECF"/>
    <w:rsid w:val="009644B4"/>
    <w:rsid w:val="00972ADF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5470"/>
    <w:rsid w:val="009B114D"/>
    <w:rsid w:val="009B18BB"/>
    <w:rsid w:val="009C6CA4"/>
    <w:rsid w:val="009C7CDF"/>
    <w:rsid w:val="009D2DBD"/>
    <w:rsid w:val="009D5A12"/>
    <w:rsid w:val="009E0854"/>
    <w:rsid w:val="009E1E8B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1EA6"/>
    <w:rsid w:val="00A56114"/>
    <w:rsid w:val="00A6503B"/>
    <w:rsid w:val="00A71028"/>
    <w:rsid w:val="00A72A13"/>
    <w:rsid w:val="00A73056"/>
    <w:rsid w:val="00A76CFA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2C07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09B7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803"/>
    <w:rsid w:val="00C20C53"/>
    <w:rsid w:val="00C3108B"/>
    <w:rsid w:val="00C33F48"/>
    <w:rsid w:val="00C34E62"/>
    <w:rsid w:val="00C52DB6"/>
    <w:rsid w:val="00C61AD5"/>
    <w:rsid w:val="00C62526"/>
    <w:rsid w:val="00C63985"/>
    <w:rsid w:val="00C63D0E"/>
    <w:rsid w:val="00C66342"/>
    <w:rsid w:val="00C701A8"/>
    <w:rsid w:val="00C71FE7"/>
    <w:rsid w:val="00C830E5"/>
    <w:rsid w:val="00C870FD"/>
    <w:rsid w:val="00C938E0"/>
    <w:rsid w:val="00CA33B7"/>
    <w:rsid w:val="00CB0515"/>
    <w:rsid w:val="00CB6263"/>
    <w:rsid w:val="00CC2F94"/>
    <w:rsid w:val="00CC7F63"/>
    <w:rsid w:val="00CD0AFE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291"/>
    <w:rsid w:val="00DE7BDE"/>
    <w:rsid w:val="00DF103C"/>
    <w:rsid w:val="00DF122B"/>
    <w:rsid w:val="00DF52ED"/>
    <w:rsid w:val="00DF596C"/>
    <w:rsid w:val="00DF59D3"/>
    <w:rsid w:val="00DF6215"/>
    <w:rsid w:val="00DF6B23"/>
    <w:rsid w:val="00E0002D"/>
    <w:rsid w:val="00E02DF5"/>
    <w:rsid w:val="00E0443F"/>
    <w:rsid w:val="00E04D3C"/>
    <w:rsid w:val="00E06EAB"/>
    <w:rsid w:val="00E11103"/>
    <w:rsid w:val="00E160B7"/>
    <w:rsid w:val="00E17240"/>
    <w:rsid w:val="00E17BFE"/>
    <w:rsid w:val="00E21C25"/>
    <w:rsid w:val="00E27463"/>
    <w:rsid w:val="00E338A1"/>
    <w:rsid w:val="00E42BA9"/>
    <w:rsid w:val="00E5088A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2F6D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1C89"/>
    <w:rsid w:val="00ED6B10"/>
    <w:rsid w:val="00EE00FB"/>
    <w:rsid w:val="00EE2538"/>
    <w:rsid w:val="00EE41D6"/>
    <w:rsid w:val="00F00367"/>
    <w:rsid w:val="00F00A83"/>
    <w:rsid w:val="00F03FBA"/>
    <w:rsid w:val="00F05130"/>
    <w:rsid w:val="00F063A8"/>
    <w:rsid w:val="00F07716"/>
    <w:rsid w:val="00F15221"/>
    <w:rsid w:val="00F15D00"/>
    <w:rsid w:val="00F2522E"/>
    <w:rsid w:val="00F25459"/>
    <w:rsid w:val="00F25D35"/>
    <w:rsid w:val="00F264C4"/>
    <w:rsid w:val="00F26B36"/>
    <w:rsid w:val="00F31731"/>
    <w:rsid w:val="00F32E59"/>
    <w:rsid w:val="00F36AE9"/>
    <w:rsid w:val="00F3709B"/>
    <w:rsid w:val="00F47372"/>
    <w:rsid w:val="00F50F63"/>
    <w:rsid w:val="00F547E2"/>
    <w:rsid w:val="00F54D00"/>
    <w:rsid w:val="00F553F4"/>
    <w:rsid w:val="00F55C47"/>
    <w:rsid w:val="00F614B3"/>
    <w:rsid w:val="00F66F56"/>
    <w:rsid w:val="00F67CCC"/>
    <w:rsid w:val="00F76A90"/>
    <w:rsid w:val="00F772F1"/>
    <w:rsid w:val="00F77C11"/>
    <w:rsid w:val="00F812D2"/>
    <w:rsid w:val="00F814FA"/>
    <w:rsid w:val="00F82063"/>
    <w:rsid w:val="00F84143"/>
    <w:rsid w:val="00F84FFC"/>
    <w:rsid w:val="00F850B3"/>
    <w:rsid w:val="00F9526A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pn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brina\AppData\Roaming\Microsoft\Templates\WD_KV_KL1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dc:description>03.03.2016</dc:description>
  <cp:lastModifiedBy/>
  <cp:revision>2</cp:revision>
  <cp:lastPrinted>2016-01-13T15:00:00Z</cp:lastPrinted>
  <dcterms:created xsi:type="dcterms:W3CDTF">2018-01-23T11:00:00Z</dcterms:created>
  <dcterms:modified xsi:type="dcterms:W3CDTF">2018-01-23T11:00:00Z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