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CE5374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CE5374">
              <w:rPr>
                <w:rFonts w:cs="Tahoma"/>
              </w:rPr>
              <w:t>12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CE5374" w:rsidP="00CE5374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Kassenzettel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7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:rsidR="00CE5374" w:rsidRPr="00450F50" w:rsidRDefault="0001767B" w:rsidP="00CE5374">
      <w:pPr>
        <w:pStyle w:val="ekvpicto"/>
        <w:framePr w:h="1009" w:hRule="exact" w:wrap="around" w:y="6"/>
      </w:pPr>
      <w:bookmarkStart w:id="1" w:name="start"/>
      <w:bookmarkEnd w:id="1"/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C89" w:rsidRDefault="00ED1C89" w:rsidP="00CE5374">
      <w:pPr>
        <w:pStyle w:val="ekvpicto"/>
        <w:framePr w:h="1009" w:hRule="exact" w:wrap="around" w:y="6"/>
        <w:jc w:val="left"/>
      </w:pPr>
    </w:p>
    <w:p w:rsidR="00ED1C89" w:rsidRPr="00450F50" w:rsidRDefault="00ED1C89" w:rsidP="00CE5374">
      <w:pPr>
        <w:pStyle w:val="ekvpicto"/>
        <w:framePr w:h="1009" w:hRule="exact" w:wrap="around" w:y="6"/>
        <w:jc w:val="left"/>
      </w:pPr>
    </w:p>
    <w:tbl>
      <w:tblPr>
        <w:tblW w:w="0" w:type="auto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47"/>
      </w:tblGrid>
      <w:tr w:rsidR="00CE5374" w:rsidTr="00F005C4">
        <w:trPr>
          <w:trHeight w:val="6513"/>
        </w:trPr>
        <w:tc>
          <w:tcPr>
            <w:tcW w:w="4639" w:type="dxa"/>
            <w:shd w:val="clear" w:color="auto" w:fill="auto"/>
          </w:tcPr>
          <w:p w:rsidR="00CE5374" w:rsidRPr="00F005C4" w:rsidRDefault="00CE5374" w:rsidP="00F005C4">
            <w:pPr>
              <w:pStyle w:val="ekvgrundtextarial"/>
              <w:spacing w:before="240" w:after="240"/>
              <w:jc w:val="center"/>
              <w:rPr>
                <w:b/>
              </w:rPr>
            </w:pPr>
            <w:r w:rsidRPr="00F005C4">
              <w:rPr>
                <w:b/>
              </w:rPr>
              <w:t>Kassenzettel</w:t>
            </w:r>
          </w:p>
          <w:p w:rsidR="00CE5374" w:rsidRDefault="00CE5374" w:rsidP="00CE5374">
            <w:pPr>
              <w:pStyle w:val="ekvgrundtextarial"/>
            </w:pPr>
            <w:r>
              <w:t>Du kaufst:</w:t>
            </w: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  <w:r>
              <w:t>Das kostet:</w:t>
            </w: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  <w:r>
              <w:t>Du bezahlst:</w:t>
            </w: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</w:p>
          <w:p w:rsidR="00CE5374" w:rsidRDefault="00CE5374" w:rsidP="00CE5374">
            <w:pPr>
              <w:pStyle w:val="ekvgrundtextarial"/>
            </w:pPr>
            <w:r>
              <w:t>Du bekommst zurück:</w:t>
            </w:r>
          </w:p>
          <w:p w:rsidR="00CE5374" w:rsidRPr="00F005C4" w:rsidRDefault="00CE5374" w:rsidP="00ED76DD">
            <w:pPr>
              <w:pStyle w:val="ekvgrundtextarial"/>
              <w:rPr>
                <w:b/>
              </w:rPr>
            </w:pPr>
          </w:p>
        </w:tc>
        <w:tc>
          <w:tcPr>
            <w:tcW w:w="4747" w:type="dxa"/>
            <w:shd w:val="clear" w:color="auto" w:fill="auto"/>
          </w:tcPr>
          <w:p w:rsidR="00ED76DD" w:rsidRPr="00F005C4" w:rsidRDefault="00ED76DD" w:rsidP="00F005C4">
            <w:pPr>
              <w:pStyle w:val="ekvgrundtextarial"/>
              <w:spacing w:before="240" w:after="240"/>
              <w:jc w:val="center"/>
              <w:rPr>
                <w:b/>
              </w:rPr>
            </w:pPr>
            <w:r w:rsidRPr="00F005C4">
              <w:rPr>
                <w:b/>
              </w:rPr>
              <w:t>Kassenzettel</w:t>
            </w:r>
          </w:p>
          <w:p w:rsidR="00ED76DD" w:rsidRDefault="00ED76DD" w:rsidP="00ED76DD">
            <w:pPr>
              <w:pStyle w:val="ekvgrundtextarial"/>
            </w:pPr>
            <w:r>
              <w:t>Du kaufst: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Das kostet: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bezahlst: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bekommst zurück:</w:t>
            </w:r>
          </w:p>
          <w:p w:rsidR="00CE5374" w:rsidRDefault="00CE5374" w:rsidP="00ED76DD">
            <w:pPr>
              <w:pStyle w:val="ekvgrundtextarial"/>
            </w:pPr>
          </w:p>
        </w:tc>
      </w:tr>
      <w:tr w:rsidR="00CE5374" w:rsidTr="00F005C4">
        <w:trPr>
          <w:trHeight w:val="6513"/>
        </w:trPr>
        <w:tc>
          <w:tcPr>
            <w:tcW w:w="4639" w:type="dxa"/>
            <w:shd w:val="clear" w:color="auto" w:fill="auto"/>
          </w:tcPr>
          <w:p w:rsidR="00ED76DD" w:rsidRPr="00F005C4" w:rsidRDefault="00ED76DD" w:rsidP="00F005C4">
            <w:pPr>
              <w:pStyle w:val="ekvgrundtextarial"/>
              <w:spacing w:before="240"/>
              <w:jc w:val="center"/>
              <w:rPr>
                <w:b/>
              </w:rPr>
            </w:pPr>
            <w:r w:rsidRPr="00F005C4">
              <w:rPr>
                <w:b/>
              </w:rPr>
              <w:t>Kassenzettel</w:t>
            </w:r>
          </w:p>
          <w:p w:rsidR="00ED76DD" w:rsidRDefault="00ED76DD" w:rsidP="00ED76DD">
            <w:pPr>
              <w:pStyle w:val="ekvgrundtextarial"/>
            </w:pPr>
            <w:r>
              <w:t>Du kaufst: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Das kostet: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bezahlst: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bekommst zurück:</w:t>
            </w:r>
          </w:p>
          <w:p w:rsidR="00CE5374" w:rsidRDefault="00CE5374" w:rsidP="00ED76DD">
            <w:pPr>
              <w:pStyle w:val="ekvgrundtextarial"/>
            </w:pPr>
          </w:p>
        </w:tc>
        <w:tc>
          <w:tcPr>
            <w:tcW w:w="4747" w:type="dxa"/>
            <w:shd w:val="clear" w:color="auto" w:fill="auto"/>
          </w:tcPr>
          <w:p w:rsidR="00ED76DD" w:rsidRPr="00F005C4" w:rsidRDefault="00ED76DD" w:rsidP="00F005C4">
            <w:pPr>
              <w:pStyle w:val="ekvgrundtextarial"/>
              <w:spacing w:before="240"/>
              <w:jc w:val="center"/>
              <w:rPr>
                <w:b/>
              </w:rPr>
            </w:pPr>
            <w:r w:rsidRPr="00F005C4">
              <w:rPr>
                <w:b/>
              </w:rPr>
              <w:t>Kassenzettel</w:t>
            </w:r>
          </w:p>
          <w:p w:rsidR="00ED76DD" w:rsidRDefault="00ED76DD" w:rsidP="00ED76DD">
            <w:pPr>
              <w:pStyle w:val="ekvgrundtextarial"/>
            </w:pPr>
            <w:r>
              <w:t>Du kaufst: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Das kostet: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bezahlst:</w:t>
            </w: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</w:p>
          <w:p w:rsidR="00ED76DD" w:rsidRDefault="00ED76DD" w:rsidP="00ED76DD">
            <w:pPr>
              <w:pStyle w:val="ekvgrundtextarial"/>
            </w:pPr>
            <w:r>
              <w:t>Du bekommst zurück:</w:t>
            </w:r>
          </w:p>
          <w:p w:rsidR="00CE5374" w:rsidRDefault="00CE5374" w:rsidP="00ED76DD">
            <w:pPr>
              <w:pStyle w:val="ekvgrundtextarial"/>
            </w:pPr>
          </w:p>
        </w:tc>
      </w:tr>
    </w:tbl>
    <w:p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C94" w:rsidRDefault="002D0C94" w:rsidP="000C224E">
      <w:pPr>
        <w:pStyle w:val="ekvue1arial"/>
      </w:pPr>
      <w:r>
        <w:separator/>
      </w:r>
    </w:p>
  </w:endnote>
  <w:endnote w:type="continuationSeparator" w:id="0">
    <w:p w:rsidR="002D0C94" w:rsidRDefault="002D0C9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01767B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0D7EFC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</w:p>
        <w:p w:rsidR="000D7EFC" w:rsidRPr="000D7EFC" w:rsidRDefault="000D7EFC" w:rsidP="000D7EFC">
          <w:pPr>
            <w:pStyle w:val="ekvpagina"/>
            <w:rPr>
              <w:szCs w:val="16"/>
            </w:rPr>
          </w:pPr>
          <w:r w:rsidRPr="000D7EFC">
            <w:rPr>
              <w:b/>
              <w:szCs w:val="16"/>
            </w:rPr>
            <w:t>Illustratorin:</w:t>
          </w:r>
          <w:r w:rsidRPr="000D7EFC">
            <w:rPr>
              <w:szCs w:val="16"/>
            </w:rPr>
            <w:t xml:space="preserve"> Juliane Assies, Berlin</w:t>
          </w:r>
        </w:p>
        <w:p w:rsidR="00CB0515" w:rsidRPr="0050684E" w:rsidRDefault="005A521C" w:rsidP="000124BA">
          <w:pPr>
            <w:pStyle w:val="ekvpagina"/>
            <w:rPr>
              <w:szCs w:val="16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C94" w:rsidRDefault="002D0C94" w:rsidP="000C224E">
      <w:pPr>
        <w:pStyle w:val="ekvue1arial"/>
      </w:pPr>
      <w:r>
        <w:separator/>
      </w:r>
    </w:p>
  </w:footnote>
  <w:footnote w:type="continuationSeparator" w:id="0">
    <w:p w:rsidR="002D0C94" w:rsidRDefault="002D0C9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84E" w:rsidRDefault="005068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1767B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D7EFC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0C94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5374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D76DD"/>
    <w:rsid w:val="00EE00FB"/>
    <w:rsid w:val="00EE2538"/>
    <w:rsid w:val="00F00367"/>
    <w:rsid w:val="00F005C4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2018-01-23T11:00:00Z</dcterms:created>
  <dcterms:modified xsi:type="dcterms:W3CDTF">2018-01-23T11:00:00Z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