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38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8"/>
        <w:gridCol w:w="1147"/>
        <w:gridCol w:w="38"/>
        <w:gridCol w:w="4169"/>
        <w:gridCol w:w="1376"/>
        <w:gridCol w:w="2124"/>
        <w:gridCol w:w="735"/>
        <w:gridCol w:w="1373"/>
        <w:gridCol w:w="38"/>
      </w:tblGrid>
      <w:tr w:rsidR="001E3752" w:rsidRPr="00B5701D" w:rsidTr="00024448">
        <w:trPr>
          <w:gridAfter w:val="1"/>
          <w:wAfter w:w="38" w:type="dxa"/>
          <w:trHeight w:hRule="exact" w:val="510"/>
        </w:trPr>
        <w:tc>
          <w:tcPr>
            <w:tcW w:w="1185" w:type="dxa"/>
            <w:gridSpan w:val="2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gridSpan w:val="2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200636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7628B4">
              <w:rPr>
                <w:rFonts w:cs="Tahoma"/>
              </w:rPr>
              <w:t>1</w:t>
            </w:r>
            <w:r w:rsidR="00200636">
              <w:rPr>
                <w:rFonts w:cs="Tahoma"/>
              </w:rPr>
              <w:t>5</w:t>
            </w:r>
          </w:p>
        </w:tc>
      </w:tr>
      <w:tr w:rsidR="001F2BCB" w:rsidRPr="00B231F2" w:rsidTr="0002444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38" w:type="dxa"/>
          <w:trHeight w:hRule="exact" w:val="794"/>
        </w:trPr>
        <w:tc>
          <w:tcPr>
            <w:tcW w:w="1185" w:type="dxa"/>
            <w:gridSpan w:val="2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:rsidR="00ED1C89" w:rsidRDefault="00ED1C89" w:rsidP="00ED1C89">
            <w:pPr>
              <w:pStyle w:val="ekvgrundtextarial"/>
            </w:pPr>
          </w:p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6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0A40C6" w:rsidRDefault="00200636" w:rsidP="00F54A9B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Tippkarten: Rechnen mit Geld</w:t>
            </w:r>
            <w:r w:rsidR="00824DB2">
              <w:rPr>
                <w:rFonts w:cs="Tahoma"/>
                <w:b/>
                <w:sz w:val="41"/>
                <w:szCs w:val="41"/>
              </w:rPr>
              <w:t xml:space="preserve"> 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(Station </w:t>
            </w:r>
            <w:r w:rsidR="00F54A9B">
              <w:rPr>
                <w:rFonts w:cs="Tahoma"/>
                <w:b/>
                <w:sz w:val="41"/>
                <w:szCs w:val="41"/>
              </w:rPr>
              <w:t>9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:rsidR="001F489C" w:rsidRPr="00867BE0" w:rsidRDefault="001F489C" w:rsidP="00200636">
      <w:pPr>
        <w:pStyle w:val="ekvpicto"/>
        <w:framePr w:h="1200" w:hRule="exact" w:wrap="around" w:y="-5"/>
      </w:pPr>
      <w:bookmarkStart w:id="1" w:name="start"/>
      <w:bookmarkEnd w:id="1"/>
    </w:p>
    <w:p w:rsidR="00200636" w:rsidRPr="00450F50" w:rsidRDefault="005C2A18" w:rsidP="00200636">
      <w:pPr>
        <w:pStyle w:val="ekvpicto"/>
        <w:framePr w:h="1200" w:hRule="exact" w:wrap="around" w:y="-5"/>
      </w:pPr>
      <w:r>
        <w:rPr>
          <w:noProof/>
        </w:rPr>
        <w:drawing>
          <wp:inline distT="0" distB="0" distL="0" distR="0">
            <wp:extent cx="361315" cy="276225"/>
            <wp:effectExtent l="0" t="0" r="635" b="9525"/>
            <wp:docPr id="1" name="Bild 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636" w:rsidRDefault="00200636" w:rsidP="00200636">
      <w:pPr>
        <w:pStyle w:val="ekvgrundtextarial"/>
      </w:pPr>
    </w:p>
    <w:tbl>
      <w:tblPr>
        <w:tblW w:w="0" w:type="auto"/>
        <w:tblInd w:w="10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86"/>
      </w:tblGrid>
      <w:tr w:rsidR="00200636" w:rsidTr="00915830">
        <w:trPr>
          <w:trHeight w:val="1445"/>
        </w:trPr>
        <w:tc>
          <w:tcPr>
            <w:tcW w:w="9386" w:type="dxa"/>
            <w:shd w:val="clear" w:color="auto" w:fill="auto"/>
            <w:vAlign w:val="center"/>
          </w:tcPr>
          <w:p w:rsidR="00200636" w:rsidRDefault="00200636" w:rsidP="00915830">
            <w:pPr>
              <w:pStyle w:val="ekvgrundtextarial"/>
              <w:jc w:val="center"/>
            </w:pPr>
            <w:r>
              <w:t>Reicht das Geld?</w:t>
            </w:r>
          </w:p>
        </w:tc>
      </w:tr>
      <w:tr w:rsidR="00200636" w:rsidTr="00915830">
        <w:trPr>
          <w:trHeight w:val="1445"/>
        </w:trPr>
        <w:tc>
          <w:tcPr>
            <w:tcW w:w="9386" w:type="dxa"/>
            <w:shd w:val="clear" w:color="auto" w:fill="auto"/>
            <w:vAlign w:val="center"/>
          </w:tcPr>
          <w:p w:rsidR="00200636" w:rsidRDefault="00200636" w:rsidP="00915830">
            <w:pPr>
              <w:pStyle w:val="ekvgrundtextarial"/>
              <w:jc w:val="center"/>
            </w:pPr>
            <w:r>
              <w:t>Wie viel Geld fehlt?</w:t>
            </w:r>
          </w:p>
        </w:tc>
      </w:tr>
      <w:tr w:rsidR="00200636" w:rsidTr="00915830">
        <w:trPr>
          <w:trHeight w:val="1445"/>
        </w:trPr>
        <w:tc>
          <w:tcPr>
            <w:tcW w:w="9386" w:type="dxa"/>
            <w:shd w:val="clear" w:color="auto" w:fill="auto"/>
            <w:vAlign w:val="center"/>
          </w:tcPr>
          <w:p w:rsidR="00200636" w:rsidRDefault="00200636" w:rsidP="00915830">
            <w:pPr>
              <w:pStyle w:val="ekvgrundtextarial"/>
              <w:jc w:val="center"/>
            </w:pPr>
            <w:r>
              <w:t>Was kann man tun, damit das Geld reicht?</w:t>
            </w:r>
          </w:p>
        </w:tc>
      </w:tr>
      <w:tr w:rsidR="00200636" w:rsidTr="00915830">
        <w:trPr>
          <w:trHeight w:val="1445"/>
        </w:trPr>
        <w:tc>
          <w:tcPr>
            <w:tcW w:w="9386" w:type="dxa"/>
            <w:shd w:val="clear" w:color="auto" w:fill="auto"/>
            <w:vAlign w:val="center"/>
          </w:tcPr>
          <w:p w:rsidR="00200636" w:rsidRDefault="00200636" w:rsidP="00915830">
            <w:pPr>
              <w:pStyle w:val="ekvgrundtextarial"/>
              <w:jc w:val="center"/>
            </w:pPr>
            <w:r>
              <w:t>Wie viel Rückgeld gibt es?</w:t>
            </w:r>
          </w:p>
        </w:tc>
      </w:tr>
    </w:tbl>
    <w:p w:rsidR="00200636" w:rsidRPr="00F77C11" w:rsidRDefault="00200636" w:rsidP="00200636">
      <w:pPr>
        <w:pStyle w:val="ekvgrundtextarial"/>
      </w:pPr>
    </w:p>
    <w:p w:rsidR="00E961E8" w:rsidRDefault="00E961E8" w:rsidP="00200636">
      <w:pPr>
        <w:pStyle w:val="ekvgrundtextarial"/>
      </w:pPr>
    </w:p>
    <w:sectPr w:rsidR="00E961E8" w:rsidSect="00A65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6BD" w:rsidRDefault="002356BD" w:rsidP="000C224E">
      <w:pPr>
        <w:pStyle w:val="ekvue1arial"/>
      </w:pPr>
      <w:r>
        <w:separator/>
      </w:r>
    </w:p>
  </w:endnote>
  <w:endnote w:type="continuationSeparator" w:id="0">
    <w:p w:rsidR="002356BD" w:rsidRDefault="002356BD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5C2A18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7995" cy="233680"/>
                <wp:effectExtent l="0" t="0" r="8255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799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  <w:p w:rsidR="00D11C82" w:rsidRPr="00D11C82" w:rsidRDefault="00D11C82" w:rsidP="00D11C82">
          <w:pPr>
            <w:pStyle w:val="ekvpagina"/>
            <w:rPr>
              <w:szCs w:val="16"/>
            </w:rPr>
          </w:pPr>
          <w:r w:rsidRPr="00D11C82">
            <w:rPr>
              <w:b/>
              <w:szCs w:val="16"/>
            </w:rPr>
            <w:t>Illustratorin:</w:t>
          </w:r>
          <w:r w:rsidRPr="00D11C82">
            <w:rPr>
              <w:szCs w:val="16"/>
            </w:rPr>
            <w:t xml:space="preserve"> Juliane Assies, Berlin</w:t>
          </w:r>
        </w:p>
        <w:p w:rsidR="00D11C82" w:rsidRPr="0050684E" w:rsidRDefault="00D11C82" w:rsidP="000124BA">
          <w:pPr>
            <w:pStyle w:val="ekvpagina"/>
            <w:rPr>
              <w:szCs w:val="16"/>
            </w:rPr>
          </w:pP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6BD" w:rsidRDefault="002356BD" w:rsidP="000C224E">
      <w:pPr>
        <w:pStyle w:val="ekvue1arial"/>
      </w:pPr>
      <w:r>
        <w:separator/>
      </w:r>
    </w:p>
  </w:footnote>
  <w:footnote w:type="continuationSeparator" w:id="0">
    <w:p w:rsidR="002356BD" w:rsidRDefault="002356BD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3074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24448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A633F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4224"/>
    <w:rsid w:val="001E5F95"/>
    <w:rsid w:val="001F2BCB"/>
    <w:rsid w:val="001F489C"/>
    <w:rsid w:val="001F5A21"/>
    <w:rsid w:val="001F783C"/>
    <w:rsid w:val="001F7E49"/>
    <w:rsid w:val="00200636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56BD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6C6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75965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33E6"/>
    <w:rsid w:val="00445F77"/>
    <w:rsid w:val="00446EAB"/>
    <w:rsid w:val="004501A0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27638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3BE8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2A18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2CC0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628B4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B1179"/>
    <w:rsid w:val="007B22EA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4DB2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15830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A6F16"/>
    <w:rsid w:val="009B114D"/>
    <w:rsid w:val="009B18BB"/>
    <w:rsid w:val="009C2AED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0617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6635E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5374"/>
    <w:rsid w:val="00CE7FD9"/>
    <w:rsid w:val="00CF2341"/>
    <w:rsid w:val="00D01C87"/>
    <w:rsid w:val="00D11C82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1E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D76DD"/>
    <w:rsid w:val="00EE00FB"/>
    <w:rsid w:val="00EE2538"/>
    <w:rsid w:val="00F00367"/>
    <w:rsid w:val="00F005C4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A9B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9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20063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9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20063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03.03.2016</dc:description>
  <cp:lastModifiedBy/>
  <cp:revision>2</cp:revision>
  <cp:lastPrinted>2016-01-13T15:00:00Z</cp:lastPrinted>
  <dcterms:created xsi:type="dcterms:W3CDTF">2018-01-23T11:13:00Z</dcterms:created>
  <dcterms:modified xsi:type="dcterms:W3CDTF">2018-01-23T11:13:00Z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