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0A40C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0A40C6">
              <w:rPr>
                <w:rFonts w:cs="Tahoma"/>
              </w:rPr>
              <w:t>1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0A40C6" w:rsidP="00BD17A7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 w:rsidRPr="000A40C6">
              <w:rPr>
                <w:rFonts w:cs="Tahoma"/>
                <w:b/>
                <w:sz w:val="41"/>
                <w:szCs w:val="41"/>
              </w:rPr>
              <w:t>Geldbeträge legen (Station 1)</w:t>
            </w:r>
          </w:p>
        </w:tc>
      </w:tr>
    </w:tbl>
    <w:p w:rsidR="00ED1C89" w:rsidRDefault="0081489C" w:rsidP="00ED1C89">
      <w:pPr>
        <w:pStyle w:val="ekvpicto"/>
        <w:framePr w:h="1009" w:hRule="exact" w:wrap="around" w:y="6"/>
      </w:pPr>
      <w:bookmarkStart w:id="1" w:name="start"/>
      <w:bookmarkEnd w:id="1"/>
      <w:r>
        <w:rPr>
          <w:noProof/>
        </w:rPr>
        <w:drawing>
          <wp:inline distT="0" distB="0" distL="0" distR="0">
            <wp:extent cx="358140" cy="281940"/>
            <wp:effectExtent l="0" t="0" r="3810" b="3810"/>
            <wp:docPr id="2" name="Bild 2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89" w:rsidRDefault="0081489C" w:rsidP="00ED1C89">
      <w:pPr>
        <w:pStyle w:val="ekvpicto"/>
        <w:framePr w:h="1009" w:hRule="exact" w:wrap="around" w:y="6"/>
      </w:pPr>
      <w:r>
        <w:rPr>
          <w:noProof/>
        </w:rPr>
        <w:drawing>
          <wp:inline distT="0" distB="0" distL="0" distR="0">
            <wp:extent cx="358140" cy="263525"/>
            <wp:effectExtent l="0" t="0" r="3810" b="3175"/>
            <wp:docPr id="3" name="Bild 3" descr="Kl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leb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89" w:rsidRPr="00450F50" w:rsidRDefault="00ED1C89" w:rsidP="00ED1C89">
      <w:pPr>
        <w:pStyle w:val="ekvpicto"/>
        <w:framePr w:h="1009" w:hRule="exact" w:wrap="around" w:y="6"/>
      </w:pPr>
    </w:p>
    <w:p w:rsidR="00F77C11" w:rsidRDefault="00F77C11" w:rsidP="00F77C11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77C11" w:rsidRPr="00F77C11" w:rsidTr="00784228"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11" w:rsidRPr="00F77C11" w:rsidRDefault="00F77C11" w:rsidP="00F77C11">
            <w:pPr>
              <w:pStyle w:val="ekvgrundtextarial"/>
            </w:pPr>
            <w:r w:rsidRPr="00F77C11">
              <w:t>Vorderseite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7C11" w:rsidRPr="00F77C11" w:rsidRDefault="000A40C6" w:rsidP="00F77C11">
            <w:pPr>
              <w:pStyle w:val="ekvgrundtextarial"/>
            </w:pPr>
            <w:r>
              <w:t>Rückseite</w:t>
            </w:r>
          </w:p>
        </w:tc>
      </w:tr>
      <w:tr w:rsidR="00F77C11" w:rsidRPr="00F77C11" w:rsidTr="00784228">
        <w:tc>
          <w:tcPr>
            <w:tcW w:w="4680" w:type="dxa"/>
            <w:tcBorders>
              <w:top w:val="single" w:sz="4" w:space="0" w:color="auto"/>
            </w:tcBorders>
          </w:tcPr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F77C11" w:rsidP="000A40C6">
            <w:pPr>
              <w:pStyle w:val="ekvgrundtextarial"/>
            </w:pPr>
          </w:p>
          <w:p w:rsidR="00F77C11" w:rsidRPr="000A40C6" w:rsidRDefault="00F77C11" w:rsidP="00F77C11">
            <w:pPr>
              <w:pStyle w:val="ekvgrundtextarial"/>
              <w:jc w:val="center"/>
              <w:rPr>
                <w:sz w:val="36"/>
                <w:szCs w:val="36"/>
              </w:rPr>
            </w:pPr>
            <w:r w:rsidRPr="000A40C6">
              <w:rPr>
                <w:sz w:val="36"/>
                <w:szCs w:val="36"/>
              </w:rPr>
              <w:t>4 €</w:t>
            </w:r>
          </w:p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F77C11" w:rsidP="000A40C6">
            <w:pPr>
              <w:pStyle w:val="ekvgrundtextarial"/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F77C11" w:rsidRPr="00F77C11" w:rsidRDefault="0081489C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362585</wp:posOffset>
                  </wp:positionV>
                  <wp:extent cx="489585" cy="485775"/>
                  <wp:effectExtent l="0" t="0" r="5715" b="9525"/>
                  <wp:wrapNone/>
                  <wp:docPr id="78" name="Grafik 9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845820</wp:posOffset>
                  </wp:positionH>
                  <wp:positionV relativeFrom="paragraph">
                    <wp:posOffset>362585</wp:posOffset>
                  </wp:positionV>
                  <wp:extent cx="489585" cy="485775"/>
                  <wp:effectExtent l="0" t="0" r="5715" b="9525"/>
                  <wp:wrapNone/>
                  <wp:docPr id="77" name="Grafik 4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7C11" w:rsidRPr="00F77C11" w:rsidTr="00784228">
        <w:tc>
          <w:tcPr>
            <w:tcW w:w="4680" w:type="dxa"/>
          </w:tcPr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F77C11" w:rsidP="000A40C6">
            <w:pPr>
              <w:pStyle w:val="ekvgrundtextarial"/>
            </w:pPr>
          </w:p>
          <w:p w:rsidR="00F77C11" w:rsidRPr="000A40C6" w:rsidRDefault="00F77C11" w:rsidP="00F77C11">
            <w:pPr>
              <w:pStyle w:val="ekvgrundtextarial"/>
              <w:jc w:val="center"/>
              <w:rPr>
                <w:sz w:val="36"/>
                <w:szCs w:val="36"/>
              </w:rPr>
            </w:pPr>
            <w:r w:rsidRPr="000A40C6">
              <w:rPr>
                <w:sz w:val="36"/>
                <w:szCs w:val="36"/>
              </w:rPr>
              <w:t>8 €</w:t>
            </w:r>
          </w:p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F77C11" w:rsidP="000A40C6">
            <w:pPr>
              <w:pStyle w:val="ekvgrundtextarial"/>
            </w:pPr>
          </w:p>
        </w:tc>
        <w:tc>
          <w:tcPr>
            <w:tcW w:w="4680" w:type="dxa"/>
          </w:tcPr>
          <w:p w:rsidR="00F77C11" w:rsidRPr="00F77C11" w:rsidRDefault="0081489C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1827530</wp:posOffset>
                  </wp:positionH>
                  <wp:positionV relativeFrom="paragraph">
                    <wp:posOffset>435610</wp:posOffset>
                  </wp:positionV>
                  <wp:extent cx="435610" cy="431800"/>
                  <wp:effectExtent l="0" t="0" r="2540" b="6350"/>
                  <wp:wrapNone/>
                  <wp:docPr id="64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381635</wp:posOffset>
                  </wp:positionV>
                  <wp:extent cx="489585" cy="485775"/>
                  <wp:effectExtent l="0" t="0" r="5715" b="9525"/>
                  <wp:wrapNone/>
                  <wp:docPr id="63" name="Grafik 1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356235</wp:posOffset>
                  </wp:positionV>
                  <wp:extent cx="979170" cy="511175"/>
                  <wp:effectExtent l="0" t="0" r="0" b="3175"/>
                  <wp:wrapNone/>
                  <wp:docPr id="65" name="Grafik 1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7C11" w:rsidRPr="00F77C11" w:rsidTr="00784228">
        <w:tc>
          <w:tcPr>
            <w:tcW w:w="4680" w:type="dxa"/>
          </w:tcPr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F77C11" w:rsidP="000A40C6">
            <w:pPr>
              <w:pStyle w:val="ekvgrundtextarial"/>
            </w:pPr>
          </w:p>
          <w:p w:rsidR="00F77C11" w:rsidRPr="000A40C6" w:rsidRDefault="00F77C11" w:rsidP="00F77C11">
            <w:pPr>
              <w:pStyle w:val="ekvgrundtextarial"/>
              <w:jc w:val="center"/>
              <w:rPr>
                <w:sz w:val="36"/>
                <w:szCs w:val="36"/>
              </w:rPr>
            </w:pPr>
            <w:r w:rsidRPr="000A40C6">
              <w:rPr>
                <w:sz w:val="36"/>
                <w:szCs w:val="36"/>
              </w:rPr>
              <w:t>5 €</w:t>
            </w:r>
          </w:p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F77C11" w:rsidP="00F77C11">
            <w:pPr>
              <w:pStyle w:val="ekvgrundtextarial"/>
            </w:pPr>
          </w:p>
        </w:tc>
        <w:tc>
          <w:tcPr>
            <w:tcW w:w="4680" w:type="dxa"/>
          </w:tcPr>
          <w:p w:rsidR="00F77C11" w:rsidRPr="00F77C11" w:rsidRDefault="0081489C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349885</wp:posOffset>
                  </wp:positionV>
                  <wp:extent cx="979170" cy="511175"/>
                  <wp:effectExtent l="0" t="0" r="0" b="3175"/>
                  <wp:wrapNone/>
                  <wp:docPr id="59" name="Grafik 21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7C11" w:rsidRPr="00F77C11" w:rsidTr="00784228">
        <w:tc>
          <w:tcPr>
            <w:tcW w:w="4680" w:type="dxa"/>
          </w:tcPr>
          <w:p w:rsidR="00F77C11" w:rsidRPr="00F77C11" w:rsidRDefault="00F77C11" w:rsidP="00F77C11">
            <w:pPr>
              <w:pStyle w:val="ekvgrundtextarial"/>
              <w:jc w:val="center"/>
            </w:pPr>
          </w:p>
          <w:p w:rsidR="00F77C11" w:rsidRPr="00F77C11" w:rsidRDefault="00F77C11" w:rsidP="000A40C6">
            <w:pPr>
              <w:pStyle w:val="ekvgrundtextarial"/>
            </w:pPr>
          </w:p>
          <w:p w:rsidR="00F77C11" w:rsidRPr="000A40C6" w:rsidRDefault="000A40C6" w:rsidP="000A40C6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Pr="000A40C6">
              <w:rPr>
                <w:sz w:val="36"/>
                <w:szCs w:val="36"/>
              </w:rPr>
              <w:t>7 €</w:t>
            </w:r>
          </w:p>
          <w:p w:rsidR="00F77C11" w:rsidRPr="00F77C11" w:rsidRDefault="00F77C11" w:rsidP="00F77C11">
            <w:pPr>
              <w:pStyle w:val="ekvgrundtextarial"/>
              <w:jc w:val="center"/>
            </w:pPr>
          </w:p>
          <w:p w:rsidR="000A40C6" w:rsidRPr="00F77C11" w:rsidRDefault="000A40C6" w:rsidP="000A40C6">
            <w:pPr>
              <w:pStyle w:val="ekvgrundtextarial"/>
            </w:pPr>
          </w:p>
        </w:tc>
        <w:tc>
          <w:tcPr>
            <w:tcW w:w="4680" w:type="dxa"/>
          </w:tcPr>
          <w:p w:rsidR="00F77C11" w:rsidRPr="00F77C11" w:rsidRDefault="0081489C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2263140</wp:posOffset>
                  </wp:positionH>
                  <wp:positionV relativeFrom="paragraph">
                    <wp:posOffset>368935</wp:posOffset>
                  </wp:positionV>
                  <wp:extent cx="489585" cy="485775"/>
                  <wp:effectExtent l="0" t="0" r="5715" b="9525"/>
                  <wp:wrapNone/>
                  <wp:docPr id="45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1189990</wp:posOffset>
                  </wp:positionH>
                  <wp:positionV relativeFrom="paragraph">
                    <wp:posOffset>343535</wp:posOffset>
                  </wp:positionV>
                  <wp:extent cx="979170" cy="511175"/>
                  <wp:effectExtent l="0" t="0" r="0" b="3175"/>
                  <wp:wrapNone/>
                  <wp:docPr id="44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page">
                    <wp:posOffset>135255</wp:posOffset>
                  </wp:positionH>
                  <wp:positionV relativeFrom="paragraph">
                    <wp:posOffset>343535</wp:posOffset>
                  </wp:positionV>
                  <wp:extent cx="1033145" cy="547370"/>
                  <wp:effectExtent l="0" t="0" r="0" b="5080"/>
                  <wp:wrapNone/>
                  <wp:docPr id="43" name="Grafik 33" descr="S001280500_10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001280500_10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40C6" w:rsidRPr="00F77C11" w:rsidTr="00784228">
        <w:tc>
          <w:tcPr>
            <w:tcW w:w="4680" w:type="dxa"/>
          </w:tcPr>
          <w:p w:rsidR="000A40C6" w:rsidRPr="00F77C11" w:rsidRDefault="000A40C6" w:rsidP="000A40C6">
            <w:pPr>
              <w:pStyle w:val="ekvgrundtextarial"/>
              <w:jc w:val="center"/>
            </w:pPr>
          </w:p>
          <w:p w:rsidR="000A40C6" w:rsidRPr="00F77C11" w:rsidRDefault="000A40C6" w:rsidP="000A40C6">
            <w:pPr>
              <w:pStyle w:val="ekvgrundtextarial"/>
            </w:pPr>
          </w:p>
          <w:p w:rsidR="000A40C6" w:rsidRPr="000A40C6" w:rsidRDefault="000A40C6" w:rsidP="000A40C6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  <w:r w:rsidRPr="000A40C6">
              <w:rPr>
                <w:sz w:val="36"/>
                <w:szCs w:val="36"/>
              </w:rPr>
              <w:t xml:space="preserve"> €</w:t>
            </w:r>
          </w:p>
          <w:p w:rsidR="000A40C6" w:rsidRPr="00F77C11" w:rsidRDefault="000A40C6" w:rsidP="000A40C6">
            <w:pPr>
              <w:pStyle w:val="ekvgrundtextarial"/>
              <w:jc w:val="center"/>
            </w:pPr>
          </w:p>
          <w:p w:rsidR="000A40C6" w:rsidRPr="00F77C11" w:rsidRDefault="000A40C6" w:rsidP="00F77C11">
            <w:pPr>
              <w:pStyle w:val="ekvgrundtextarial"/>
              <w:jc w:val="center"/>
            </w:pPr>
          </w:p>
        </w:tc>
        <w:tc>
          <w:tcPr>
            <w:tcW w:w="4680" w:type="dxa"/>
          </w:tcPr>
          <w:p w:rsidR="000A40C6" w:rsidRPr="00F77C11" w:rsidRDefault="0081489C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1758315</wp:posOffset>
                  </wp:positionH>
                  <wp:positionV relativeFrom="paragraph">
                    <wp:posOffset>398780</wp:posOffset>
                  </wp:positionV>
                  <wp:extent cx="435610" cy="431800"/>
                  <wp:effectExtent l="0" t="0" r="2540" b="6350"/>
                  <wp:wrapNone/>
                  <wp:docPr id="89" name="Grafik 16" descr="S001280500_1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S001280500_1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1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398780</wp:posOffset>
                  </wp:positionV>
                  <wp:extent cx="489585" cy="485775"/>
                  <wp:effectExtent l="0" t="0" r="5715" b="9525"/>
                  <wp:wrapNone/>
                  <wp:docPr id="86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posOffset>135255</wp:posOffset>
                  </wp:positionH>
                  <wp:positionV relativeFrom="paragraph">
                    <wp:posOffset>337185</wp:posOffset>
                  </wp:positionV>
                  <wp:extent cx="1033145" cy="547370"/>
                  <wp:effectExtent l="0" t="0" r="0" b="5080"/>
                  <wp:wrapNone/>
                  <wp:docPr id="84" name="Grafik 33" descr="S001280500_10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001280500_10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40C6" w:rsidRPr="00F77C11" w:rsidTr="00784228">
        <w:tc>
          <w:tcPr>
            <w:tcW w:w="4680" w:type="dxa"/>
          </w:tcPr>
          <w:p w:rsidR="000A40C6" w:rsidRPr="00F77C11" w:rsidRDefault="000A40C6" w:rsidP="000A40C6">
            <w:pPr>
              <w:pStyle w:val="ekvgrundtextarial"/>
              <w:jc w:val="center"/>
            </w:pPr>
          </w:p>
          <w:p w:rsidR="000A40C6" w:rsidRPr="00F77C11" w:rsidRDefault="000A40C6" w:rsidP="000A40C6">
            <w:pPr>
              <w:pStyle w:val="ekvgrundtextarial"/>
            </w:pPr>
          </w:p>
          <w:p w:rsidR="000A40C6" w:rsidRPr="000A40C6" w:rsidRDefault="000A40C6" w:rsidP="000A40C6">
            <w:pPr>
              <w:pStyle w:val="ekvgrundtextarial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  <w:r w:rsidRPr="000A40C6">
              <w:rPr>
                <w:sz w:val="36"/>
                <w:szCs w:val="36"/>
              </w:rPr>
              <w:t xml:space="preserve"> €</w:t>
            </w:r>
          </w:p>
          <w:p w:rsidR="000A40C6" w:rsidRPr="00F77C11" w:rsidRDefault="000A40C6" w:rsidP="000A40C6">
            <w:pPr>
              <w:pStyle w:val="ekvgrundtextarial"/>
              <w:jc w:val="center"/>
            </w:pPr>
          </w:p>
          <w:p w:rsidR="000A40C6" w:rsidRPr="00F77C11" w:rsidRDefault="000A40C6" w:rsidP="000A40C6">
            <w:pPr>
              <w:pStyle w:val="ekvgrundtextarial"/>
              <w:jc w:val="center"/>
            </w:pPr>
          </w:p>
        </w:tc>
        <w:tc>
          <w:tcPr>
            <w:tcW w:w="4680" w:type="dxa"/>
          </w:tcPr>
          <w:p w:rsidR="000A40C6" w:rsidRPr="00F77C11" w:rsidRDefault="0081489C" w:rsidP="00F77C11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613410</wp:posOffset>
                  </wp:positionH>
                  <wp:positionV relativeFrom="paragraph">
                    <wp:posOffset>673735</wp:posOffset>
                  </wp:positionV>
                  <wp:extent cx="489585" cy="485775"/>
                  <wp:effectExtent l="0" t="0" r="5715" b="9525"/>
                  <wp:wrapNone/>
                  <wp:docPr id="88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649605</wp:posOffset>
                  </wp:positionV>
                  <wp:extent cx="489585" cy="485775"/>
                  <wp:effectExtent l="0" t="0" r="5715" b="9525"/>
                  <wp:wrapNone/>
                  <wp:docPr id="87" name="Grafik 35" descr="S001280500_2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S001280500_2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138430</wp:posOffset>
                  </wp:positionV>
                  <wp:extent cx="979170" cy="511175"/>
                  <wp:effectExtent l="0" t="0" r="0" b="3175"/>
                  <wp:wrapNone/>
                  <wp:docPr id="85" name="Grafik 34" descr="S001280500_5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4" descr="S001280500_5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135255</wp:posOffset>
                  </wp:positionH>
                  <wp:positionV relativeFrom="paragraph">
                    <wp:posOffset>102235</wp:posOffset>
                  </wp:positionV>
                  <wp:extent cx="1033145" cy="547370"/>
                  <wp:effectExtent l="0" t="0" r="0" b="5080"/>
                  <wp:wrapNone/>
                  <wp:docPr id="83" name="Grafik 33" descr="S001280500_10_Euro_VS_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3" descr="S001280500_10_Euro_VS_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54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default" r:id="rId13"/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06D" w:rsidRDefault="0059306D" w:rsidP="000C224E">
      <w:pPr>
        <w:pStyle w:val="ekvue1arial"/>
      </w:pPr>
      <w:r>
        <w:separator/>
      </w:r>
    </w:p>
  </w:endnote>
  <w:endnote w:type="continuationSeparator" w:id="0">
    <w:p w:rsidR="0059306D" w:rsidRDefault="0059306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81489C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7995" cy="237490"/>
                <wp:effectExtent l="0" t="0" r="825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99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:rsidR="00954EC2" w:rsidRPr="0050684E" w:rsidRDefault="00954EC2" w:rsidP="000124BA">
          <w:pPr>
            <w:pStyle w:val="ekvpagina"/>
            <w:rPr>
              <w:szCs w:val="16"/>
            </w:rPr>
          </w:pPr>
          <w:r w:rsidRPr="00954EC2">
            <w:rPr>
              <w:b/>
              <w:szCs w:val="16"/>
            </w:rPr>
            <w:t>Illustratorin:</w:t>
          </w:r>
          <w:r>
            <w:rPr>
              <w:szCs w:val="16"/>
            </w:rPr>
            <w:t xml:space="preserve"> </w:t>
          </w:r>
          <w:r w:rsidRPr="00954EC2">
            <w:rPr>
              <w:szCs w:val="16"/>
            </w:rPr>
            <w:t>Juliane Assies, Berlin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06D" w:rsidRDefault="0059306D" w:rsidP="000C224E">
      <w:pPr>
        <w:pStyle w:val="ekvue1arial"/>
      </w:pPr>
      <w:r>
        <w:separator/>
      </w:r>
    </w:p>
  </w:footnote>
  <w:footnote w:type="continuationSeparator" w:id="0">
    <w:p w:rsidR="0059306D" w:rsidRDefault="0059306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306D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489C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54EC2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2018-01-23T10:56:00Z</dcterms:created>
  <dcterms:modified xsi:type="dcterms:W3CDTF">2018-01-23T10:56:00Z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