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234CC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234CC">
              <w:rPr>
                <w:rFonts w:cs="Tahoma"/>
              </w:rPr>
              <w:t>2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4CC" w:rsidRDefault="00B234CC" w:rsidP="008629E5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 w:rsidRPr="00B234CC">
              <w:rPr>
                <w:rFonts w:cs="Tahoma"/>
                <w:b/>
                <w:sz w:val="41"/>
                <w:szCs w:val="41"/>
              </w:rPr>
              <w:t>Vorlage</w:t>
            </w:r>
            <w:r w:rsidR="008629E5">
              <w:rPr>
                <w:rFonts w:cs="Tahoma"/>
                <w:b/>
                <w:sz w:val="41"/>
                <w:szCs w:val="41"/>
              </w:rPr>
              <w:t>:</w:t>
            </w:r>
            <w:r w:rsidRPr="00B234CC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8629E5">
              <w:rPr>
                <w:rFonts w:cs="Tahoma"/>
                <w:b/>
                <w:sz w:val="41"/>
                <w:szCs w:val="41"/>
              </w:rPr>
              <w:t>Münzen</w:t>
            </w:r>
            <w:r w:rsidRPr="00B234CC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8629E5">
              <w:rPr>
                <w:rFonts w:cs="Tahoma"/>
                <w:b/>
                <w:sz w:val="41"/>
                <w:szCs w:val="41"/>
              </w:rPr>
              <w:t>s</w:t>
            </w:r>
            <w:r w:rsidRPr="00B234CC">
              <w:rPr>
                <w:rFonts w:cs="Tahoma"/>
                <w:b/>
                <w:sz w:val="41"/>
                <w:szCs w:val="41"/>
              </w:rPr>
              <w:t>ortieren (Station 2)</w:t>
            </w:r>
          </w:p>
        </w:tc>
      </w:tr>
    </w:tbl>
    <w:p w:rsidR="00943025" w:rsidRDefault="00943025" w:rsidP="00411573">
      <w:pPr>
        <w:pStyle w:val="ekvgrundtextarial"/>
      </w:pPr>
      <w:bookmarkStart w:id="1" w:name="start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719"/>
        <w:gridCol w:w="2641"/>
        <w:gridCol w:w="719"/>
        <w:gridCol w:w="2637"/>
      </w:tblGrid>
      <w:tr w:rsidR="00611771" w:rsidTr="00611771">
        <w:trPr>
          <w:trHeight w:val="675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1771" w:rsidRPr="00611771" w:rsidRDefault="00611771" w:rsidP="00611771">
            <w:pPr>
              <w:pStyle w:val="ekvgrundtextarial"/>
              <w:jc w:val="center"/>
              <w:rPr>
                <w:b/>
                <w:sz w:val="36"/>
                <w:szCs w:val="36"/>
              </w:rPr>
            </w:pPr>
            <w:r w:rsidRPr="00611771">
              <w:rPr>
                <w:b/>
                <w:sz w:val="36"/>
                <w:szCs w:val="36"/>
              </w:rPr>
              <w:t>Euro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1771" w:rsidRDefault="00611771" w:rsidP="00E8690A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1771" w:rsidRDefault="00611771" w:rsidP="00E8690A">
            <w:pPr>
              <w:pStyle w:val="03Grundtext2oAbstand"/>
              <w:rPr>
                <w:noProof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1771" w:rsidRDefault="00611771" w:rsidP="00E8690A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11771" w:rsidRDefault="00611771" w:rsidP="00E8690A">
            <w:pPr>
              <w:pStyle w:val="03Grundtext2oAbstand"/>
            </w:pPr>
          </w:p>
        </w:tc>
      </w:tr>
      <w:tr w:rsidR="00411573" w:rsidTr="00611771">
        <w:trPr>
          <w:trHeight w:val="2090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11573" w:rsidRPr="00E663CE" w:rsidRDefault="00FB58AE" w:rsidP="00B234CC">
            <w:pPr>
              <w:pStyle w:val="ekvgrundtextarial"/>
              <w:jc w:val="center"/>
              <w:rPr>
                <w:rFonts w:eastAsia="Calibri"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margin">
                    <wp:posOffset>338455</wp:posOffset>
                  </wp:positionH>
                  <wp:positionV relativeFrom="margin">
                    <wp:posOffset>217805</wp:posOffset>
                  </wp:positionV>
                  <wp:extent cx="876300" cy="866775"/>
                  <wp:effectExtent l="0" t="0" r="0" b="9525"/>
                  <wp:wrapSquare wrapText="bothSides"/>
                  <wp:docPr id="9" name="Bild 9" descr="S001280500_1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001280500_1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1573" w:rsidRDefault="00411573" w:rsidP="00E663CE">
            <w:pPr>
              <w:pStyle w:val="03Grundtext2oAbstand"/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1573" w:rsidRDefault="00FB58AE" w:rsidP="00E663CE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margin">
                    <wp:posOffset>379730</wp:posOffset>
                  </wp:positionH>
                  <wp:positionV relativeFrom="margin">
                    <wp:posOffset>173355</wp:posOffset>
                  </wp:positionV>
                  <wp:extent cx="981075" cy="971550"/>
                  <wp:effectExtent l="0" t="0" r="9525" b="0"/>
                  <wp:wrapSquare wrapText="bothSides"/>
                  <wp:docPr id="12" name="Bild 12" descr="S001280500_2_Euro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001280500_2_Euro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1573" w:rsidRDefault="00411573" w:rsidP="00E663CE">
            <w:pPr>
              <w:pStyle w:val="03Grundtext2oAbstand"/>
            </w:pP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73" w:rsidRDefault="00411573" w:rsidP="00E663CE">
            <w:pPr>
              <w:pStyle w:val="03Grundtext2oAbstand"/>
            </w:pPr>
          </w:p>
        </w:tc>
      </w:tr>
      <w:tr w:rsidR="008629E5" w:rsidTr="00611771">
        <w:trPr>
          <w:trHeight w:val="2090"/>
        </w:trPr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29E5" w:rsidRDefault="008629E5" w:rsidP="008629E5">
            <w:pPr>
              <w:pStyle w:val="ekvgrundtextarial"/>
              <w:rPr>
                <w:noProof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9E5" w:rsidRDefault="008629E5" w:rsidP="00E663CE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9E5" w:rsidRDefault="008629E5" w:rsidP="00E663CE">
            <w:pPr>
              <w:pStyle w:val="03Grundtext2oAbstand"/>
              <w:rPr>
                <w:noProof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9E5" w:rsidRDefault="008629E5" w:rsidP="00E663CE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9E5" w:rsidRDefault="008629E5" w:rsidP="00E663CE">
            <w:pPr>
              <w:pStyle w:val="03Grundtext2oAbstand"/>
            </w:pPr>
          </w:p>
        </w:tc>
      </w:tr>
      <w:tr w:rsidR="00611771" w:rsidTr="00611771">
        <w:trPr>
          <w:trHeight w:val="674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1771" w:rsidRPr="00611771" w:rsidRDefault="00611771" w:rsidP="00611771">
            <w:pPr>
              <w:pStyle w:val="ekvgrundtextarial"/>
              <w:jc w:val="center"/>
              <w:rPr>
                <w:b/>
                <w:noProof/>
                <w:sz w:val="36"/>
                <w:szCs w:val="36"/>
              </w:rPr>
            </w:pPr>
            <w:r w:rsidRPr="00611771">
              <w:rPr>
                <w:b/>
                <w:noProof/>
                <w:sz w:val="36"/>
                <w:szCs w:val="36"/>
              </w:rPr>
              <w:t>Cent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1771" w:rsidRDefault="00611771" w:rsidP="00E663CE">
            <w:pPr>
              <w:pStyle w:val="03Grundtext2oAbstand"/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1771" w:rsidRDefault="00611771" w:rsidP="00E663CE">
            <w:pPr>
              <w:pStyle w:val="03Grundtext2oAbstand"/>
              <w:rPr>
                <w:noProof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1771" w:rsidRDefault="00611771" w:rsidP="00E663CE">
            <w:pPr>
              <w:pStyle w:val="03Grundtext2oAbstand"/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11771" w:rsidRDefault="00611771" w:rsidP="00E663CE">
            <w:pPr>
              <w:pStyle w:val="03Grundtext2oAbstand"/>
            </w:pPr>
          </w:p>
        </w:tc>
      </w:tr>
      <w:tr w:rsidR="00411573" w:rsidTr="00611771">
        <w:trPr>
          <w:trHeight w:val="2090"/>
        </w:trPr>
        <w:tc>
          <w:tcPr>
            <w:tcW w:w="14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11573" w:rsidRPr="00E663CE" w:rsidRDefault="00FB58AE" w:rsidP="00E663CE">
            <w:pPr>
              <w:pStyle w:val="ekvgrundtextarial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margin">
                    <wp:posOffset>452755</wp:posOffset>
                  </wp:positionH>
                  <wp:positionV relativeFrom="margin">
                    <wp:posOffset>320040</wp:posOffset>
                  </wp:positionV>
                  <wp:extent cx="619125" cy="619125"/>
                  <wp:effectExtent l="0" t="0" r="9525" b="9525"/>
                  <wp:wrapSquare wrapText="bothSides"/>
                  <wp:docPr id="17" name="Bild 17" descr="S001280500_1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001280500_1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1573" w:rsidRDefault="00411573" w:rsidP="00E663CE">
            <w:pPr>
              <w:pStyle w:val="03Grundtext2oAbstand"/>
            </w:pP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9E5" w:rsidRDefault="008629E5" w:rsidP="00E663CE">
            <w:pPr>
              <w:pStyle w:val="03Grundtext2oAbstand"/>
            </w:pPr>
          </w:p>
          <w:p w:rsidR="008629E5" w:rsidRDefault="00FB58AE" w:rsidP="008629E5">
            <w:r>
              <w:rPr>
                <w:noProof/>
                <w:lang w:eastAsia="de-DE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494030</wp:posOffset>
                  </wp:positionH>
                  <wp:positionV relativeFrom="margin">
                    <wp:posOffset>320040</wp:posOffset>
                  </wp:positionV>
                  <wp:extent cx="714375" cy="704850"/>
                  <wp:effectExtent l="0" t="0" r="9525" b="0"/>
                  <wp:wrapSquare wrapText="bothSides"/>
                  <wp:docPr id="18" name="Bild 18" descr="S001280500_2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001280500_2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629E5" w:rsidRDefault="008629E5" w:rsidP="008629E5"/>
          <w:p w:rsidR="00411573" w:rsidRPr="008629E5" w:rsidRDefault="00411573" w:rsidP="008629E5">
            <w:pPr>
              <w:jc w:val="center"/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1573" w:rsidRDefault="00411573" w:rsidP="00E663CE">
            <w:pPr>
              <w:pStyle w:val="03Grundtext2oAbstand"/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11573" w:rsidRDefault="00FB58AE" w:rsidP="00E663CE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posOffset>417830</wp:posOffset>
                  </wp:positionH>
                  <wp:positionV relativeFrom="margin">
                    <wp:posOffset>224790</wp:posOffset>
                  </wp:positionV>
                  <wp:extent cx="800100" cy="800100"/>
                  <wp:effectExtent l="0" t="0" r="0" b="0"/>
                  <wp:wrapSquare wrapText="bothSides"/>
                  <wp:docPr id="19" name="Bild 19" descr="S001280500_5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001280500_5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29E5" w:rsidTr="00611771">
        <w:trPr>
          <w:trHeight w:val="2090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29E5" w:rsidRDefault="00FB58AE" w:rsidP="00E663CE">
            <w:pPr>
              <w:pStyle w:val="ekvgrundtextarial"/>
              <w:jc w:val="center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448310</wp:posOffset>
                  </wp:positionH>
                  <wp:positionV relativeFrom="margin">
                    <wp:posOffset>368300</wp:posOffset>
                  </wp:positionV>
                  <wp:extent cx="742950" cy="742950"/>
                  <wp:effectExtent l="0" t="0" r="0" b="0"/>
                  <wp:wrapSquare wrapText="bothSides"/>
                  <wp:docPr id="20" name="Bild 20" descr="S001280500_1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001280500_1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9E5" w:rsidRDefault="008629E5" w:rsidP="00E663CE">
            <w:pPr>
              <w:pStyle w:val="03Grundtext2oAbstand"/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9E5" w:rsidRDefault="00FB58AE" w:rsidP="00E663CE">
            <w:pPr>
              <w:pStyle w:val="03Grundtext2oAbstand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margin">
                    <wp:posOffset>494030</wp:posOffset>
                  </wp:positionH>
                  <wp:positionV relativeFrom="margin">
                    <wp:posOffset>263525</wp:posOffset>
                  </wp:positionV>
                  <wp:extent cx="847725" cy="847725"/>
                  <wp:effectExtent l="0" t="0" r="9525" b="9525"/>
                  <wp:wrapSquare wrapText="bothSides"/>
                  <wp:docPr id="21" name="Bild 21" descr="S001280500_20_Cent_VS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001280500_20_Cent_VS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29E5" w:rsidRDefault="008629E5" w:rsidP="00E663CE">
            <w:pPr>
              <w:pStyle w:val="03Grundtext2oAbstand"/>
            </w:pP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5" w:rsidRDefault="008629E5" w:rsidP="00E663CE">
            <w:pPr>
              <w:pStyle w:val="03Grundtext2oAbstand"/>
              <w:rPr>
                <w:noProof/>
                <w:lang w:eastAsia="de-DE"/>
              </w:rPr>
            </w:pPr>
          </w:p>
        </w:tc>
      </w:tr>
    </w:tbl>
    <w:p w:rsidR="00943025" w:rsidRPr="00411573" w:rsidRDefault="00943025" w:rsidP="00CC1134">
      <w:pPr>
        <w:pStyle w:val="ekvue3arial"/>
      </w:pPr>
    </w:p>
    <w:sectPr w:rsidR="00943025" w:rsidRPr="00411573" w:rsidSect="00A6503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0BE" w:rsidRDefault="001210BE" w:rsidP="000C224E">
      <w:pPr>
        <w:pStyle w:val="ekvue1arial"/>
      </w:pPr>
      <w:r>
        <w:separator/>
      </w:r>
    </w:p>
  </w:endnote>
  <w:endnote w:type="continuationSeparator" w:id="0">
    <w:p w:rsidR="001210BE" w:rsidRDefault="001210B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60" w:rsidRDefault="0096076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FB58AE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090" cy="241300"/>
                <wp:effectExtent l="0" t="0" r="0" b="635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09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FA3DA4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960760" w:rsidRPr="00960760" w:rsidRDefault="00960760" w:rsidP="00960760">
          <w:pPr>
            <w:pStyle w:val="ekvpagina"/>
            <w:rPr>
              <w:szCs w:val="16"/>
            </w:rPr>
          </w:pPr>
          <w:r w:rsidRPr="00960760">
            <w:rPr>
              <w:b/>
              <w:szCs w:val="16"/>
            </w:rPr>
            <w:t>Illustratorin:</w:t>
          </w:r>
          <w:r w:rsidRPr="00960760">
            <w:rPr>
              <w:szCs w:val="16"/>
            </w:rPr>
            <w:t xml:space="preserve"> Juliane Assies, Berlin</w:t>
          </w:r>
        </w:p>
        <w:p w:rsidR="00960760" w:rsidRPr="00FA3DA4" w:rsidRDefault="00960760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60" w:rsidRDefault="0096076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0BE" w:rsidRDefault="001210BE" w:rsidP="000C224E">
      <w:pPr>
        <w:pStyle w:val="ekvue1arial"/>
      </w:pPr>
      <w:r>
        <w:separator/>
      </w:r>
    </w:p>
  </w:footnote>
  <w:footnote w:type="continuationSeparator" w:id="0">
    <w:p w:rsidR="001210BE" w:rsidRDefault="001210B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60" w:rsidRDefault="0096076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60" w:rsidRDefault="009607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10BE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1573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11771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5AA4"/>
    <w:rsid w:val="00826745"/>
    <w:rsid w:val="00836EB3"/>
    <w:rsid w:val="008500CD"/>
    <w:rsid w:val="00852CF7"/>
    <w:rsid w:val="00854A6B"/>
    <w:rsid w:val="0086045B"/>
    <w:rsid w:val="008616A0"/>
    <w:rsid w:val="008621FF"/>
    <w:rsid w:val="008629E5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3025"/>
    <w:rsid w:val="00954B31"/>
    <w:rsid w:val="00960760"/>
    <w:rsid w:val="00960ECF"/>
    <w:rsid w:val="009644B4"/>
    <w:rsid w:val="00972ADF"/>
    <w:rsid w:val="0097557C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4CC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477D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1134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3CE"/>
    <w:rsid w:val="00E66948"/>
    <w:rsid w:val="00E73890"/>
    <w:rsid w:val="00E7591E"/>
    <w:rsid w:val="00E81E23"/>
    <w:rsid w:val="00E82FFC"/>
    <w:rsid w:val="00E85605"/>
    <w:rsid w:val="00E8690A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309A"/>
    <w:rsid w:val="00FA3DA4"/>
    <w:rsid w:val="00FB00AD"/>
    <w:rsid w:val="00FB4D38"/>
    <w:rsid w:val="00FB58AE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11573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table" w:customStyle="1" w:styleId="TabelleFuzeile">
    <w:name w:val="Tabelle_Fußzeile"/>
    <w:basedOn w:val="NormaleTabelle"/>
    <w:uiPriority w:val="99"/>
    <w:rsid w:val="00411573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03Grundtext2oAbstand">
    <w:name w:val="03_Grundtext2_oAbstand"/>
    <w:basedOn w:val="Standard"/>
    <w:qFormat/>
    <w:rsid w:val="00411573"/>
    <w:pPr>
      <w:spacing w:after="0" w:line="340" w:lineRule="exact"/>
    </w:pPr>
    <w:rPr>
      <w:rFonts w:eastAsia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11573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table" w:customStyle="1" w:styleId="TabelleFuzeile">
    <w:name w:val="Tabelle_Fußzeile"/>
    <w:basedOn w:val="NormaleTabelle"/>
    <w:uiPriority w:val="99"/>
    <w:rsid w:val="00411573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03Grundtext2oAbstand">
    <w:name w:val="03_Grundtext2_oAbstand"/>
    <w:basedOn w:val="Standard"/>
    <w:qFormat/>
    <w:rsid w:val="00411573"/>
    <w:pPr>
      <w:spacing w:after="0" w:line="340" w:lineRule="exact"/>
    </w:pPr>
    <w:rPr>
      <w:rFonts w:eastAsia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2018-01-23T10:57:00Z</dcterms:created>
  <dcterms:modified xsi:type="dcterms:W3CDTF">2018-01-23T10:57:00Z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