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D14F69" w:rsidRDefault="001E3752" w:rsidP="003F312C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3F312C">
              <w:rPr>
                <w:rFonts w:cs="Tahoma"/>
              </w:rPr>
              <w:t>3</w:t>
            </w:r>
          </w:p>
        </w:tc>
      </w:tr>
      <w:tr w:rsidR="001F2BCB" w:rsidRPr="00B231F2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B231F2" w:rsidRDefault="003F312C" w:rsidP="003F312C">
            <w:pPr>
              <w:pStyle w:val="ekvue1arial"/>
              <w:rPr>
                <w:rFonts w:cs="Tahoma"/>
              </w:rPr>
            </w:pPr>
            <w:r>
              <w:rPr>
                <w:rFonts w:cs="Tahoma"/>
              </w:rPr>
              <w:t>Münzen ausmalen (Station 2)</w:t>
            </w:r>
          </w:p>
        </w:tc>
      </w:tr>
    </w:tbl>
    <w:p w:rsidR="001906DD" w:rsidRPr="00450F50" w:rsidRDefault="001E5EE4">
      <w:pPr>
        <w:pStyle w:val="ekvpicto"/>
        <w:framePr w:wrap="around"/>
      </w:pPr>
      <w:bookmarkStart w:id="1" w:name="start"/>
      <w:bookmarkEnd w:id="1"/>
      <w:r>
        <w:rPr>
          <w:noProof/>
        </w:rPr>
        <w:drawing>
          <wp:inline distT="0" distB="0" distL="0" distR="0">
            <wp:extent cx="361950" cy="200025"/>
            <wp:effectExtent l="0" t="0" r="0" b="9525"/>
            <wp:docPr id="2" name="Bild 2" descr="leic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ich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6DD" w:rsidRDefault="001906DD">
      <w:pPr>
        <w:pStyle w:val="ekvgrundtextarial"/>
      </w:pPr>
    </w:p>
    <w:p w:rsidR="001906DD" w:rsidRPr="00867BE0" w:rsidRDefault="001E5EE4">
      <w:pPr>
        <w:pStyle w:val="ekvpicto"/>
        <w:framePr w:wrap="around"/>
      </w:pPr>
      <w:r>
        <w:rPr>
          <w:noProof/>
        </w:rPr>
        <w:drawing>
          <wp:inline distT="0" distB="0" distL="0" distR="0">
            <wp:extent cx="361950" cy="247650"/>
            <wp:effectExtent l="0" t="0" r="0" b="0"/>
            <wp:docPr id="3" name="Bild 3" descr="Ma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l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6DD" w:rsidRDefault="001906DD">
      <w:pPr>
        <w:pStyle w:val="ekvgrundtextarial"/>
      </w:pPr>
      <w:r>
        <w:t>Male an.</w:t>
      </w:r>
    </w:p>
    <w:p w:rsidR="001906DD" w:rsidRDefault="001906DD">
      <w:pPr>
        <w:pStyle w:val="ekvgrundtextarial"/>
        <w:sectPr w:rsidR="001906DD" w:rsidSect="00A6503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p w:rsidR="00AD0994" w:rsidRDefault="00AD0994" w:rsidP="001906DD">
      <w:pPr>
        <w:rPr>
          <w:noProof/>
        </w:rPr>
      </w:pPr>
    </w:p>
    <w:p w:rsidR="001906DD" w:rsidRDefault="001E5EE4" w:rsidP="001906DD">
      <w:pPr>
        <w:rPr>
          <w:noProof/>
        </w:rPr>
      </w:pPr>
      <w:r>
        <w:rPr>
          <w:noProof/>
          <w:lang w:eastAsia="de-DE"/>
        </w:rPr>
        <w:drawing>
          <wp:inline distT="0" distB="0" distL="0" distR="0">
            <wp:extent cx="942975" cy="933450"/>
            <wp:effectExtent l="0" t="0" r="9525" b="0"/>
            <wp:docPr id="4" name="Bild 70" descr="S676280507_1C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70" descr="S676280507_1Cent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994" w:rsidRDefault="00AD0994" w:rsidP="001906DD">
      <w:pPr>
        <w:rPr>
          <w:noProof/>
        </w:rPr>
      </w:pPr>
    </w:p>
    <w:p w:rsidR="001906DD" w:rsidRDefault="001906DD" w:rsidP="001906DD">
      <w:pPr>
        <w:rPr>
          <w:noProof/>
        </w:rPr>
      </w:pPr>
    </w:p>
    <w:p w:rsidR="001906DD" w:rsidRDefault="001E5EE4" w:rsidP="001906DD">
      <w:pPr>
        <w:rPr>
          <w:noProof/>
        </w:rPr>
      </w:pPr>
      <w:r>
        <w:rPr>
          <w:noProof/>
          <w:lang w:eastAsia="de-DE"/>
        </w:rPr>
        <w:drawing>
          <wp:inline distT="0" distB="0" distL="0" distR="0">
            <wp:extent cx="1123950" cy="1028700"/>
            <wp:effectExtent l="0" t="0" r="0" b="0"/>
            <wp:docPr id="5" name="Bild 110" descr="S676280507_2C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10" descr="S676280507_2Cent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994" w:rsidRDefault="00AD0994" w:rsidP="001906DD">
      <w:pPr>
        <w:rPr>
          <w:noProof/>
        </w:rPr>
      </w:pPr>
    </w:p>
    <w:p w:rsidR="001906DD" w:rsidRDefault="001906DD" w:rsidP="001906DD">
      <w:pPr>
        <w:rPr>
          <w:noProof/>
        </w:rPr>
      </w:pPr>
    </w:p>
    <w:p w:rsidR="001906DD" w:rsidRDefault="001E5EE4" w:rsidP="001906DD">
      <w:pPr>
        <w:rPr>
          <w:noProof/>
        </w:rPr>
      </w:pPr>
      <w:r>
        <w:rPr>
          <w:noProof/>
          <w:lang w:eastAsia="de-DE"/>
        </w:rPr>
        <w:drawing>
          <wp:inline distT="0" distB="0" distL="0" distR="0">
            <wp:extent cx="1238250" cy="1228725"/>
            <wp:effectExtent l="0" t="0" r="0" b="9525"/>
            <wp:docPr id="6" name="Bild 72" descr="S676280507_5C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72" descr="S676280507_5Cent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994" w:rsidRDefault="00AD0994" w:rsidP="001906DD">
      <w:pPr>
        <w:rPr>
          <w:noProof/>
        </w:rPr>
      </w:pPr>
    </w:p>
    <w:p w:rsidR="001906DD" w:rsidRDefault="001906DD" w:rsidP="001906DD">
      <w:pPr>
        <w:rPr>
          <w:noProof/>
        </w:rPr>
      </w:pPr>
    </w:p>
    <w:p w:rsidR="001906DD" w:rsidRDefault="001E5EE4" w:rsidP="001906DD">
      <w:pPr>
        <w:rPr>
          <w:noProof/>
        </w:rPr>
      </w:pPr>
      <w:r>
        <w:rPr>
          <w:noProof/>
          <w:lang w:eastAsia="de-DE"/>
        </w:rPr>
        <w:drawing>
          <wp:inline distT="0" distB="0" distL="0" distR="0">
            <wp:extent cx="1123950" cy="1123950"/>
            <wp:effectExtent l="0" t="0" r="0" b="0"/>
            <wp:docPr id="7" name="Bild 116" descr="S676280507_10C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16" descr="S676280507_10Cent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994" w:rsidRDefault="00AD0994" w:rsidP="001906DD">
      <w:pPr>
        <w:rPr>
          <w:noProof/>
        </w:rPr>
      </w:pPr>
    </w:p>
    <w:p w:rsidR="001906DD" w:rsidRDefault="001906DD" w:rsidP="001906DD">
      <w:pPr>
        <w:rPr>
          <w:noProof/>
        </w:rPr>
      </w:pPr>
    </w:p>
    <w:p w:rsidR="001906DD" w:rsidRDefault="001E5EE4" w:rsidP="001906DD">
      <w:pPr>
        <w:rPr>
          <w:noProof/>
        </w:rPr>
      </w:pPr>
      <w:r>
        <w:rPr>
          <w:noProof/>
          <w:lang w:eastAsia="de-DE"/>
        </w:rPr>
        <w:drawing>
          <wp:inline distT="0" distB="0" distL="0" distR="0">
            <wp:extent cx="1276350" cy="1276350"/>
            <wp:effectExtent l="0" t="0" r="0" b="0"/>
            <wp:docPr id="8" name="Bild 125" descr="S676280507_20C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25" descr="S676280507_20Cen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994" w:rsidRDefault="00AD0994" w:rsidP="001906DD">
      <w:pPr>
        <w:rPr>
          <w:noProof/>
        </w:rPr>
      </w:pPr>
    </w:p>
    <w:p w:rsidR="001906DD" w:rsidRDefault="001E5EE4" w:rsidP="001906DD">
      <w:pPr>
        <w:rPr>
          <w:noProof/>
        </w:rPr>
      </w:pPr>
      <w:r>
        <w:rPr>
          <w:noProof/>
          <w:lang w:eastAsia="de-DE"/>
        </w:rPr>
        <w:drawing>
          <wp:inline distT="0" distB="0" distL="0" distR="0">
            <wp:extent cx="1285875" cy="1266825"/>
            <wp:effectExtent l="0" t="0" r="9525" b="9525"/>
            <wp:docPr id="9" name="Bild 141" descr="S676280507_1Eu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41" descr="S676280507_1Euro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6DD" w:rsidRDefault="001906DD" w:rsidP="001906DD">
      <w:pPr>
        <w:rPr>
          <w:noProof/>
        </w:rPr>
      </w:pPr>
    </w:p>
    <w:p w:rsidR="001906DD" w:rsidRDefault="001E5EE4" w:rsidP="001906DD">
      <w:pPr>
        <w:rPr>
          <w:noProof/>
        </w:rPr>
      </w:pPr>
      <w:r>
        <w:rPr>
          <w:noProof/>
          <w:lang w:eastAsia="de-DE"/>
        </w:rPr>
        <w:drawing>
          <wp:inline distT="0" distB="0" distL="0" distR="0">
            <wp:extent cx="1390650" cy="1381125"/>
            <wp:effectExtent l="0" t="0" r="0" b="9525"/>
            <wp:docPr id="10" name="Bild 138" descr="S676280507_2Eu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38" descr="S676280507_2Euro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6DD" w:rsidRDefault="001906DD" w:rsidP="001906DD">
      <w:pPr>
        <w:rPr>
          <w:noProof/>
        </w:rPr>
      </w:pPr>
    </w:p>
    <w:p w:rsidR="001906DD" w:rsidRDefault="001E5EE4" w:rsidP="001906DD">
      <w:pPr>
        <w:rPr>
          <w:noProof/>
        </w:rPr>
      </w:pPr>
      <w:r>
        <w:rPr>
          <w:noProof/>
          <w:lang w:eastAsia="de-DE"/>
        </w:rPr>
        <w:drawing>
          <wp:inline distT="0" distB="0" distL="0" distR="0">
            <wp:extent cx="1885950" cy="1057275"/>
            <wp:effectExtent l="0" t="0" r="0" b="9525"/>
            <wp:docPr id="11" name="Bild 83" descr="S676280507_5Euro_Ne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83" descr="S676280507_5Euro_Neu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994" w:rsidRDefault="00AD0994" w:rsidP="001906DD">
      <w:pPr>
        <w:rPr>
          <w:noProof/>
        </w:rPr>
      </w:pPr>
    </w:p>
    <w:p w:rsidR="001906DD" w:rsidRDefault="001906DD" w:rsidP="001906DD">
      <w:pPr>
        <w:rPr>
          <w:noProof/>
        </w:rPr>
      </w:pPr>
    </w:p>
    <w:p w:rsidR="001906DD" w:rsidRDefault="001E5EE4" w:rsidP="001906DD">
      <w:pPr>
        <w:rPr>
          <w:noProof/>
        </w:rPr>
      </w:pPr>
      <w:r>
        <w:rPr>
          <w:noProof/>
          <w:lang w:eastAsia="de-DE"/>
        </w:rPr>
        <w:drawing>
          <wp:inline distT="0" distB="0" distL="0" distR="0">
            <wp:extent cx="2038350" cy="1181100"/>
            <wp:effectExtent l="0" t="0" r="0" b="0"/>
            <wp:docPr id="12" name="Bild 144" descr="S676280507_10Eu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44" descr="S676280507_10Euro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994" w:rsidRDefault="00AD0994" w:rsidP="001906DD">
      <w:pPr>
        <w:rPr>
          <w:noProof/>
        </w:rPr>
      </w:pPr>
    </w:p>
    <w:p w:rsidR="001906DD" w:rsidRDefault="001906DD" w:rsidP="001906DD">
      <w:pPr>
        <w:rPr>
          <w:noProof/>
        </w:rPr>
      </w:pPr>
    </w:p>
    <w:p w:rsidR="00943025" w:rsidRPr="00411573" w:rsidRDefault="001E5EE4" w:rsidP="00713A4A">
      <w:r>
        <w:rPr>
          <w:noProof/>
          <w:lang w:eastAsia="de-DE"/>
        </w:rPr>
        <w:drawing>
          <wp:inline distT="0" distB="0" distL="0" distR="0">
            <wp:extent cx="2105025" cy="1171575"/>
            <wp:effectExtent l="0" t="0" r="9525" b="9525"/>
            <wp:docPr id="13" name="Bild 85" descr="S676280507_20Eu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85" descr="S676280507_20Euro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3025" w:rsidRPr="00411573" w:rsidSect="001906DD">
      <w:type w:val="continuous"/>
      <w:pgSz w:w="11906" w:h="16838" w:code="9"/>
      <w:pgMar w:top="454" w:right="851" w:bottom="1531" w:left="1701" w:header="454" w:footer="454" w:gutter="0"/>
      <w:cols w:num="2" w:space="283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989" w:rsidRDefault="00697989" w:rsidP="000C224E">
      <w:pPr>
        <w:pStyle w:val="ekvue1arial"/>
      </w:pPr>
      <w:r>
        <w:separator/>
      </w:r>
    </w:p>
  </w:endnote>
  <w:endnote w:type="continuationSeparator" w:id="0">
    <w:p w:rsidR="00697989" w:rsidRDefault="00697989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8FE" w:rsidRDefault="009308FE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1E5EE4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>
                <wp:extent cx="466725" cy="238125"/>
                <wp:effectExtent l="0" t="0" r="9525" b="9525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3F312C">
            <w:rPr>
              <w:szCs w:val="16"/>
            </w:rPr>
            <w:t xml:space="preserve">, </w:t>
          </w:r>
          <w:r w:rsidR="009308FE">
            <w:rPr>
              <w:szCs w:val="16"/>
            </w:rPr>
            <w:t>Detmold</w:t>
          </w:r>
        </w:p>
        <w:p w:rsidR="00A55B2D" w:rsidRPr="00A55B2D" w:rsidRDefault="00A55B2D" w:rsidP="00A55B2D">
          <w:pPr>
            <w:pStyle w:val="ekvpagina"/>
            <w:rPr>
              <w:szCs w:val="16"/>
            </w:rPr>
          </w:pPr>
          <w:r w:rsidRPr="00A55B2D">
            <w:rPr>
              <w:b/>
              <w:szCs w:val="16"/>
            </w:rPr>
            <w:t>Illustratorin:</w:t>
          </w:r>
          <w:r w:rsidRPr="00A55B2D">
            <w:rPr>
              <w:szCs w:val="16"/>
            </w:rPr>
            <w:t xml:space="preserve"> Juliane Assies, Berlin</w:t>
          </w:r>
        </w:p>
        <w:p w:rsidR="00A55B2D" w:rsidRPr="00D14F69" w:rsidRDefault="00A55B2D" w:rsidP="000124BA">
          <w:pPr>
            <w:pStyle w:val="ekvpagina"/>
            <w:rPr>
              <w:szCs w:val="16"/>
            </w:rPr>
          </w:pPr>
        </w:p>
        <w:p w:rsidR="00CB0515" w:rsidRPr="00D14F69" w:rsidRDefault="005A521C" w:rsidP="000124BA">
          <w:pPr>
            <w:pStyle w:val="ekvpagina"/>
            <w:rPr>
              <w:szCs w:val="10"/>
            </w:rPr>
          </w:pPr>
          <w:r>
            <w:rPr>
              <w:szCs w:val="16"/>
            </w:rPr>
            <w:t xml:space="preserve"> 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8FE" w:rsidRDefault="009308FE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989" w:rsidRDefault="00697989" w:rsidP="000C224E">
      <w:pPr>
        <w:pStyle w:val="ekvue1arial"/>
      </w:pPr>
      <w:r>
        <w:separator/>
      </w:r>
    </w:p>
  </w:footnote>
  <w:footnote w:type="continuationSeparator" w:id="0">
    <w:p w:rsidR="00697989" w:rsidRDefault="00697989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8FE" w:rsidRDefault="009308FE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8FE" w:rsidRDefault="009308F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3074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A6D3A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83392"/>
    <w:rsid w:val="001906DD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EE4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12C"/>
    <w:rsid w:val="003F3A02"/>
    <w:rsid w:val="00400B74"/>
    <w:rsid w:val="0040163F"/>
    <w:rsid w:val="004071A2"/>
    <w:rsid w:val="00407BE5"/>
    <w:rsid w:val="00411115"/>
    <w:rsid w:val="00411573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97989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3A4A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5AA4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08FE"/>
    <w:rsid w:val="00931CEC"/>
    <w:rsid w:val="00933FEB"/>
    <w:rsid w:val="00937867"/>
    <w:rsid w:val="00937A54"/>
    <w:rsid w:val="00942FE3"/>
    <w:rsid w:val="00943025"/>
    <w:rsid w:val="00954B31"/>
    <w:rsid w:val="00960ECF"/>
    <w:rsid w:val="009644B4"/>
    <w:rsid w:val="00972ADF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592C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5B2D"/>
    <w:rsid w:val="00A56114"/>
    <w:rsid w:val="00A6503B"/>
    <w:rsid w:val="00A673D0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0994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74334"/>
    <w:rsid w:val="00B817D6"/>
    <w:rsid w:val="00B840B0"/>
    <w:rsid w:val="00B8579B"/>
    <w:rsid w:val="00B86BFE"/>
    <w:rsid w:val="00B937C8"/>
    <w:rsid w:val="00B9477D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671CC"/>
    <w:rsid w:val="00C701A8"/>
    <w:rsid w:val="00C71FE7"/>
    <w:rsid w:val="00C830E5"/>
    <w:rsid w:val="00C870FD"/>
    <w:rsid w:val="00C938E0"/>
    <w:rsid w:val="00CA33B7"/>
    <w:rsid w:val="00CB0515"/>
    <w:rsid w:val="00CB6263"/>
    <w:rsid w:val="00CC1134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A309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dd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11573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table" w:customStyle="1" w:styleId="TabelleFuzeile">
    <w:name w:val="Tabelle_Fußzeile"/>
    <w:basedOn w:val="NormaleTabelle"/>
    <w:uiPriority w:val="99"/>
    <w:rsid w:val="00411573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03Grundtext2oAbstand">
    <w:name w:val="03_Grundtext2_oAbstand"/>
    <w:basedOn w:val="Standard"/>
    <w:qFormat/>
    <w:rsid w:val="00411573"/>
    <w:pPr>
      <w:spacing w:after="0" w:line="340" w:lineRule="exact"/>
    </w:pPr>
    <w:rPr>
      <w:rFonts w:eastAsia="Times New Roman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411573"/>
    <w:pPr>
      <w:spacing w:after="120"/>
    </w:pPr>
    <w:rPr>
      <w:rFonts w:ascii="Arial" w:eastAsia="Calibri" w:hAnsi="Arial"/>
      <w:lang w:eastAsia="en-US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sz w:val="32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table" w:customStyle="1" w:styleId="TabelleFuzeile">
    <w:name w:val="Tabelle_Fußzeile"/>
    <w:basedOn w:val="NormaleTabelle"/>
    <w:uiPriority w:val="99"/>
    <w:rsid w:val="00411573"/>
    <w:pPr>
      <w:spacing w:line="440" w:lineRule="exact"/>
    </w:pPr>
    <w:rPr>
      <w:rFonts w:ascii="Arial" w:eastAsia="Calibri" w:hAnsi="Arial"/>
      <w:sz w:val="32"/>
      <w:lang w:eastAsia="en-US"/>
    </w:rPr>
    <w:tblPr>
      <w:tblCellMar>
        <w:left w:w="0" w:type="dxa"/>
        <w:right w:w="0" w:type="dxa"/>
      </w:tblCellMar>
    </w:tbl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  <w:style w:type="paragraph" w:customStyle="1" w:styleId="03Grundtext2oAbstand">
    <w:name w:val="03_Grundtext2_oAbstand"/>
    <w:basedOn w:val="Standard"/>
    <w:qFormat/>
    <w:rsid w:val="00411573"/>
    <w:pPr>
      <w:spacing w:after="0" w:line="340" w:lineRule="exact"/>
    </w:pPr>
    <w:rPr>
      <w:rFonts w:eastAsia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10" Type="http://schemas.openxmlformats.org/officeDocument/2006/relationships/header" Target="header2.xml"/><Relationship Id="rId19" Type="http://schemas.openxmlformats.org/officeDocument/2006/relationships/image" Target="media/image8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brina\AppData\Roaming\Microsoft\Templates\WD_KV_KL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03.03.2016</dc:description>
  <cp:lastModifiedBy/>
  <cp:revision>2</cp:revision>
  <cp:lastPrinted>2016-01-13T15:00:00Z</cp:lastPrinted>
  <dcterms:created xsi:type="dcterms:W3CDTF">2018-01-23T10:57:00Z</dcterms:created>
  <dcterms:modified xsi:type="dcterms:W3CDTF">2018-01-23T10:57:00Z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