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8F64C9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8F64C9">
              <w:rPr>
                <w:rFonts w:cs="Tahoma"/>
              </w:rPr>
              <w:t>4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8F64C9" w:rsidRDefault="008F64C9" w:rsidP="00BD17A7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 w:rsidRPr="008F64C9">
              <w:rPr>
                <w:rFonts w:cs="Tahoma"/>
                <w:b/>
                <w:sz w:val="41"/>
                <w:szCs w:val="41"/>
              </w:rPr>
              <w:t>Kontrollkarte: Münzen sortieren (Station 2)</w:t>
            </w:r>
          </w:p>
        </w:tc>
      </w:tr>
    </w:tbl>
    <w:p w:rsidR="00943025" w:rsidRDefault="00943025" w:rsidP="00411573">
      <w:pPr>
        <w:pStyle w:val="ekvgrundtextarial"/>
      </w:pPr>
      <w:bookmarkStart w:id="1" w:name="start"/>
      <w:bookmarkEnd w:id="1"/>
    </w:p>
    <w:p w:rsidR="008F64C9" w:rsidRPr="008F64C9" w:rsidRDefault="008F64C9" w:rsidP="00411573">
      <w:pPr>
        <w:pStyle w:val="ekvgrundtextarial"/>
        <w:rPr>
          <w:b/>
        </w:rPr>
      </w:pPr>
      <w:r w:rsidRPr="008F64C9">
        <w:rPr>
          <w:b/>
        </w:rPr>
        <w:t>Euro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719"/>
        <w:gridCol w:w="2641"/>
        <w:gridCol w:w="719"/>
        <w:gridCol w:w="2637"/>
      </w:tblGrid>
      <w:tr w:rsidR="00411573" w:rsidTr="008F64C9">
        <w:trPr>
          <w:trHeight w:val="1531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11573" w:rsidRPr="00E663CE" w:rsidRDefault="00411573" w:rsidP="00E663CE">
            <w:pPr>
              <w:pStyle w:val="ekvgrundtextarial"/>
              <w:jc w:val="center"/>
              <w:rPr>
                <w:rFonts w:eastAsia="Calibri"/>
                <w:color w:val="FF0000"/>
              </w:rPr>
            </w:pPr>
            <w:r w:rsidRPr="00E663CE">
              <w:rPr>
                <w:rFonts w:eastAsia="Calibri"/>
              </w:rPr>
              <w:t>1 Euro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1573" w:rsidRDefault="00411573" w:rsidP="00E663CE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1573" w:rsidRDefault="00DA56B2" w:rsidP="00E663CE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margin">
                    <wp:posOffset>120650</wp:posOffset>
                  </wp:positionH>
                  <wp:positionV relativeFrom="margin">
                    <wp:posOffset>80645</wp:posOffset>
                  </wp:positionV>
                  <wp:extent cx="876300" cy="866775"/>
                  <wp:effectExtent l="0" t="0" r="0" b="9525"/>
                  <wp:wrapSquare wrapText="bothSides"/>
                  <wp:docPr id="9" name="Bild 9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1573" w:rsidRDefault="00411573" w:rsidP="00E663CE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73" w:rsidRDefault="00DA56B2" w:rsidP="00E663CE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margin">
                    <wp:posOffset>189230</wp:posOffset>
                  </wp:positionH>
                  <wp:positionV relativeFrom="margin">
                    <wp:posOffset>42545</wp:posOffset>
                  </wp:positionV>
                  <wp:extent cx="933450" cy="904875"/>
                  <wp:effectExtent l="0" t="0" r="0" b="9525"/>
                  <wp:wrapSquare wrapText="bothSides"/>
                  <wp:docPr id="10" name="Bild 10" descr="S001280500_1_Euro_R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001280500_1_Euro_R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1573" w:rsidTr="008F64C9">
        <w:trPr>
          <w:trHeight w:val="1531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11573" w:rsidRPr="00E663CE" w:rsidRDefault="00411573" w:rsidP="00E663CE">
            <w:pPr>
              <w:pStyle w:val="ekvgrundtextarial"/>
              <w:jc w:val="center"/>
              <w:rPr>
                <w:rFonts w:eastAsia="Calibri"/>
              </w:rPr>
            </w:pPr>
            <w:r w:rsidRPr="00E663CE">
              <w:rPr>
                <w:rFonts w:eastAsia="Calibri"/>
              </w:rPr>
              <w:t>2 Euro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1573" w:rsidRDefault="00411573" w:rsidP="00E663CE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1573" w:rsidRDefault="00DA56B2" w:rsidP="00E663CE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margin">
                    <wp:posOffset>120650</wp:posOffset>
                  </wp:positionH>
                  <wp:positionV relativeFrom="margin">
                    <wp:posOffset>69850</wp:posOffset>
                  </wp:positionV>
                  <wp:extent cx="981075" cy="971550"/>
                  <wp:effectExtent l="0" t="0" r="9525" b="0"/>
                  <wp:wrapSquare wrapText="bothSides"/>
                  <wp:docPr id="12" name="Bild 12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1573" w:rsidRDefault="00411573" w:rsidP="00E663CE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73" w:rsidRDefault="00DA56B2" w:rsidP="00E663CE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margin">
                    <wp:posOffset>141605</wp:posOffset>
                  </wp:positionH>
                  <wp:positionV relativeFrom="margin">
                    <wp:posOffset>60325</wp:posOffset>
                  </wp:positionV>
                  <wp:extent cx="981075" cy="981075"/>
                  <wp:effectExtent l="0" t="0" r="9525" b="9525"/>
                  <wp:wrapSquare wrapText="bothSides"/>
                  <wp:docPr id="11" name="Bild 11" descr="S001280500_2_Euro_R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001280500_2_Euro_R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43025" w:rsidRDefault="00943025" w:rsidP="00CC1134">
      <w:pPr>
        <w:pStyle w:val="ekvue3arial"/>
      </w:pPr>
    </w:p>
    <w:p w:rsidR="008F64C9" w:rsidRPr="008F64C9" w:rsidRDefault="008F64C9" w:rsidP="008F64C9">
      <w:pPr>
        <w:pStyle w:val="ekvgrundtextarial"/>
      </w:pPr>
    </w:p>
    <w:p w:rsidR="008F64C9" w:rsidRPr="008F64C9" w:rsidRDefault="008F64C9" w:rsidP="008F64C9">
      <w:pPr>
        <w:pStyle w:val="ekvgrundtextarial"/>
        <w:rPr>
          <w:b/>
        </w:rPr>
      </w:pPr>
      <w:r w:rsidRPr="008F64C9">
        <w:rPr>
          <w:b/>
        </w:rPr>
        <w:t>Cent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719"/>
        <w:gridCol w:w="2641"/>
        <w:gridCol w:w="719"/>
        <w:gridCol w:w="2637"/>
      </w:tblGrid>
      <w:tr w:rsidR="008F64C9" w:rsidTr="008F64C9">
        <w:trPr>
          <w:trHeight w:val="1531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64C9" w:rsidRPr="00D16041" w:rsidRDefault="008F64C9" w:rsidP="00D81520">
            <w:pPr>
              <w:pStyle w:val="ekvgrundtextarial"/>
              <w:jc w:val="center"/>
              <w:rPr>
                <w:rFonts w:eastAsia="Calibri"/>
                <w:color w:val="FF0000"/>
              </w:rPr>
            </w:pPr>
            <w:r w:rsidRPr="00D16041">
              <w:rPr>
                <w:rFonts w:eastAsia="Calibri"/>
              </w:rPr>
              <w:t>1 Cent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DA56B2" w:rsidP="00D81520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margin">
                    <wp:posOffset>282575</wp:posOffset>
                  </wp:positionH>
                  <wp:positionV relativeFrom="margin">
                    <wp:posOffset>253365</wp:posOffset>
                  </wp:positionV>
                  <wp:extent cx="619125" cy="619125"/>
                  <wp:effectExtent l="0" t="0" r="9525" b="9525"/>
                  <wp:wrapSquare wrapText="bothSides"/>
                  <wp:docPr id="13" name="Bild 13" descr="S001280500_1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001280500_1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4C9" w:rsidRDefault="00DA56B2" w:rsidP="00D81520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253365</wp:posOffset>
                  </wp:positionH>
                  <wp:positionV relativeFrom="margin">
                    <wp:posOffset>253365</wp:posOffset>
                  </wp:positionV>
                  <wp:extent cx="609600" cy="619125"/>
                  <wp:effectExtent l="0" t="0" r="0" b="9525"/>
                  <wp:wrapSquare wrapText="bothSides"/>
                  <wp:docPr id="15" name="Bild 15" descr="S001280500_1_Cent_R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001280500_1_Cent_R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64C9" w:rsidTr="008F64C9">
        <w:trPr>
          <w:trHeight w:val="1531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64C9" w:rsidRPr="00D16041" w:rsidRDefault="008F64C9" w:rsidP="00D81520">
            <w:pPr>
              <w:pStyle w:val="ekvgrundtextarial"/>
              <w:jc w:val="center"/>
              <w:rPr>
                <w:rFonts w:eastAsia="Calibri"/>
              </w:rPr>
            </w:pPr>
            <w:r w:rsidRPr="00D16041">
              <w:rPr>
                <w:rFonts w:eastAsia="Calibri"/>
              </w:rPr>
              <w:t>2 Cent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DA56B2" w:rsidP="00D81520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margin">
                    <wp:posOffset>282575</wp:posOffset>
                  </wp:positionH>
                  <wp:positionV relativeFrom="margin">
                    <wp:posOffset>189865</wp:posOffset>
                  </wp:positionV>
                  <wp:extent cx="714375" cy="704850"/>
                  <wp:effectExtent l="0" t="0" r="9525" b="0"/>
                  <wp:wrapSquare wrapText="bothSides"/>
                  <wp:docPr id="14" name="Bild 14" descr="S001280500_2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001280500_2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4C9" w:rsidRDefault="00DA56B2" w:rsidP="00D81520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253365</wp:posOffset>
                  </wp:positionH>
                  <wp:positionV relativeFrom="margin">
                    <wp:posOffset>189865</wp:posOffset>
                  </wp:positionV>
                  <wp:extent cx="704850" cy="704850"/>
                  <wp:effectExtent l="0" t="0" r="0" b="0"/>
                  <wp:wrapSquare wrapText="bothSides"/>
                  <wp:docPr id="16" name="Bild 16" descr="S001280500_2_Cent_R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001280500_2_Cent_R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64C9" w:rsidTr="008F64C9">
        <w:trPr>
          <w:trHeight w:val="1531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64C9" w:rsidRPr="00D16041" w:rsidRDefault="008F64C9" w:rsidP="00D81520">
            <w:pPr>
              <w:pStyle w:val="ekvgrundtextarial"/>
              <w:jc w:val="center"/>
              <w:rPr>
                <w:rFonts w:eastAsia="Calibri"/>
              </w:rPr>
            </w:pPr>
            <w:r w:rsidRPr="00D16041">
              <w:rPr>
                <w:rFonts w:eastAsia="Calibri"/>
              </w:rPr>
              <w:t>5 Cent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DA56B2" w:rsidP="00D81520">
            <w:pPr>
              <w:pStyle w:val="03Grundtext2oAbstand"/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196850</wp:posOffset>
                  </wp:positionH>
                  <wp:positionV relativeFrom="margin">
                    <wp:posOffset>118110</wp:posOffset>
                  </wp:positionV>
                  <wp:extent cx="800100" cy="800100"/>
                  <wp:effectExtent l="0" t="0" r="0" b="0"/>
                  <wp:wrapSquare wrapText="bothSides"/>
                  <wp:docPr id="17" name="Bild 17" descr="S001280500_5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001280500_5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4C9" w:rsidRDefault="00DA56B2" w:rsidP="00D81520">
            <w:pPr>
              <w:pStyle w:val="03Grundtext2oAbstand"/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189230</wp:posOffset>
                  </wp:positionH>
                  <wp:positionV relativeFrom="margin">
                    <wp:posOffset>118110</wp:posOffset>
                  </wp:positionV>
                  <wp:extent cx="800100" cy="800100"/>
                  <wp:effectExtent l="0" t="0" r="0" b="0"/>
                  <wp:wrapSquare wrapText="bothSides"/>
                  <wp:docPr id="18" name="Bild 18" descr="S001280500_5_Cent_R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001280500_5_Cent_R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64C9" w:rsidTr="008F64C9">
        <w:trPr>
          <w:trHeight w:val="1531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64C9" w:rsidRPr="00D16041" w:rsidRDefault="008F64C9" w:rsidP="00D81520">
            <w:pPr>
              <w:pStyle w:val="ekvgrundtextarial"/>
              <w:jc w:val="center"/>
              <w:rPr>
                <w:rFonts w:eastAsia="Calibri"/>
              </w:rPr>
            </w:pPr>
            <w:r w:rsidRPr="00D16041">
              <w:rPr>
                <w:rFonts w:eastAsia="Calibri"/>
              </w:rPr>
              <w:t>10 Cent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DA56B2" w:rsidP="00D81520">
            <w:pPr>
              <w:pStyle w:val="03Grundtext2oAbstand"/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254000</wp:posOffset>
                  </wp:positionH>
                  <wp:positionV relativeFrom="margin">
                    <wp:posOffset>135890</wp:posOffset>
                  </wp:positionV>
                  <wp:extent cx="742950" cy="742950"/>
                  <wp:effectExtent l="0" t="0" r="0" b="0"/>
                  <wp:wrapSquare wrapText="bothSides"/>
                  <wp:docPr id="19" name="Bild 19" descr="S001280500_1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001280500_1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4C9" w:rsidRDefault="00DA56B2" w:rsidP="00D81520">
            <w:pPr>
              <w:pStyle w:val="03Grundtext2oAbstand"/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215265</wp:posOffset>
                  </wp:positionH>
                  <wp:positionV relativeFrom="margin">
                    <wp:posOffset>143510</wp:posOffset>
                  </wp:positionV>
                  <wp:extent cx="742950" cy="752475"/>
                  <wp:effectExtent l="0" t="0" r="0" b="9525"/>
                  <wp:wrapSquare wrapText="bothSides"/>
                  <wp:docPr id="20" name="Bild 20" descr="S001280500_10_Cent_R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001280500_10_Cent_R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64C9" w:rsidTr="008F64C9">
        <w:trPr>
          <w:trHeight w:val="1531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64C9" w:rsidRPr="00D16041" w:rsidRDefault="008F64C9" w:rsidP="00D81520">
            <w:pPr>
              <w:pStyle w:val="ekvgrundtextarial"/>
              <w:jc w:val="center"/>
              <w:rPr>
                <w:rFonts w:eastAsia="Calibri"/>
              </w:rPr>
            </w:pPr>
            <w:r w:rsidRPr="00D16041">
              <w:rPr>
                <w:rFonts w:eastAsia="Calibri"/>
              </w:rPr>
              <w:t>20 Cent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DA56B2" w:rsidP="00D81520">
            <w:pPr>
              <w:pStyle w:val="03Grundtext2oAbstand"/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201930</wp:posOffset>
                  </wp:positionH>
                  <wp:positionV relativeFrom="margin">
                    <wp:posOffset>93345</wp:posOffset>
                  </wp:positionV>
                  <wp:extent cx="847725" cy="847725"/>
                  <wp:effectExtent l="0" t="0" r="9525" b="9525"/>
                  <wp:wrapSquare wrapText="bothSides"/>
                  <wp:docPr id="21" name="Bild 21" descr="S001280500_2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001280500_2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64C9" w:rsidRDefault="008F64C9" w:rsidP="00D81520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4C9" w:rsidRDefault="00DA56B2" w:rsidP="00D81520">
            <w:pPr>
              <w:pStyle w:val="03Grundtext2oAbstand"/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224790</wp:posOffset>
                  </wp:positionH>
                  <wp:positionV relativeFrom="margin">
                    <wp:posOffset>85090</wp:posOffset>
                  </wp:positionV>
                  <wp:extent cx="866775" cy="866775"/>
                  <wp:effectExtent l="0" t="0" r="9525" b="9525"/>
                  <wp:wrapSquare wrapText="bothSides"/>
                  <wp:docPr id="22" name="Bild 22" descr="S001280500_20_Cent_R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001280500_20_Cent_R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F64C9" w:rsidRPr="008F64C9" w:rsidRDefault="008F64C9" w:rsidP="008F64C9">
      <w:pPr>
        <w:pStyle w:val="ekvgrundtextarial"/>
        <w:rPr>
          <w:sz w:val="16"/>
          <w:szCs w:val="16"/>
        </w:rPr>
      </w:pPr>
    </w:p>
    <w:sectPr w:rsidR="008F64C9" w:rsidRPr="008F64C9" w:rsidSect="00A6503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854" w:rsidRDefault="009E5854" w:rsidP="000C224E">
      <w:pPr>
        <w:pStyle w:val="ekvue1arial"/>
      </w:pPr>
      <w:r>
        <w:separator/>
      </w:r>
    </w:p>
  </w:endnote>
  <w:endnote w:type="continuationSeparator" w:id="0">
    <w:p w:rsidR="009E5854" w:rsidRDefault="009E585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C5C" w:rsidRDefault="00060C5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DA56B2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9900" cy="241300"/>
                <wp:effectExtent l="0" t="0" r="6350" b="635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17A1B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060C5C" w:rsidRPr="00060C5C" w:rsidRDefault="00060C5C" w:rsidP="00060C5C">
          <w:pPr>
            <w:pStyle w:val="ekvpagina"/>
            <w:rPr>
              <w:szCs w:val="16"/>
            </w:rPr>
          </w:pPr>
          <w:r w:rsidRPr="00060C5C">
            <w:rPr>
              <w:b/>
              <w:szCs w:val="16"/>
            </w:rPr>
            <w:t>Illustratorin:</w:t>
          </w:r>
          <w:r w:rsidRPr="00060C5C">
            <w:rPr>
              <w:szCs w:val="16"/>
            </w:rPr>
            <w:t xml:space="preserve"> Juliane Assies, Berlin</w:t>
          </w:r>
        </w:p>
        <w:p w:rsidR="00060C5C" w:rsidRPr="00517A1B" w:rsidRDefault="00060C5C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C5C" w:rsidRDefault="00060C5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854" w:rsidRDefault="009E5854" w:rsidP="000C224E">
      <w:pPr>
        <w:pStyle w:val="ekvue1arial"/>
      </w:pPr>
      <w:r>
        <w:separator/>
      </w:r>
    </w:p>
  </w:footnote>
  <w:footnote w:type="continuationSeparator" w:id="0">
    <w:p w:rsidR="009E5854" w:rsidRDefault="009E585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C5C" w:rsidRDefault="00060C5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C5C" w:rsidRDefault="00060C5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0C5C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1573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17A1B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5AA4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4C9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3025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5854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477D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1134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1520"/>
    <w:rsid w:val="00D84211"/>
    <w:rsid w:val="00D855B3"/>
    <w:rsid w:val="00D9027B"/>
    <w:rsid w:val="00DA00E9"/>
    <w:rsid w:val="00DA1411"/>
    <w:rsid w:val="00DA56B2"/>
    <w:rsid w:val="00DB275E"/>
    <w:rsid w:val="00DB295F"/>
    <w:rsid w:val="00DB5A15"/>
    <w:rsid w:val="00DB6215"/>
    <w:rsid w:val="00DB6EE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3CE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309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11573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table" w:customStyle="1" w:styleId="TabelleFuzeile">
    <w:name w:val="Tabelle_Fußzeile"/>
    <w:basedOn w:val="NormaleTabelle"/>
    <w:uiPriority w:val="99"/>
    <w:rsid w:val="00411573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03Grundtext2oAbstand">
    <w:name w:val="03_Grundtext2_oAbstand"/>
    <w:basedOn w:val="Standard"/>
    <w:qFormat/>
    <w:rsid w:val="00411573"/>
    <w:pPr>
      <w:spacing w:after="0" w:line="340" w:lineRule="exact"/>
    </w:pPr>
    <w:rPr>
      <w:rFonts w:eastAsia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11573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table" w:customStyle="1" w:styleId="TabelleFuzeile">
    <w:name w:val="Tabelle_Fußzeile"/>
    <w:basedOn w:val="NormaleTabelle"/>
    <w:uiPriority w:val="99"/>
    <w:rsid w:val="00411573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03Grundtext2oAbstand">
    <w:name w:val="03_Grundtext2_oAbstand"/>
    <w:basedOn w:val="Standard"/>
    <w:qFormat/>
    <w:rsid w:val="00411573"/>
    <w:pPr>
      <w:spacing w:after="0" w:line="340" w:lineRule="exact"/>
    </w:pPr>
    <w:rPr>
      <w:rFonts w:eastAsia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2018-01-23T10:58:00Z</dcterms:created>
  <dcterms:modified xsi:type="dcterms:W3CDTF">2018-01-23T10:58:00Z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