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0A40C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6C1631">
              <w:rPr>
                <w:rFonts w:cs="Tahoma"/>
              </w:rPr>
              <w:t>5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0A40C6" w:rsidP="006C1631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 w:rsidRPr="000A40C6">
              <w:rPr>
                <w:rFonts w:cs="Tahoma"/>
                <w:b/>
                <w:sz w:val="41"/>
                <w:szCs w:val="41"/>
              </w:rPr>
              <w:t>Geld</w:t>
            </w:r>
            <w:r w:rsidR="006C1631">
              <w:rPr>
                <w:rFonts w:cs="Tahoma"/>
                <w:b/>
                <w:sz w:val="41"/>
                <w:szCs w:val="41"/>
              </w:rPr>
              <w:t>mengen</w:t>
            </w:r>
            <w:r w:rsidRPr="000A40C6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6C1631">
              <w:rPr>
                <w:rFonts w:cs="Tahoma"/>
                <w:b/>
                <w:sz w:val="41"/>
                <w:szCs w:val="41"/>
              </w:rPr>
              <w:t>bestimmen (Station 3</w:t>
            </w:r>
            <w:r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ED1C89" w:rsidRDefault="00945538" w:rsidP="00ED1C89">
      <w:pPr>
        <w:pStyle w:val="ekvpicto"/>
        <w:framePr w:h="1009" w:hRule="exact" w:wrap="around" w:y="6"/>
      </w:pPr>
      <w:bookmarkStart w:id="1" w:name="start"/>
      <w:bookmarkEnd w:id="1"/>
      <w:r>
        <w:rPr>
          <w:noProof/>
        </w:rPr>
        <w:drawing>
          <wp:inline distT="0" distB="0" distL="0" distR="0">
            <wp:extent cx="362585" cy="284480"/>
            <wp:effectExtent l="0" t="0" r="0" b="1270"/>
            <wp:docPr id="2" name="Bild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82F" w:rsidRPr="00450F50" w:rsidRDefault="00945538" w:rsidP="0038682F">
      <w:pPr>
        <w:pStyle w:val="ekvpicto"/>
        <w:framePr w:h="1009" w:hRule="exact" w:wrap="around" w:y="6"/>
      </w:pPr>
      <w:r>
        <w:rPr>
          <w:noProof/>
        </w:rPr>
        <w:drawing>
          <wp:inline distT="0" distB="0" distL="0" distR="0">
            <wp:extent cx="362585" cy="259080"/>
            <wp:effectExtent l="0" t="0" r="0" b="7620"/>
            <wp:docPr id="3" name="Bild 3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b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82F" w:rsidRDefault="0038682F" w:rsidP="0038682F">
      <w:pPr>
        <w:pStyle w:val="ekvgrundtextarial"/>
        <w:framePr w:w="567" w:h="1009" w:hRule="exact" w:wrap="around" w:vAnchor="text" w:hAnchor="page" w:x="511" w:y="6"/>
      </w:pPr>
    </w:p>
    <w:p w:rsidR="0038682F" w:rsidRDefault="0038682F" w:rsidP="00ED1C89">
      <w:pPr>
        <w:pStyle w:val="ekvpicto"/>
        <w:framePr w:h="1009" w:hRule="exact" w:wrap="around" w:y="6"/>
      </w:pPr>
    </w:p>
    <w:p w:rsidR="00ED1C89" w:rsidRDefault="00ED1C89" w:rsidP="00ED1C89">
      <w:pPr>
        <w:pStyle w:val="ekvpicto"/>
        <w:framePr w:h="1009" w:hRule="exact" w:wrap="around" w:y="6"/>
      </w:pPr>
    </w:p>
    <w:p w:rsidR="00ED1C89" w:rsidRPr="00450F50" w:rsidRDefault="00ED1C89" w:rsidP="00ED1C89">
      <w:pPr>
        <w:pStyle w:val="ekvpicto"/>
        <w:framePr w:h="1009" w:hRule="exact" w:wrap="around" w:y="6"/>
      </w:pPr>
    </w:p>
    <w:p w:rsidR="00F77C11" w:rsidRDefault="00F77C11" w:rsidP="00F77C11">
      <w:pPr>
        <w:pStyle w:val="ekvgrundtextarial"/>
      </w:pPr>
    </w:p>
    <w:p w:rsidR="00441328" w:rsidRDefault="00441328" w:rsidP="00F77C11">
      <w:pPr>
        <w:pStyle w:val="ekvgrundtextarial"/>
      </w:pPr>
      <w:r>
        <w:t>Vorderseite</w:t>
      </w:r>
      <w:r>
        <w:tab/>
      </w:r>
      <w:r>
        <w:tab/>
      </w:r>
      <w:r>
        <w:tab/>
      </w:r>
      <w:r>
        <w:tab/>
      </w:r>
      <w:r>
        <w:tab/>
        <w:t>Rückseite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F77C11" w:rsidTr="0038682F">
        <w:trPr>
          <w:trHeight w:val="1980"/>
        </w:trPr>
        <w:tc>
          <w:tcPr>
            <w:tcW w:w="4680" w:type="dxa"/>
            <w:tcBorders>
              <w:top w:val="single" w:sz="4" w:space="0" w:color="auto"/>
            </w:tcBorders>
          </w:tcPr>
          <w:p w:rsidR="00F77C11" w:rsidRPr="00F77C11" w:rsidRDefault="00945538" w:rsidP="0038682F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362585</wp:posOffset>
                  </wp:positionV>
                  <wp:extent cx="489585" cy="485775"/>
                  <wp:effectExtent l="0" t="0" r="5715" b="9525"/>
                  <wp:wrapNone/>
                  <wp:docPr id="78" name="Grafik 9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416560</wp:posOffset>
                  </wp:positionV>
                  <wp:extent cx="435610" cy="431800"/>
                  <wp:effectExtent l="0" t="0" r="2540" b="6350"/>
                  <wp:wrapNone/>
                  <wp:docPr id="64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F77C11" w:rsidRPr="0038682F" w:rsidRDefault="0038682F" w:rsidP="0038682F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3 €</w:t>
            </w:r>
          </w:p>
        </w:tc>
      </w:tr>
      <w:tr w:rsidR="00F77C11" w:rsidRPr="00F77C11" w:rsidTr="0038682F">
        <w:trPr>
          <w:trHeight w:val="1980"/>
        </w:trPr>
        <w:tc>
          <w:tcPr>
            <w:tcW w:w="4680" w:type="dxa"/>
          </w:tcPr>
          <w:p w:rsidR="00F77C11" w:rsidRPr="00F77C11" w:rsidRDefault="00945538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379095</wp:posOffset>
                  </wp:positionV>
                  <wp:extent cx="979170" cy="511175"/>
                  <wp:effectExtent l="0" t="0" r="0" b="3175"/>
                  <wp:wrapNone/>
                  <wp:docPr id="65" name="Grafik 1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1760220</wp:posOffset>
                  </wp:positionH>
                  <wp:positionV relativeFrom="paragraph">
                    <wp:posOffset>379095</wp:posOffset>
                  </wp:positionV>
                  <wp:extent cx="489585" cy="485775"/>
                  <wp:effectExtent l="0" t="0" r="5715" b="9525"/>
                  <wp:wrapNone/>
                  <wp:docPr id="77" name="Grafik 4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:rsidR="00F77C11" w:rsidRPr="0038682F" w:rsidRDefault="0038682F" w:rsidP="0038682F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7 €</w:t>
            </w:r>
          </w:p>
        </w:tc>
      </w:tr>
      <w:tr w:rsidR="00F77C11" w:rsidRPr="00F77C11" w:rsidTr="0038682F">
        <w:trPr>
          <w:trHeight w:val="1980"/>
        </w:trPr>
        <w:tc>
          <w:tcPr>
            <w:tcW w:w="4680" w:type="dxa"/>
          </w:tcPr>
          <w:p w:rsidR="00F77C11" w:rsidRPr="00F77C11" w:rsidRDefault="00945538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1874520</wp:posOffset>
                  </wp:positionH>
                  <wp:positionV relativeFrom="paragraph">
                    <wp:posOffset>403860</wp:posOffset>
                  </wp:positionV>
                  <wp:extent cx="435610" cy="431800"/>
                  <wp:effectExtent l="0" t="0" r="2540" b="6350"/>
                  <wp:wrapNone/>
                  <wp:docPr id="91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90" name="Grafik 9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63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:rsidR="00F77C11" w:rsidRPr="0038682F" w:rsidRDefault="0038682F" w:rsidP="0038682F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5 €</w:t>
            </w:r>
          </w:p>
        </w:tc>
      </w:tr>
      <w:tr w:rsidR="00F77C11" w:rsidRPr="00F77C11" w:rsidTr="0038682F">
        <w:trPr>
          <w:trHeight w:val="1980"/>
        </w:trPr>
        <w:tc>
          <w:tcPr>
            <w:tcW w:w="4680" w:type="dxa"/>
          </w:tcPr>
          <w:p w:rsidR="000A40C6" w:rsidRPr="00F77C11" w:rsidRDefault="00945538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1988820</wp:posOffset>
                  </wp:positionH>
                  <wp:positionV relativeFrom="paragraph">
                    <wp:posOffset>343535</wp:posOffset>
                  </wp:positionV>
                  <wp:extent cx="489585" cy="485775"/>
                  <wp:effectExtent l="0" t="0" r="5715" b="9525"/>
                  <wp:wrapNone/>
                  <wp:docPr id="86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1384935</wp:posOffset>
                  </wp:positionH>
                  <wp:positionV relativeFrom="paragraph">
                    <wp:posOffset>343535</wp:posOffset>
                  </wp:positionV>
                  <wp:extent cx="489585" cy="485775"/>
                  <wp:effectExtent l="0" t="0" r="5715" b="9525"/>
                  <wp:wrapNone/>
                  <wp:docPr id="45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343535</wp:posOffset>
                  </wp:positionV>
                  <wp:extent cx="979170" cy="511175"/>
                  <wp:effectExtent l="0" t="0" r="0" b="3175"/>
                  <wp:wrapNone/>
                  <wp:docPr id="44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:rsidR="00F77C11" w:rsidRPr="0038682F" w:rsidRDefault="0038682F" w:rsidP="0038682F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9 €</w:t>
            </w:r>
          </w:p>
        </w:tc>
      </w:tr>
      <w:tr w:rsidR="000A40C6" w:rsidRPr="00F77C11" w:rsidTr="0038682F">
        <w:trPr>
          <w:trHeight w:val="1980"/>
        </w:trPr>
        <w:tc>
          <w:tcPr>
            <w:tcW w:w="4680" w:type="dxa"/>
          </w:tcPr>
          <w:p w:rsidR="000A40C6" w:rsidRPr="00F77C11" w:rsidRDefault="00945538" w:rsidP="0038682F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1760220</wp:posOffset>
                  </wp:positionH>
                  <wp:positionV relativeFrom="paragraph">
                    <wp:posOffset>398780</wp:posOffset>
                  </wp:positionV>
                  <wp:extent cx="489585" cy="485775"/>
                  <wp:effectExtent l="0" t="0" r="5715" b="9525"/>
                  <wp:wrapNone/>
                  <wp:docPr id="88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398780</wp:posOffset>
                  </wp:positionV>
                  <wp:extent cx="489585" cy="485775"/>
                  <wp:effectExtent l="0" t="0" r="5715" b="9525"/>
                  <wp:wrapNone/>
                  <wp:docPr id="87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702945</wp:posOffset>
                  </wp:positionV>
                  <wp:extent cx="979170" cy="511175"/>
                  <wp:effectExtent l="0" t="0" r="0" b="3175"/>
                  <wp:wrapNone/>
                  <wp:docPr id="94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131445</wp:posOffset>
                  </wp:positionV>
                  <wp:extent cx="979170" cy="511175"/>
                  <wp:effectExtent l="0" t="0" r="0" b="3175"/>
                  <wp:wrapNone/>
                  <wp:docPr id="85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:rsidR="000A40C6" w:rsidRPr="0038682F" w:rsidRDefault="0038682F" w:rsidP="0038682F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14 €</w:t>
            </w:r>
          </w:p>
        </w:tc>
      </w:tr>
      <w:tr w:rsidR="000A40C6" w:rsidRPr="00F77C11" w:rsidTr="0038682F">
        <w:trPr>
          <w:trHeight w:val="1980"/>
        </w:trPr>
        <w:tc>
          <w:tcPr>
            <w:tcW w:w="4680" w:type="dxa"/>
          </w:tcPr>
          <w:p w:rsidR="000A40C6" w:rsidRPr="00F77C11" w:rsidRDefault="00945538" w:rsidP="0038682F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1814195</wp:posOffset>
                  </wp:positionH>
                  <wp:positionV relativeFrom="paragraph">
                    <wp:posOffset>467995</wp:posOffset>
                  </wp:positionV>
                  <wp:extent cx="435610" cy="431800"/>
                  <wp:effectExtent l="0" t="0" r="2540" b="6350"/>
                  <wp:wrapNone/>
                  <wp:docPr id="95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414020</wp:posOffset>
                  </wp:positionV>
                  <wp:extent cx="489585" cy="485775"/>
                  <wp:effectExtent l="0" t="0" r="5715" b="9525"/>
                  <wp:wrapNone/>
                  <wp:docPr id="92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699770</wp:posOffset>
                  </wp:positionV>
                  <wp:extent cx="979170" cy="511175"/>
                  <wp:effectExtent l="0" t="0" r="0" b="3175"/>
                  <wp:wrapNone/>
                  <wp:docPr id="96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page">
                    <wp:posOffset>111125</wp:posOffset>
                  </wp:positionH>
                  <wp:positionV relativeFrom="paragraph">
                    <wp:posOffset>125095</wp:posOffset>
                  </wp:positionV>
                  <wp:extent cx="1033145" cy="547370"/>
                  <wp:effectExtent l="0" t="0" r="0" b="5080"/>
                  <wp:wrapNone/>
                  <wp:docPr id="43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:rsidR="000A40C6" w:rsidRPr="0038682F" w:rsidRDefault="0038682F" w:rsidP="0038682F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18 €</w:t>
            </w:r>
          </w:p>
        </w:tc>
      </w:tr>
    </w:tbl>
    <w:p w:rsidR="00F77C11" w:rsidRDefault="00F77C11" w:rsidP="000A40C6">
      <w:pPr>
        <w:pStyle w:val="ekvgrundtextarial"/>
      </w:pPr>
    </w:p>
    <w:p w:rsidR="001D031C" w:rsidRDefault="001D031C" w:rsidP="000A40C6">
      <w:pPr>
        <w:pStyle w:val="ekvgrundtextarial"/>
      </w:pPr>
    </w:p>
    <w:p w:rsidR="001D031C" w:rsidRDefault="001D031C" w:rsidP="001D031C">
      <w:pPr>
        <w:pStyle w:val="ekvgrundtextarial"/>
      </w:pPr>
      <w:r>
        <w:t>Vorderseite</w:t>
      </w:r>
      <w:r>
        <w:tab/>
      </w:r>
      <w:r>
        <w:tab/>
      </w:r>
      <w:r>
        <w:tab/>
      </w:r>
      <w:r>
        <w:tab/>
      </w:r>
      <w:r>
        <w:tab/>
        <w:t>Rückseite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1D031C" w:rsidRPr="00F77C11" w:rsidTr="001D031C">
        <w:trPr>
          <w:trHeight w:val="1980"/>
        </w:trPr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1D031C" w:rsidRPr="001D031C" w:rsidRDefault="001D031C" w:rsidP="001D031C">
            <w:pPr>
              <w:pStyle w:val="ekvgrundtextarial"/>
              <w:jc w:val="center"/>
              <w:rPr>
                <w:sz w:val="36"/>
                <w:szCs w:val="36"/>
              </w:rPr>
            </w:pPr>
            <w:r w:rsidRPr="001D031C">
              <w:rPr>
                <w:sz w:val="36"/>
                <w:szCs w:val="36"/>
              </w:rPr>
              <w:t>2 € + 1 €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1D031C" w:rsidRPr="0038682F" w:rsidRDefault="001D031C" w:rsidP="00772D57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3 €</w:t>
            </w:r>
          </w:p>
        </w:tc>
      </w:tr>
      <w:tr w:rsidR="001D031C" w:rsidRPr="00F77C11" w:rsidTr="001D031C">
        <w:trPr>
          <w:trHeight w:val="1980"/>
        </w:trPr>
        <w:tc>
          <w:tcPr>
            <w:tcW w:w="4680" w:type="dxa"/>
            <w:vAlign w:val="center"/>
          </w:tcPr>
          <w:p w:rsidR="001D031C" w:rsidRPr="001D031C" w:rsidRDefault="001D031C" w:rsidP="001D031C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5 € + 2 €</w:t>
            </w:r>
          </w:p>
        </w:tc>
        <w:tc>
          <w:tcPr>
            <w:tcW w:w="4680" w:type="dxa"/>
            <w:vAlign w:val="center"/>
          </w:tcPr>
          <w:p w:rsidR="001D031C" w:rsidRPr="0038682F" w:rsidRDefault="001D031C" w:rsidP="00772D57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7 €</w:t>
            </w:r>
          </w:p>
        </w:tc>
      </w:tr>
      <w:tr w:rsidR="001D031C" w:rsidRPr="00F77C11" w:rsidTr="001D031C">
        <w:trPr>
          <w:trHeight w:val="1980"/>
        </w:trPr>
        <w:tc>
          <w:tcPr>
            <w:tcW w:w="4680" w:type="dxa"/>
            <w:vAlign w:val="center"/>
          </w:tcPr>
          <w:p w:rsidR="001D031C" w:rsidRPr="001D031C" w:rsidRDefault="001D031C" w:rsidP="001D031C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2 € + 2 € + 1 €</w:t>
            </w:r>
          </w:p>
        </w:tc>
        <w:tc>
          <w:tcPr>
            <w:tcW w:w="4680" w:type="dxa"/>
            <w:vAlign w:val="center"/>
          </w:tcPr>
          <w:p w:rsidR="001D031C" w:rsidRPr="0038682F" w:rsidRDefault="001D031C" w:rsidP="00772D57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5 €</w:t>
            </w:r>
          </w:p>
        </w:tc>
      </w:tr>
      <w:tr w:rsidR="001D031C" w:rsidRPr="00F77C11" w:rsidTr="001D031C">
        <w:trPr>
          <w:trHeight w:val="1980"/>
        </w:trPr>
        <w:tc>
          <w:tcPr>
            <w:tcW w:w="4680" w:type="dxa"/>
            <w:vAlign w:val="center"/>
          </w:tcPr>
          <w:p w:rsidR="001D031C" w:rsidRPr="001D031C" w:rsidRDefault="001D031C" w:rsidP="001D031C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5 € + 2 € + 2 €</w:t>
            </w:r>
          </w:p>
        </w:tc>
        <w:tc>
          <w:tcPr>
            <w:tcW w:w="4680" w:type="dxa"/>
            <w:vAlign w:val="center"/>
          </w:tcPr>
          <w:p w:rsidR="001D031C" w:rsidRPr="0038682F" w:rsidRDefault="001D031C" w:rsidP="00772D57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9 €</w:t>
            </w:r>
          </w:p>
        </w:tc>
      </w:tr>
      <w:tr w:rsidR="001D031C" w:rsidRPr="00F77C11" w:rsidTr="001D031C">
        <w:trPr>
          <w:trHeight w:val="1980"/>
        </w:trPr>
        <w:tc>
          <w:tcPr>
            <w:tcW w:w="4680" w:type="dxa"/>
            <w:vAlign w:val="center"/>
          </w:tcPr>
          <w:p w:rsidR="001D031C" w:rsidRPr="001D031C" w:rsidRDefault="001D031C" w:rsidP="001D031C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5 € + 5 € + 2 € + 2 €</w:t>
            </w:r>
          </w:p>
        </w:tc>
        <w:tc>
          <w:tcPr>
            <w:tcW w:w="4680" w:type="dxa"/>
            <w:vAlign w:val="center"/>
          </w:tcPr>
          <w:p w:rsidR="001D031C" w:rsidRPr="0038682F" w:rsidRDefault="001D031C" w:rsidP="00772D57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14 €</w:t>
            </w:r>
          </w:p>
        </w:tc>
      </w:tr>
      <w:tr w:rsidR="001D031C" w:rsidRPr="00F77C11" w:rsidTr="001D031C">
        <w:trPr>
          <w:trHeight w:val="1980"/>
        </w:trPr>
        <w:tc>
          <w:tcPr>
            <w:tcW w:w="4680" w:type="dxa"/>
            <w:vAlign w:val="center"/>
          </w:tcPr>
          <w:p w:rsidR="001D031C" w:rsidRPr="001D031C" w:rsidRDefault="001D031C" w:rsidP="001D031C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10 € + 5 € + 2 € + 1 €</w:t>
            </w:r>
          </w:p>
        </w:tc>
        <w:tc>
          <w:tcPr>
            <w:tcW w:w="4680" w:type="dxa"/>
            <w:vAlign w:val="center"/>
          </w:tcPr>
          <w:p w:rsidR="001D031C" w:rsidRPr="0038682F" w:rsidRDefault="001D031C" w:rsidP="00772D57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18 €</w:t>
            </w:r>
          </w:p>
        </w:tc>
      </w:tr>
    </w:tbl>
    <w:p w:rsidR="001D031C" w:rsidRPr="00F77C11" w:rsidRDefault="001D031C" w:rsidP="001D031C">
      <w:pPr>
        <w:pStyle w:val="ekvgrundtextarial"/>
      </w:pPr>
    </w:p>
    <w:sectPr w:rsidR="001D031C" w:rsidRPr="00F77C11" w:rsidSect="00A650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CB8" w:rsidRDefault="00BB2CB8" w:rsidP="000C224E">
      <w:pPr>
        <w:pStyle w:val="ekvue1arial"/>
      </w:pPr>
      <w:r>
        <w:separator/>
      </w:r>
    </w:p>
  </w:endnote>
  <w:endnote w:type="continuationSeparator" w:id="0">
    <w:p w:rsidR="00BB2CB8" w:rsidRDefault="00BB2CB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94553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090" cy="241300"/>
                <wp:effectExtent l="0" t="0" r="0" b="635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3B5579" w:rsidRPr="003B5579" w:rsidRDefault="003B5579" w:rsidP="003B5579">
          <w:pPr>
            <w:pStyle w:val="ekvpagina"/>
            <w:rPr>
              <w:szCs w:val="16"/>
            </w:rPr>
          </w:pPr>
          <w:r w:rsidRPr="003B5579">
            <w:rPr>
              <w:b/>
              <w:szCs w:val="16"/>
            </w:rPr>
            <w:t>Illustratorin:</w:t>
          </w:r>
          <w:r w:rsidRPr="003B5579">
            <w:rPr>
              <w:szCs w:val="16"/>
            </w:rPr>
            <w:t xml:space="preserve"> Juliane Assies, Berlin</w:t>
          </w:r>
        </w:p>
        <w:p w:rsidR="003B5579" w:rsidRPr="0050684E" w:rsidRDefault="003B5579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CB8" w:rsidRDefault="00BB2CB8" w:rsidP="000C224E">
      <w:pPr>
        <w:pStyle w:val="ekvue1arial"/>
      </w:pPr>
      <w:r>
        <w:separator/>
      </w:r>
    </w:p>
  </w:footnote>
  <w:footnote w:type="continuationSeparator" w:id="0">
    <w:p w:rsidR="00BB2CB8" w:rsidRDefault="00BB2CB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31C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82F"/>
    <w:rsid w:val="00386C35"/>
    <w:rsid w:val="00393225"/>
    <w:rsid w:val="00393AF4"/>
    <w:rsid w:val="003956E2"/>
    <w:rsid w:val="00397A01"/>
    <w:rsid w:val="003A1493"/>
    <w:rsid w:val="003A50DE"/>
    <w:rsid w:val="003B557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1328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1631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72D5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5538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0A38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CB8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1A9B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3981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3E2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2018-01-23T10:58:00Z</dcterms:created>
  <dcterms:modified xsi:type="dcterms:W3CDTF">2018-01-23T10:58:00Z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