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3A2E87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3A2E87">
              <w:rPr>
                <w:rFonts w:cs="Tahoma"/>
              </w:rPr>
              <w:t>6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3A2E87" w:rsidP="006C1631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Mit Geld rechnen</w:t>
            </w:r>
            <w:r w:rsidR="006C1631">
              <w:rPr>
                <w:rFonts w:cs="Tahoma"/>
                <w:b/>
                <w:sz w:val="41"/>
                <w:szCs w:val="41"/>
              </w:rPr>
              <w:t xml:space="preserve"> (Station 3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F10796" w:rsidRDefault="00F10796" w:rsidP="00F10796">
      <w:pPr>
        <w:pStyle w:val="ekvpicto"/>
        <w:framePr w:h="840" w:hRule="exact" w:wrap="around" w:y="-5"/>
        <w:jc w:val="left"/>
      </w:pPr>
      <w:bookmarkStart w:id="1" w:name="start"/>
      <w:bookmarkEnd w:id="1"/>
    </w:p>
    <w:p w:rsidR="00F10796" w:rsidRPr="00867BE0" w:rsidRDefault="00C3089F" w:rsidP="00F10796">
      <w:pPr>
        <w:pStyle w:val="ekvpicto"/>
        <w:framePr w:h="840" w:hRule="exact" w:wrap="around" w:y="-5"/>
        <w:jc w:val="left"/>
      </w:pPr>
      <w:r>
        <w:rPr>
          <w:noProof/>
        </w:rPr>
        <w:drawing>
          <wp:inline distT="0" distB="0" distL="0" distR="0">
            <wp:extent cx="361950" cy="251460"/>
            <wp:effectExtent l="0" t="0" r="0" b="0"/>
            <wp:docPr id="2" name="Bild 2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rei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796" w:rsidRPr="00867BE0" w:rsidRDefault="00F10796" w:rsidP="00F10796">
      <w:pPr>
        <w:pStyle w:val="ekvpicto"/>
        <w:framePr w:h="840" w:hRule="exact" w:wrap="around" w:y="-5"/>
        <w:jc w:val="lef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1080"/>
        <w:gridCol w:w="4422"/>
      </w:tblGrid>
      <w:tr w:rsidR="00F86564" w:rsidTr="007A5C0B">
        <w:trPr>
          <w:trHeight w:val="1814"/>
        </w:trPr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271145</wp:posOffset>
                  </wp:positionV>
                  <wp:extent cx="489585" cy="485775"/>
                  <wp:effectExtent l="0" t="0" r="5715" b="9525"/>
                  <wp:wrapNone/>
                  <wp:docPr id="144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325120</wp:posOffset>
                  </wp:positionV>
                  <wp:extent cx="435610" cy="431800"/>
                  <wp:effectExtent l="0" t="0" r="2540" b="6350"/>
                  <wp:wrapNone/>
                  <wp:docPr id="145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= ____</w:t>
            </w:r>
          </w:p>
        </w:tc>
      </w:tr>
      <w:tr w:rsidR="00F86564" w:rsidTr="007A5C0B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564" w:rsidRDefault="00F86564" w:rsidP="000A40C6">
            <w:pPr>
              <w:pStyle w:val="ekvgrundtextarial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86564" w:rsidP="00F86564">
            <w:pPr>
              <w:pStyle w:val="ekvgrundtextarial"/>
            </w:pPr>
          </w:p>
        </w:tc>
      </w:tr>
      <w:tr w:rsidR="00F86564" w:rsidTr="007A5C0B">
        <w:trPr>
          <w:trHeight w:val="1814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261620</wp:posOffset>
                  </wp:positionV>
                  <wp:extent cx="979170" cy="511175"/>
                  <wp:effectExtent l="0" t="0" r="0" b="3175"/>
                  <wp:wrapNone/>
                  <wp:docPr id="147" name="Grafik 1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261620</wp:posOffset>
                  </wp:positionV>
                  <wp:extent cx="489585" cy="485775"/>
                  <wp:effectExtent l="0" t="0" r="5715" b="9525"/>
                  <wp:wrapNone/>
                  <wp:docPr id="146" name="Grafik 4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= ____</w:t>
            </w:r>
          </w:p>
        </w:tc>
      </w:tr>
      <w:tr w:rsidR="00F86564" w:rsidTr="007A5C0B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564" w:rsidRDefault="00F86564" w:rsidP="000A40C6">
            <w:pPr>
              <w:pStyle w:val="ekvgrundtextarial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86564" w:rsidP="00F86564">
            <w:pPr>
              <w:pStyle w:val="ekvgrundtextarial"/>
            </w:pPr>
          </w:p>
        </w:tc>
      </w:tr>
      <w:tr w:rsidR="00F86564" w:rsidTr="007A5C0B">
        <w:trPr>
          <w:trHeight w:val="1814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796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252095</wp:posOffset>
                  </wp:positionV>
                  <wp:extent cx="489585" cy="485775"/>
                  <wp:effectExtent l="0" t="0" r="5715" b="9525"/>
                  <wp:wrapNone/>
                  <wp:docPr id="149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252095</wp:posOffset>
                  </wp:positionV>
                  <wp:extent cx="489585" cy="485775"/>
                  <wp:effectExtent l="0" t="0" r="5715" b="9525"/>
                  <wp:wrapNone/>
                  <wp:docPr id="148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306070</wp:posOffset>
                  </wp:positionV>
                  <wp:extent cx="435610" cy="431800"/>
                  <wp:effectExtent l="0" t="0" r="2540" b="6350"/>
                  <wp:wrapNone/>
                  <wp:docPr id="150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0796" w:rsidRDefault="00F10796" w:rsidP="00F10796"/>
          <w:p w:rsidR="00F86564" w:rsidRPr="00F10796" w:rsidRDefault="00F86564" w:rsidP="007A5C0B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+ ___ = ____</w:t>
            </w:r>
          </w:p>
        </w:tc>
      </w:tr>
      <w:tr w:rsidR="00F86564" w:rsidTr="007A5C0B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564" w:rsidRDefault="00F86564" w:rsidP="000A40C6">
            <w:pPr>
              <w:pStyle w:val="ekvgrundtextarial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86564" w:rsidP="00F86564">
            <w:pPr>
              <w:pStyle w:val="ekvgrundtextarial"/>
            </w:pPr>
          </w:p>
        </w:tc>
      </w:tr>
      <w:tr w:rsidR="00F86564" w:rsidTr="007A5C0B">
        <w:trPr>
          <w:trHeight w:val="1814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242570</wp:posOffset>
                  </wp:positionV>
                  <wp:extent cx="489585" cy="485775"/>
                  <wp:effectExtent l="0" t="0" r="5715" b="9525"/>
                  <wp:wrapNone/>
                  <wp:docPr id="152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242570</wp:posOffset>
                  </wp:positionV>
                  <wp:extent cx="979170" cy="511175"/>
                  <wp:effectExtent l="0" t="0" r="0" b="3175"/>
                  <wp:wrapNone/>
                  <wp:docPr id="151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1727835</wp:posOffset>
                  </wp:positionH>
                  <wp:positionV relativeFrom="paragraph">
                    <wp:posOffset>242570</wp:posOffset>
                  </wp:positionV>
                  <wp:extent cx="489585" cy="485775"/>
                  <wp:effectExtent l="0" t="0" r="5715" b="9525"/>
                  <wp:wrapNone/>
                  <wp:docPr id="153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+ ___ = ____</w:t>
            </w:r>
          </w:p>
        </w:tc>
      </w:tr>
      <w:tr w:rsidR="00F86564" w:rsidTr="007A5C0B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1727835</wp:posOffset>
                  </wp:positionH>
                  <wp:positionV relativeFrom="paragraph">
                    <wp:posOffset>535305</wp:posOffset>
                  </wp:positionV>
                  <wp:extent cx="489585" cy="485775"/>
                  <wp:effectExtent l="0" t="0" r="5715" b="9525"/>
                  <wp:wrapNone/>
                  <wp:docPr id="156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535305</wp:posOffset>
                  </wp:positionV>
                  <wp:extent cx="489585" cy="485775"/>
                  <wp:effectExtent l="0" t="0" r="5715" b="9525"/>
                  <wp:wrapNone/>
                  <wp:docPr id="155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86564" w:rsidP="00F86564">
            <w:pPr>
              <w:pStyle w:val="ekvgrundtextarial"/>
            </w:pPr>
          </w:p>
        </w:tc>
      </w:tr>
      <w:tr w:rsidR="00F86564" w:rsidTr="007A5C0B">
        <w:trPr>
          <w:trHeight w:val="1814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10160</wp:posOffset>
                  </wp:positionV>
                  <wp:extent cx="979170" cy="511175"/>
                  <wp:effectExtent l="0" t="0" r="0" b="3175"/>
                  <wp:wrapNone/>
                  <wp:docPr id="154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573405</wp:posOffset>
                  </wp:positionV>
                  <wp:extent cx="979170" cy="511175"/>
                  <wp:effectExtent l="0" t="0" r="0" b="3175"/>
                  <wp:wrapNone/>
                  <wp:docPr id="157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+ ___ + ___ = ____</w:t>
            </w:r>
          </w:p>
        </w:tc>
      </w:tr>
      <w:tr w:rsidR="00F86564" w:rsidTr="007A5C0B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564" w:rsidRDefault="00F86564" w:rsidP="000A40C6">
            <w:pPr>
              <w:pStyle w:val="ekvgrundtextarial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86564" w:rsidP="00F86564">
            <w:pPr>
              <w:pStyle w:val="ekvgrundtextarial"/>
            </w:pPr>
          </w:p>
        </w:tc>
      </w:tr>
      <w:tr w:rsidR="00F86564" w:rsidTr="007A5C0B">
        <w:trPr>
          <w:trHeight w:val="1814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64" w:rsidRDefault="00C3089F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1753870</wp:posOffset>
                  </wp:positionH>
                  <wp:positionV relativeFrom="paragraph">
                    <wp:posOffset>359410</wp:posOffset>
                  </wp:positionV>
                  <wp:extent cx="435610" cy="431800"/>
                  <wp:effectExtent l="0" t="0" r="2540" b="6350"/>
                  <wp:wrapNone/>
                  <wp:docPr id="160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1128395</wp:posOffset>
                  </wp:positionH>
                  <wp:positionV relativeFrom="paragraph">
                    <wp:posOffset>305435</wp:posOffset>
                  </wp:positionV>
                  <wp:extent cx="489585" cy="485775"/>
                  <wp:effectExtent l="0" t="0" r="5715" b="9525"/>
                  <wp:wrapNone/>
                  <wp:docPr id="159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page">
                    <wp:posOffset>50800</wp:posOffset>
                  </wp:positionH>
                  <wp:positionV relativeFrom="paragraph">
                    <wp:posOffset>16510</wp:posOffset>
                  </wp:positionV>
                  <wp:extent cx="1033145" cy="547370"/>
                  <wp:effectExtent l="0" t="0" r="0" b="5080"/>
                  <wp:wrapNone/>
                  <wp:docPr id="158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591185</wp:posOffset>
                  </wp:positionV>
                  <wp:extent cx="979170" cy="511175"/>
                  <wp:effectExtent l="0" t="0" r="0" b="3175"/>
                  <wp:wrapNone/>
                  <wp:docPr id="161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86564" w:rsidRDefault="00F86564" w:rsidP="00F86564">
            <w:pPr>
              <w:pStyle w:val="ekvgrundtextari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564" w:rsidRDefault="00F10796" w:rsidP="00F86564">
            <w:pPr>
              <w:pStyle w:val="ekvgrundtextarial"/>
            </w:pPr>
            <w:r>
              <w:t>___ + ___ + ___ + ___ = ____</w:t>
            </w:r>
          </w:p>
        </w:tc>
      </w:tr>
    </w:tbl>
    <w:p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FC6" w:rsidRDefault="00165FC6" w:rsidP="000C224E">
      <w:pPr>
        <w:pStyle w:val="ekvue1arial"/>
      </w:pPr>
      <w:r>
        <w:separator/>
      </w:r>
    </w:p>
  </w:endnote>
  <w:endnote w:type="continuationSeparator" w:id="0">
    <w:p w:rsidR="00165FC6" w:rsidRDefault="00165FC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3089F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7360" cy="236220"/>
                <wp:effectExtent l="0" t="0" r="889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36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AB3485" w:rsidRPr="0050684E" w:rsidRDefault="00AB3485" w:rsidP="000124BA">
          <w:pPr>
            <w:pStyle w:val="ekvpagina"/>
            <w:rPr>
              <w:szCs w:val="16"/>
            </w:rPr>
          </w:pPr>
          <w:r w:rsidRPr="00AB3485">
            <w:rPr>
              <w:b/>
              <w:szCs w:val="16"/>
            </w:rPr>
            <w:t>Illustratorin:</w:t>
          </w:r>
          <w:r w:rsidRPr="00AB3485">
            <w:rPr>
              <w:szCs w:val="16"/>
            </w:rPr>
            <w:t xml:space="preserve"> 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FC6" w:rsidRDefault="00165FC6" w:rsidP="000C224E">
      <w:pPr>
        <w:pStyle w:val="ekvue1arial"/>
      </w:pPr>
      <w:r>
        <w:separator/>
      </w:r>
    </w:p>
  </w:footnote>
  <w:footnote w:type="continuationSeparator" w:id="0">
    <w:p w:rsidR="00165FC6" w:rsidRDefault="00165FC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5FC6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82F"/>
    <w:rsid w:val="00386C35"/>
    <w:rsid w:val="00393225"/>
    <w:rsid w:val="00393AF4"/>
    <w:rsid w:val="003956E2"/>
    <w:rsid w:val="00397A01"/>
    <w:rsid w:val="003A1493"/>
    <w:rsid w:val="003A2E87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1328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1631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A5C0B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0A38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3485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1A9B"/>
    <w:rsid w:val="00C3089F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3981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3E2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079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86564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2018-01-23T16:02:00Z</dcterms:created>
  <dcterms:modified xsi:type="dcterms:W3CDTF">2018-01-23T16:02:00Z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