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4433E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4433E6">
              <w:rPr>
                <w:rFonts w:cs="Tahoma"/>
              </w:rPr>
              <w:t>7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563BE8" w:rsidP="00563BE8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Aufgabenkarten zum Wechseln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4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ED1C89" w:rsidRDefault="00C72E65" w:rsidP="00ED1C89">
      <w:pPr>
        <w:pStyle w:val="ekvpicto"/>
        <w:framePr w:h="1009" w:hRule="exact" w:wrap="around" w:y="6"/>
      </w:pPr>
      <w:bookmarkStart w:id="1" w:name="start"/>
      <w:bookmarkEnd w:id="1"/>
      <w:r>
        <w:rPr>
          <w:noProof/>
        </w:rPr>
        <w:drawing>
          <wp:inline distT="0" distB="0" distL="0" distR="0">
            <wp:extent cx="361950" cy="276225"/>
            <wp:effectExtent l="0" t="0" r="0" b="9525"/>
            <wp:docPr id="2" name="Bild 2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89" w:rsidRDefault="00C72E65" w:rsidP="00ED1C89">
      <w:pPr>
        <w:pStyle w:val="ekvpicto"/>
        <w:framePr w:h="1009" w:hRule="exact" w:wrap="around" w:y="6"/>
      </w:pPr>
      <w:r>
        <w:rPr>
          <w:noProof/>
        </w:rPr>
        <w:drawing>
          <wp:inline distT="0" distB="0" distL="0" distR="0">
            <wp:extent cx="361950" cy="266700"/>
            <wp:effectExtent l="0" t="0" r="0" b="0"/>
            <wp:docPr id="3" name="Bild 3" descr="Kl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eb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89" w:rsidRPr="00450F50" w:rsidRDefault="00ED1C89" w:rsidP="00ED1C89">
      <w:pPr>
        <w:pStyle w:val="ekvpicto"/>
        <w:framePr w:h="1009" w:hRule="exact" w:wrap="around" w:y="6"/>
      </w:pPr>
    </w:p>
    <w:p w:rsidR="00F77C11" w:rsidRDefault="00F77C11" w:rsidP="00F77C11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77C11" w:rsidRPr="00F77C11" w:rsidTr="00784228"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11" w:rsidRPr="00F77C11" w:rsidRDefault="00F77C11" w:rsidP="00F77C11">
            <w:pPr>
              <w:pStyle w:val="ekvgrundtextarial"/>
            </w:pPr>
            <w:r w:rsidRPr="00F77C11">
              <w:t>Vorderseite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11" w:rsidRPr="00F77C11" w:rsidRDefault="000A40C6" w:rsidP="00F77C11">
            <w:pPr>
              <w:pStyle w:val="ekvgrundtextarial"/>
            </w:pPr>
            <w:r>
              <w:t>Rückseite</w:t>
            </w:r>
          </w:p>
        </w:tc>
      </w:tr>
      <w:tr w:rsidR="00F77C11" w:rsidRPr="00F77C11" w:rsidTr="00784228">
        <w:tc>
          <w:tcPr>
            <w:tcW w:w="4680" w:type="dxa"/>
            <w:tcBorders>
              <w:top w:val="single" w:sz="4" w:space="0" w:color="auto"/>
            </w:tcBorders>
          </w:tcPr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C72E65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1896110</wp:posOffset>
                  </wp:positionH>
                  <wp:positionV relativeFrom="paragraph">
                    <wp:posOffset>111125</wp:posOffset>
                  </wp:positionV>
                  <wp:extent cx="435610" cy="431800"/>
                  <wp:effectExtent l="0" t="0" r="2540" b="6350"/>
                  <wp:wrapNone/>
                  <wp:docPr id="95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225425</wp:posOffset>
                      </wp:positionV>
                      <wp:extent cx="342900" cy="228600"/>
                      <wp:effectExtent l="7620" t="25400" r="11430" b="12700"/>
                      <wp:wrapNone/>
                      <wp:docPr id="17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90" o:spid="_x0000_s1026" type="#_x0000_t13" style="position:absolute;margin-left:102.6pt;margin-top:17.75pt;width:27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111125</wp:posOffset>
                  </wp:positionV>
                  <wp:extent cx="979170" cy="511175"/>
                  <wp:effectExtent l="0" t="0" r="0" b="3175"/>
                  <wp:wrapNone/>
                  <wp:docPr id="65" name="Grafik 1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7C11" w:rsidRPr="000A40C6" w:rsidRDefault="00F77C11" w:rsidP="00F77C11">
            <w:pPr>
              <w:pStyle w:val="ekvgrundtextarial"/>
              <w:jc w:val="center"/>
              <w:rPr>
                <w:sz w:val="36"/>
                <w:szCs w:val="36"/>
              </w:rPr>
            </w:pPr>
          </w:p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F77C11" w:rsidP="000A40C6">
            <w:pPr>
              <w:pStyle w:val="ekvgrundtextarial"/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F77C11" w:rsidRPr="00F77C11" w:rsidRDefault="00C72E65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2263140</wp:posOffset>
                  </wp:positionH>
                  <wp:positionV relativeFrom="paragraph">
                    <wp:posOffset>362585</wp:posOffset>
                  </wp:positionV>
                  <wp:extent cx="435610" cy="431800"/>
                  <wp:effectExtent l="0" t="0" r="2540" b="6350"/>
                  <wp:wrapNone/>
                  <wp:docPr id="100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1758315</wp:posOffset>
                  </wp:positionH>
                  <wp:positionV relativeFrom="paragraph">
                    <wp:posOffset>362585</wp:posOffset>
                  </wp:positionV>
                  <wp:extent cx="435610" cy="431800"/>
                  <wp:effectExtent l="0" t="0" r="2540" b="6350"/>
                  <wp:wrapNone/>
                  <wp:docPr id="99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1268730</wp:posOffset>
                  </wp:positionH>
                  <wp:positionV relativeFrom="paragraph">
                    <wp:posOffset>362585</wp:posOffset>
                  </wp:positionV>
                  <wp:extent cx="435610" cy="431800"/>
                  <wp:effectExtent l="0" t="0" r="2540" b="6350"/>
                  <wp:wrapNone/>
                  <wp:docPr id="98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362585</wp:posOffset>
                  </wp:positionV>
                  <wp:extent cx="435610" cy="431800"/>
                  <wp:effectExtent l="0" t="0" r="2540" b="6350"/>
                  <wp:wrapNone/>
                  <wp:docPr id="97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362585</wp:posOffset>
                  </wp:positionV>
                  <wp:extent cx="435610" cy="431800"/>
                  <wp:effectExtent l="0" t="0" r="2540" b="6350"/>
                  <wp:wrapNone/>
                  <wp:docPr id="96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7C11" w:rsidRPr="00F77C11" w:rsidTr="00784228">
        <w:tc>
          <w:tcPr>
            <w:tcW w:w="4680" w:type="dxa"/>
          </w:tcPr>
          <w:p w:rsidR="00F77C11" w:rsidRPr="00F77C11" w:rsidRDefault="00C72E65" w:rsidP="00F77C11">
            <w:pPr>
              <w:pStyle w:val="ekvgrundtextari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241935</wp:posOffset>
                      </wp:positionV>
                      <wp:extent cx="342900" cy="342900"/>
                      <wp:effectExtent l="7620" t="13335" r="11430" b="5715"/>
                      <wp:wrapNone/>
                      <wp:docPr id="16" name="Oval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2" o:spid="_x0000_s1026" style="position:absolute;margin-left:183.6pt;margin-top:19.05pt;width:27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241935</wp:posOffset>
                      </wp:positionV>
                      <wp:extent cx="342900" cy="342900"/>
                      <wp:effectExtent l="7620" t="13335" r="11430" b="5715"/>
                      <wp:wrapNone/>
                      <wp:docPr id="15" name="Oval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1" o:spid="_x0000_s1026" style="position:absolute;margin-left:147.6pt;margin-top:19.05pt;width:27pt;height:2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699135</wp:posOffset>
                      </wp:positionV>
                      <wp:extent cx="342900" cy="342900"/>
                      <wp:effectExtent l="7620" t="13335" r="11430" b="5715"/>
                      <wp:wrapNone/>
                      <wp:docPr id="14" name="Oval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3" o:spid="_x0000_s1026" style="position:absolute;margin-left:165.6pt;margin-top:55.05pt;width:27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"/>
                  </w:pict>
                </mc:Fallback>
              </mc:AlternateContent>
            </w:r>
          </w:p>
          <w:p w:rsidR="00F77C11" w:rsidRPr="00F77C11" w:rsidRDefault="00C72E65" w:rsidP="000A40C6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219075</wp:posOffset>
                      </wp:positionV>
                      <wp:extent cx="342900" cy="228600"/>
                      <wp:effectExtent l="7620" t="19050" r="11430" b="9525"/>
                      <wp:wrapNone/>
                      <wp:docPr id="13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4" o:spid="_x0000_s1026" type="#_x0000_t13" style="position:absolute;margin-left:102.6pt;margin-top:17.25pt;width:27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130175</wp:posOffset>
                  </wp:positionV>
                  <wp:extent cx="979170" cy="511175"/>
                  <wp:effectExtent l="0" t="0" r="0" b="3175"/>
                  <wp:wrapNone/>
                  <wp:docPr id="59" name="Grafik 21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7C11" w:rsidRPr="000A40C6" w:rsidRDefault="00F77C11" w:rsidP="00F77C11">
            <w:pPr>
              <w:pStyle w:val="ekvgrundtextarial"/>
              <w:jc w:val="center"/>
              <w:rPr>
                <w:sz w:val="36"/>
                <w:szCs w:val="36"/>
              </w:rPr>
            </w:pPr>
          </w:p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F77C11" w:rsidP="000A40C6">
            <w:pPr>
              <w:pStyle w:val="ekvgrundtextarial"/>
            </w:pPr>
          </w:p>
        </w:tc>
        <w:tc>
          <w:tcPr>
            <w:tcW w:w="4680" w:type="dxa"/>
          </w:tcPr>
          <w:p w:rsidR="00F77C11" w:rsidRPr="00F77C11" w:rsidRDefault="00C72E65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column">
                    <wp:posOffset>1874520</wp:posOffset>
                  </wp:positionH>
                  <wp:positionV relativeFrom="paragraph">
                    <wp:posOffset>381635</wp:posOffset>
                  </wp:positionV>
                  <wp:extent cx="435610" cy="431800"/>
                  <wp:effectExtent l="0" t="0" r="2540" b="6350"/>
                  <wp:wrapNone/>
                  <wp:docPr id="64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33152" behindDoc="0" locked="0" layoutInCell="1" allowOverlap="1">
                  <wp:simplePos x="0" y="0"/>
                  <wp:positionH relativeFrom="column">
                    <wp:posOffset>613410</wp:posOffset>
                  </wp:positionH>
                  <wp:positionV relativeFrom="paragraph">
                    <wp:posOffset>407035</wp:posOffset>
                  </wp:positionV>
                  <wp:extent cx="489585" cy="485775"/>
                  <wp:effectExtent l="0" t="0" r="5715" b="9525"/>
                  <wp:wrapNone/>
                  <wp:docPr id="78" name="Grafik 9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32128" behindDoc="0" locked="0" layoutInCell="1" allowOverlap="1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381635</wp:posOffset>
                  </wp:positionV>
                  <wp:extent cx="489585" cy="485775"/>
                  <wp:effectExtent l="0" t="0" r="5715" b="9525"/>
                  <wp:wrapNone/>
                  <wp:docPr id="77" name="Grafik 4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7C11" w:rsidRPr="00F77C11" w:rsidTr="00784228">
        <w:tc>
          <w:tcPr>
            <w:tcW w:w="4680" w:type="dxa"/>
          </w:tcPr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C72E65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1988820</wp:posOffset>
                  </wp:positionH>
                  <wp:positionV relativeFrom="paragraph">
                    <wp:posOffset>98425</wp:posOffset>
                  </wp:positionV>
                  <wp:extent cx="489585" cy="485775"/>
                  <wp:effectExtent l="0" t="0" r="5715" b="9525"/>
                  <wp:wrapNone/>
                  <wp:docPr id="63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212725</wp:posOffset>
                      </wp:positionV>
                      <wp:extent cx="342900" cy="228600"/>
                      <wp:effectExtent l="7620" t="22225" r="11430" b="6350"/>
                      <wp:wrapNone/>
                      <wp:docPr id="12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13" style="position:absolute;margin-left:102.6pt;margin-top:16.75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page">
                    <wp:posOffset>111125</wp:posOffset>
                  </wp:positionH>
                  <wp:positionV relativeFrom="paragraph">
                    <wp:posOffset>98425</wp:posOffset>
                  </wp:positionV>
                  <wp:extent cx="1033145" cy="547370"/>
                  <wp:effectExtent l="0" t="0" r="0" b="5080"/>
                  <wp:wrapNone/>
                  <wp:docPr id="43" name="Grafik 33" descr="S001280500_10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001280500_10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7C11" w:rsidRPr="000A40C6" w:rsidRDefault="00F77C11" w:rsidP="00F77C11">
            <w:pPr>
              <w:pStyle w:val="ekvgrundtextarial"/>
              <w:jc w:val="center"/>
              <w:rPr>
                <w:sz w:val="36"/>
                <w:szCs w:val="36"/>
              </w:rPr>
            </w:pPr>
          </w:p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F77C11" w:rsidP="00F77C11">
            <w:pPr>
              <w:pStyle w:val="ekvgrundtextarial"/>
            </w:pPr>
          </w:p>
        </w:tc>
        <w:tc>
          <w:tcPr>
            <w:tcW w:w="4680" w:type="dxa"/>
          </w:tcPr>
          <w:p w:rsidR="00F77C11" w:rsidRPr="00F77C11" w:rsidRDefault="00C72E65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2310130</wp:posOffset>
                  </wp:positionH>
                  <wp:positionV relativeFrom="paragraph">
                    <wp:posOffset>349885</wp:posOffset>
                  </wp:positionV>
                  <wp:extent cx="489585" cy="485775"/>
                  <wp:effectExtent l="0" t="0" r="5715" b="9525"/>
                  <wp:wrapNone/>
                  <wp:docPr id="106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1758315</wp:posOffset>
                  </wp:positionH>
                  <wp:positionV relativeFrom="paragraph">
                    <wp:posOffset>349885</wp:posOffset>
                  </wp:positionV>
                  <wp:extent cx="489585" cy="485775"/>
                  <wp:effectExtent l="0" t="0" r="5715" b="9525"/>
                  <wp:wrapNone/>
                  <wp:docPr id="105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1189990</wp:posOffset>
                  </wp:positionH>
                  <wp:positionV relativeFrom="paragraph">
                    <wp:posOffset>349885</wp:posOffset>
                  </wp:positionV>
                  <wp:extent cx="489585" cy="485775"/>
                  <wp:effectExtent l="0" t="0" r="5715" b="9525"/>
                  <wp:wrapNone/>
                  <wp:docPr id="104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613410</wp:posOffset>
                  </wp:positionH>
                  <wp:positionV relativeFrom="paragraph">
                    <wp:posOffset>349885</wp:posOffset>
                  </wp:positionV>
                  <wp:extent cx="489585" cy="485775"/>
                  <wp:effectExtent l="0" t="0" r="5715" b="9525"/>
                  <wp:wrapNone/>
                  <wp:docPr id="103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349885</wp:posOffset>
                  </wp:positionV>
                  <wp:extent cx="489585" cy="485775"/>
                  <wp:effectExtent l="0" t="0" r="5715" b="9525"/>
                  <wp:wrapNone/>
                  <wp:docPr id="102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7C11" w:rsidRPr="00F77C11" w:rsidTr="00784228">
        <w:tc>
          <w:tcPr>
            <w:tcW w:w="4680" w:type="dxa"/>
          </w:tcPr>
          <w:p w:rsidR="00F77C11" w:rsidRPr="00F77C11" w:rsidRDefault="00C72E65" w:rsidP="00F77C11">
            <w:pPr>
              <w:pStyle w:val="ekvgrundtextari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229235</wp:posOffset>
                      </wp:positionV>
                      <wp:extent cx="571500" cy="342900"/>
                      <wp:effectExtent l="7620" t="10160" r="11430" b="8890"/>
                      <wp:wrapNone/>
                      <wp:docPr id="11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" o:spid="_x0000_s1026" style="position:absolute;margin-left:156.6pt;margin-top:18.05pt;width:45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"/>
                  </w:pict>
                </mc:Fallback>
              </mc:AlternateContent>
            </w:r>
          </w:p>
          <w:p w:rsidR="00F77C11" w:rsidRPr="00F77C11" w:rsidRDefault="00C72E65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page">
                    <wp:posOffset>111125</wp:posOffset>
                  </wp:positionH>
                  <wp:positionV relativeFrom="paragraph">
                    <wp:posOffset>117475</wp:posOffset>
                  </wp:positionV>
                  <wp:extent cx="1033145" cy="547370"/>
                  <wp:effectExtent l="0" t="0" r="0" b="5080"/>
                  <wp:wrapNone/>
                  <wp:docPr id="84" name="Grafik 33" descr="S001280500_10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001280500_10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7C11" w:rsidRPr="000A40C6" w:rsidRDefault="00C72E65" w:rsidP="000A40C6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221615</wp:posOffset>
                      </wp:positionV>
                      <wp:extent cx="571500" cy="342900"/>
                      <wp:effectExtent l="7620" t="12065" r="11430" b="6985"/>
                      <wp:wrapNone/>
                      <wp:docPr id="10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" o:spid="_x0000_s1026" style="position:absolute;margin-left:156.6pt;margin-top:17.45pt;width:45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mRIAIAAD4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69215</wp:posOffset>
                      </wp:positionV>
                      <wp:extent cx="342900" cy="228600"/>
                      <wp:effectExtent l="7620" t="21590" r="11430" b="6985"/>
                      <wp:wrapNone/>
                      <wp:docPr id="9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7" o:spid="_x0000_s1026" type="#_x0000_t13" style="position:absolute;margin-left:102.6pt;margin-top:5.45pt;width:27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"/>
                  </w:pict>
                </mc:Fallback>
              </mc:AlternateContent>
            </w:r>
          </w:p>
          <w:p w:rsidR="00F77C11" w:rsidRPr="00F77C11" w:rsidRDefault="00F77C11" w:rsidP="00F77C11">
            <w:pPr>
              <w:pStyle w:val="ekvgrundtextarial"/>
              <w:jc w:val="center"/>
            </w:pPr>
          </w:p>
          <w:p w:rsidR="000A40C6" w:rsidRPr="00F77C11" w:rsidRDefault="000A40C6" w:rsidP="000A40C6">
            <w:pPr>
              <w:pStyle w:val="ekvgrundtextarial"/>
            </w:pPr>
          </w:p>
        </w:tc>
        <w:tc>
          <w:tcPr>
            <w:tcW w:w="4680" w:type="dxa"/>
          </w:tcPr>
          <w:p w:rsidR="00F77C11" w:rsidRPr="00F77C11" w:rsidRDefault="00C72E65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1531620</wp:posOffset>
                  </wp:positionH>
                  <wp:positionV relativeFrom="paragraph">
                    <wp:posOffset>368935</wp:posOffset>
                  </wp:positionV>
                  <wp:extent cx="979170" cy="511175"/>
                  <wp:effectExtent l="0" t="0" r="0" b="3175"/>
                  <wp:wrapNone/>
                  <wp:docPr id="110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368935</wp:posOffset>
                  </wp:positionV>
                  <wp:extent cx="979170" cy="511175"/>
                  <wp:effectExtent l="0" t="0" r="0" b="3175"/>
                  <wp:wrapNone/>
                  <wp:docPr id="44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40C6" w:rsidRPr="00F77C11" w:rsidTr="00784228">
        <w:tc>
          <w:tcPr>
            <w:tcW w:w="4680" w:type="dxa"/>
          </w:tcPr>
          <w:p w:rsidR="000A40C6" w:rsidRPr="00F77C11" w:rsidRDefault="000A40C6" w:rsidP="000A40C6">
            <w:pPr>
              <w:pStyle w:val="ekvgrundtextarial"/>
              <w:jc w:val="center"/>
            </w:pPr>
          </w:p>
          <w:p w:rsidR="000A40C6" w:rsidRPr="00F77C11" w:rsidRDefault="00C72E65" w:rsidP="000A40C6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1842135</wp:posOffset>
                  </wp:positionH>
                  <wp:positionV relativeFrom="paragraph">
                    <wp:posOffset>147320</wp:posOffset>
                  </wp:positionV>
                  <wp:extent cx="489585" cy="485775"/>
                  <wp:effectExtent l="0" t="0" r="5715" b="9525"/>
                  <wp:wrapNone/>
                  <wp:docPr id="45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85725</wp:posOffset>
                  </wp:positionV>
                  <wp:extent cx="1216660" cy="672465"/>
                  <wp:effectExtent l="0" t="0" r="2540" b="0"/>
                  <wp:wrapNone/>
                  <wp:docPr id="112" name="Bild 112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40C6" w:rsidRPr="000A40C6" w:rsidRDefault="00C72E65" w:rsidP="000A40C6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62865</wp:posOffset>
                      </wp:positionV>
                      <wp:extent cx="342900" cy="228600"/>
                      <wp:effectExtent l="7620" t="24765" r="11430" b="13335"/>
                      <wp:wrapNone/>
                      <wp:docPr id="8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3" o:spid="_x0000_s1026" type="#_x0000_t13" style="position:absolute;margin-left:102.6pt;margin-top:4.95pt;width:27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"/>
                  </w:pict>
                </mc:Fallback>
              </mc:AlternateContent>
            </w:r>
          </w:p>
          <w:p w:rsidR="000A40C6" w:rsidRPr="00F77C11" w:rsidRDefault="000A40C6" w:rsidP="000A40C6">
            <w:pPr>
              <w:pStyle w:val="ekvgrundtextarial"/>
              <w:jc w:val="center"/>
            </w:pPr>
          </w:p>
          <w:p w:rsidR="000A40C6" w:rsidRPr="00F77C11" w:rsidRDefault="000A40C6" w:rsidP="00F77C11">
            <w:pPr>
              <w:pStyle w:val="ekvgrundtextarial"/>
              <w:jc w:val="center"/>
            </w:pPr>
          </w:p>
        </w:tc>
        <w:tc>
          <w:tcPr>
            <w:tcW w:w="4680" w:type="dxa"/>
          </w:tcPr>
          <w:p w:rsidR="000A40C6" w:rsidRPr="00F77C11" w:rsidRDefault="00C72E65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1035050</wp:posOffset>
                  </wp:positionH>
                  <wp:positionV relativeFrom="paragraph">
                    <wp:posOffset>680085</wp:posOffset>
                  </wp:positionV>
                  <wp:extent cx="489585" cy="485775"/>
                  <wp:effectExtent l="0" t="0" r="5715" b="9525"/>
                  <wp:wrapNone/>
                  <wp:docPr id="122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680085</wp:posOffset>
                  </wp:positionV>
                  <wp:extent cx="489585" cy="485775"/>
                  <wp:effectExtent l="0" t="0" r="5715" b="9525"/>
                  <wp:wrapNone/>
                  <wp:docPr id="121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column">
                    <wp:posOffset>2014220</wp:posOffset>
                  </wp:positionH>
                  <wp:positionV relativeFrom="paragraph">
                    <wp:posOffset>680085</wp:posOffset>
                  </wp:positionV>
                  <wp:extent cx="489585" cy="485775"/>
                  <wp:effectExtent l="0" t="0" r="5715" b="9525"/>
                  <wp:wrapNone/>
                  <wp:docPr id="125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1524635</wp:posOffset>
                  </wp:positionH>
                  <wp:positionV relativeFrom="paragraph">
                    <wp:posOffset>680085</wp:posOffset>
                  </wp:positionV>
                  <wp:extent cx="489585" cy="485775"/>
                  <wp:effectExtent l="0" t="0" r="5715" b="9525"/>
                  <wp:wrapNone/>
                  <wp:docPr id="124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column">
                    <wp:posOffset>545465</wp:posOffset>
                  </wp:positionH>
                  <wp:positionV relativeFrom="paragraph">
                    <wp:posOffset>680085</wp:posOffset>
                  </wp:positionV>
                  <wp:extent cx="489585" cy="485775"/>
                  <wp:effectExtent l="0" t="0" r="5715" b="9525"/>
                  <wp:wrapNone/>
                  <wp:docPr id="123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2021205</wp:posOffset>
                  </wp:positionH>
                  <wp:positionV relativeFrom="paragraph">
                    <wp:posOffset>80010</wp:posOffset>
                  </wp:positionV>
                  <wp:extent cx="489585" cy="485775"/>
                  <wp:effectExtent l="0" t="0" r="5715" b="9525"/>
                  <wp:wrapNone/>
                  <wp:docPr id="120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1531620</wp:posOffset>
                  </wp:positionH>
                  <wp:positionV relativeFrom="paragraph">
                    <wp:posOffset>80010</wp:posOffset>
                  </wp:positionV>
                  <wp:extent cx="489585" cy="485775"/>
                  <wp:effectExtent l="0" t="0" r="5715" b="9525"/>
                  <wp:wrapNone/>
                  <wp:docPr id="119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80010</wp:posOffset>
                  </wp:positionV>
                  <wp:extent cx="489585" cy="485775"/>
                  <wp:effectExtent l="0" t="0" r="5715" b="9525"/>
                  <wp:wrapNone/>
                  <wp:docPr id="88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1042035</wp:posOffset>
                  </wp:positionH>
                  <wp:positionV relativeFrom="paragraph">
                    <wp:posOffset>80010</wp:posOffset>
                  </wp:positionV>
                  <wp:extent cx="489585" cy="485775"/>
                  <wp:effectExtent l="0" t="0" r="5715" b="9525"/>
                  <wp:wrapNone/>
                  <wp:docPr id="87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80010</wp:posOffset>
                  </wp:positionV>
                  <wp:extent cx="489585" cy="485775"/>
                  <wp:effectExtent l="0" t="0" r="5715" b="9525"/>
                  <wp:wrapNone/>
                  <wp:docPr id="86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40C6" w:rsidRPr="00F77C11" w:rsidTr="00784228">
        <w:tc>
          <w:tcPr>
            <w:tcW w:w="4680" w:type="dxa"/>
          </w:tcPr>
          <w:p w:rsidR="000A40C6" w:rsidRPr="00F77C11" w:rsidRDefault="00C72E65" w:rsidP="000A40C6">
            <w:pPr>
              <w:pStyle w:val="ekvgrundtextari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1605280</wp:posOffset>
                      </wp:positionH>
                      <wp:positionV relativeFrom="paragraph">
                        <wp:posOffset>102235</wp:posOffset>
                      </wp:positionV>
                      <wp:extent cx="571500" cy="342900"/>
                      <wp:effectExtent l="5080" t="6985" r="13970" b="12065"/>
                      <wp:wrapNone/>
                      <wp:docPr id="7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" o:spid="_x0000_s1026" style="position:absolute;margin-left:126.4pt;margin-top:8.05pt;width:45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"/>
                  </w:pict>
                </mc:Fallback>
              </mc:AlternateContent>
            </w:r>
          </w:p>
          <w:p w:rsidR="000A40C6" w:rsidRPr="00F77C11" w:rsidRDefault="00C72E65" w:rsidP="000A40C6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169545</wp:posOffset>
                      </wp:positionV>
                      <wp:extent cx="571500" cy="342900"/>
                      <wp:effectExtent l="7620" t="7620" r="11430" b="11430"/>
                      <wp:wrapNone/>
                      <wp:docPr id="6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" o:spid="_x0000_s1026" style="position:absolute;margin-left:174.6pt;margin-top:13.35pt;width:45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79375</wp:posOffset>
                  </wp:positionV>
                  <wp:extent cx="1216660" cy="672465"/>
                  <wp:effectExtent l="0" t="0" r="2540" b="0"/>
                  <wp:wrapNone/>
                  <wp:docPr id="117" name="Bild 117" descr="S001280500_20_Euro_VS_1c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S001280500_20_Euro_VS_1c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40C6" w:rsidRPr="000A40C6" w:rsidRDefault="00C72E65" w:rsidP="000A40C6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32385</wp:posOffset>
                      </wp:positionV>
                      <wp:extent cx="342900" cy="228600"/>
                      <wp:effectExtent l="5080" t="22860" r="13970" b="5715"/>
                      <wp:wrapNone/>
                      <wp:docPr id="5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8" o:spid="_x0000_s1026" type="#_x0000_t13" style="position:absolute;margin-left:99.4pt;margin-top:2.55pt;width:27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"/>
                  </w:pict>
                </mc:Fallback>
              </mc:AlternateContent>
            </w:r>
          </w:p>
          <w:p w:rsidR="000A40C6" w:rsidRPr="00F77C11" w:rsidRDefault="00C72E65" w:rsidP="000A40C6">
            <w:pPr>
              <w:pStyle w:val="ekvgrundtextari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38100</wp:posOffset>
                      </wp:positionV>
                      <wp:extent cx="571500" cy="342900"/>
                      <wp:effectExtent l="7620" t="9525" r="11430" b="9525"/>
                      <wp:wrapNone/>
                      <wp:docPr id="4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" o:spid="_x0000_s1026" style="position:absolute;margin-left:129.6pt;margin-top:3pt;width:45pt;height:2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"/>
                  </w:pict>
                </mc:Fallback>
              </mc:AlternateContent>
            </w:r>
          </w:p>
          <w:p w:rsidR="000A40C6" w:rsidRPr="00F77C11" w:rsidRDefault="000A40C6" w:rsidP="000A40C6">
            <w:pPr>
              <w:pStyle w:val="ekvgrundtextarial"/>
              <w:jc w:val="center"/>
            </w:pPr>
          </w:p>
        </w:tc>
        <w:tc>
          <w:tcPr>
            <w:tcW w:w="4680" w:type="dxa"/>
          </w:tcPr>
          <w:p w:rsidR="000A40C6" w:rsidRPr="00F77C11" w:rsidRDefault="00C72E65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page">
                    <wp:posOffset>74295</wp:posOffset>
                  </wp:positionH>
                  <wp:positionV relativeFrom="paragraph">
                    <wp:posOffset>66040</wp:posOffset>
                  </wp:positionV>
                  <wp:extent cx="1033145" cy="547370"/>
                  <wp:effectExtent l="0" t="0" r="0" b="5080"/>
                  <wp:wrapNone/>
                  <wp:docPr id="83" name="Grafik 33" descr="S001280500_10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001280500_10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328" behindDoc="0" locked="0" layoutInCell="1" allowOverlap="1">
                  <wp:simplePos x="0" y="0"/>
                  <wp:positionH relativeFrom="column">
                    <wp:posOffset>1035050</wp:posOffset>
                  </wp:positionH>
                  <wp:positionV relativeFrom="paragraph">
                    <wp:posOffset>649605</wp:posOffset>
                  </wp:positionV>
                  <wp:extent cx="979170" cy="511175"/>
                  <wp:effectExtent l="0" t="0" r="0" b="3175"/>
                  <wp:wrapNone/>
                  <wp:docPr id="126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1820545</wp:posOffset>
                  </wp:positionH>
                  <wp:positionV relativeFrom="paragraph">
                    <wp:posOffset>102235</wp:posOffset>
                  </wp:positionV>
                  <wp:extent cx="979170" cy="511175"/>
                  <wp:effectExtent l="0" t="0" r="0" b="3175"/>
                  <wp:wrapNone/>
                  <wp:docPr id="85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26" w:rsidRDefault="00437B26" w:rsidP="000C224E">
      <w:pPr>
        <w:pStyle w:val="ekvue1arial"/>
      </w:pPr>
      <w:r>
        <w:separator/>
      </w:r>
    </w:p>
  </w:endnote>
  <w:endnote w:type="continuationSeparator" w:id="0">
    <w:p w:rsidR="00437B26" w:rsidRDefault="00437B2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72E6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45680F" w:rsidRPr="0045680F" w:rsidRDefault="0045680F" w:rsidP="0045680F">
          <w:pPr>
            <w:pStyle w:val="ekvpagina"/>
            <w:rPr>
              <w:szCs w:val="16"/>
            </w:rPr>
          </w:pPr>
          <w:r w:rsidRPr="0045680F">
            <w:rPr>
              <w:b/>
              <w:szCs w:val="16"/>
            </w:rPr>
            <w:t>Illustratorin:</w:t>
          </w:r>
          <w:r w:rsidRPr="0045680F">
            <w:rPr>
              <w:szCs w:val="16"/>
            </w:rPr>
            <w:t xml:space="preserve"> Juliane Assies, Berlin</w:t>
          </w:r>
        </w:p>
        <w:p w:rsidR="0045680F" w:rsidRPr="0050684E" w:rsidRDefault="0045680F" w:rsidP="000124BA">
          <w:pPr>
            <w:pStyle w:val="ekvpagina"/>
            <w:rPr>
              <w:szCs w:val="16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26" w:rsidRDefault="00437B26" w:rsidP="000C224E">
      <w:pPr>
        <w:pStyle w:val="ekvue1arial"/>
      </w:pPr>
      <w:r>
        <w:separator/>
      </w:r>
    </w:p>
  </w:footnote>
  <w:footnote w:type="continuationSeparator" w:id="0">
    <w:p w:rsidR="00437B26" w:rsidRDefault="00437B2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37B26"/>
    <w:rsid w:val="0044254A"/>
    <w:rsid w:val="004433E6"/>
    <w:rsid w:val="00445F77"/>
    <w:rsid w:val="00450F50"/>
    <w:rsid w:val="004520C3"/>
    <w:rsid w:val="00452288"/>
    <w:rsid w:val="004538EA"/>
    <w:rsid w:val="00455728"/>
    <w:rsid w:val="0045680F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72E65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2018-01-23T10:58:00Z</dcterms:created>
  <dcterms:modified xsi:type="dcterms:W3CDTF">2018-01-23T10:58:00Z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