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E41D6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EE41D6">
              <w:rPr>
                <w:rFonts w:cs="Tahoma"/>
              </w:rPr>
              <w:t>8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EE41D6" w:rsidP="00563BE8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Zerlegung des 10-Euro-Scheins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 w:rsidR="00563BE8">
              <w:rPr>
                <w:rFonts w:cs="Tahoma"/>
                <w:b/>
                <w:sz w:val="41"/>
                <w:szCs w:val="41"/>
              </w:rPr>
              <w:t>4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:rsidR="00ED1C89" w:rsidRDefault="00ED1C89" w:rsidP="00ED1C89">
      <w:pPr>
        <w:pStyle w:val="ekvpicto"/>
        <w:framePr w:h="1009" w:hRule="exact" w:wrap="around" w:y="6"/>
      </w:pPr>
      <w:bookmarkStart w:id="0" w:name="start"/>
      <w:bookmarkEnd w:id="0"/>
    </w:p>
    <w:p w:rsidR="00ED1C89" w:rsidRDefault="003C3AAB" w:rsidP="00ED1C89">
      <w:pPr>
        <w:pStyle w:val="ekvpicto"/>
        <w:framePr w:h="1009" w:hRule="exact" w:wrap="around" w:y="6"/>
      </w:pPr>
      <w:r>
        <w:rPr>
          <w:noProof/>
        </w:rPr>
        <w:drawing>
          <wp:inline distT="0" distB="0" distL="0" distR="0">
            <wp:extent cx="361950" cy="247650"/>
            <wp:effectExtent l="0" t="0" r="0" b="0"/>
            <wp:docPr id="1" name="Bild 1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rei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D3C" w:rsidRPr="00867BE0" w:rsidRDefault="00E04D3C" w:rsidP="00E04D3C">
      <w:pPr>
        <w:pStyle w:val="ekvpicto"/>
        <w:framePr w:wrap="around"/>
      </w:pPr>
    </w:p>
    <w:p w:rsidR="00EE41D6" w:rsidRDefault="003C3AAB" w:rsidP="00F77C11">
      <w:pPr>
        <w:pStyle w:val="ekvgrundtextarial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1765935</wp:posOffset>
            </wp:positionH>
            <wp:positionV relativeFrom="paragraph">
              <wp:posOffset>163195</wp:posOffset>
            </wp:positionV>
            <wp:extent cx="1033145" cy="547370"/>
            <wp:effectExtent l="0" t="0" r="0" b="5080"/>
            <wp:wrapNone/>
            <wp:docPr id="128" name="Grafik 33" descr="S001280500_10_Euro_VS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" descr="S001280500_10_Euro_VS_4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1D6" w:rsidRDefault="00EE41D6" w:rsidP="00F77C11">
      <w:pPr>
        <w:pStyle w:val="ekvgrundtextarial"/>
      </w:pPr>
      <w:r>
        <w:t>Immer</w:t>
      </w:r>
      <w:r>
        <w:tab/>
      </w:r>
      <w:r>
        <w:tab/>
      </w:r>
      <w:r>
        <w:tab/>
      </w:r>
      <w:r>
        <w:tab/>
        <w:t>Euro.</w:t>
      </w:r>
    </w:p>
    <w:p w:rsidR="00EE41D6" w:rsidRDefault="00EE41D6" w:rsidP="000A40C6">
      <w:pPr>
        <w:pStyle w:val="ekvgrundtextarial"/>
      </w:pPr>
    </w:p>
    <w:p w:rsidR="00E04D3C" w:rsidRDefault="00E04D3C" w:rsidP="000A40C6">
      <w:pPr>
        <w:pStyle w:val="ekvgrundtextari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04D3C" w:rsidTr="006F32A0">
        <w:tc>
          <w:tcPr>
            <w:tcW w:w="9494" w:type="dxa"/>
            <w:shd w:val="clear" w:color="auto" w:fill="auto"/>
          </w:tcPr>
          <w:p w:rsidR="00E04D3C" w:rsidRDefault="003633FA" w:rsidP="000A40C6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6A81620" wp14:editId="79658963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88265</wp:posOffset>
                      </wp:positionV>
                      <wp:extent cx="607060" cy="571500"/>
                      <wp:effectExtent l="0" t="0" r="21590" b="19050"/>
                      <wp:wrapNone/>
                      <wp:docPr id="4" name="Oval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4D3C" w:rsidRPr="00E04D3C" w:rsidRDefault="00E04D3C" w:rsidP="00E04D3C">
                                  <w:pPr>
                                    <w:jc w:val="center"/>
                                    <w:rPr>
                                      <w:rStyle w:val="ekvhandschrift"/>
                                    </w:rPr>
                                  </w:pPr>
                                  <w:bookmarkStart w:id="1" w:name="_GoBack"/>
                                  <w:r w:rsidRPr="00E04D3C">
                                    <w:rPr>
                                      <w:rStyle w:val="ekvhandschrift"/>
                                    </w:rPr>
                                    <w:t>2 €</w:t>
                                  </w:r>
                                  <w:bookmarkEnd w:id="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68" o:spid="_x0000_s1026" style="position:absolute;margin-left:92.8pt;margin-top:6.95pt;width:47.8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">
                      <v:textbox>
                        <w:txbxContent>
                          <w:p w:rsidR="00E04D3C" w:rsidRPr="00E04D3C" w:rsidRDefault="00E04D3C" w:rsidP="00E04D3C">
                            <w:pPr>
                              <w:jc w:val="center"/>
                              <w:rPr>
                                <w:rStyle w:val="ekvhandschrift"/>
                              </w:rPr>
                            </w:pPr>
                            <w:bookmarkStart w:id="2" w:name="_GoBack"/>
                            <w:r w:rsidRPr="00E04D3C">
                              <w:rPr>
                                <w:rStyle w:val="ekvhandschrift"/>
                              </w:rPr>
                              <w:t>2 €</w:t>
                            </w:r>
                            <w:bookmarkEnd w:id="2"/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6F1A245" wp14:editId="0EEB109A">
                      <wp:simplePos x="0" y="0"/>
                      <wp:positionH relativeFrom="column">
                        <wp:posOffset>1826837</wp:posOffset>
                      </wp:positionH>
                      <wp:positionV relativeFrom="paragraph">
                        <wp:posOffset>88284</wp:posOffset>
                      </wp:positionV>
                      <wp:extent cx="641445" cy="571500"/>
                      <wp:effectExtent l="0" t="0" r="25400" b="19050"/>
                      <wp:wrapNone/>
                      <wp:docPr id="5" name="Oval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1445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4D3C" w:rsidRPr="00E04D3C" w:rsidRDefault="00E04D3C" w:rsidP="00E04D3C">
                                  <w:pPr>
                                    <w:jc w:val="center"/>
                                    <w:rPr>
                                      <w:rStyle w:val="ekvhandschrift"/>
                                    </w:rPr>
                                  </w:pPr>
                                  <w:r w:rsidRPr="00E04D3C">
                                    <w:rPr>
                                      <w:rStyle w:val="ekvhandschrift"/>
                                    </w:rPr>
                                    <w:t>2 €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67" o:spid="_x0000_s1027" style="position:absolute;margin-left:143.85pt;margin-top:6.95pt;width:50.5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">
                      <v:textbox>
                        <w:txbxContent>
                          <w:p w:rsidR="00E04D3C" w:rsidRPr="00E04D3C" w:rsidRDefault="00E04D3C" w:rsidP="00E04D3C">
                            <w:pPr>
                              <w:jc w:val="center"/>
                              <w:rPr>
                                <w:rStyle w:val="ekvhandschrift"/>
                              </w:rPr>
                            </w:pPr>
                            <w:r w:rsidRPr="00E04D3C">
                              <w:rPr>
                                <w:rStyle w:val="ekvhandschrift"/>
                              </w:rPr>
                              <w:t>2 €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C3A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AE8AE1F" wp14:editId="7B6CD4B8">
                      <wp:simplePos x="0" y="0"/>
                      <wp:positionH relativeFrom="column">
                        <wp:posOffset>2509226</wp:posOffset>
                      </wp:positionH>
                      <wp:positionV relativeFrom="paragraph">
                        <wp:posOffset>88284</wp:posOffset>
                      </wp:positionV>
                      <wp:extent cx="614149" cy="571500"/>
                      <wp:effectExtent l="0" t="0" r="14605" b="19050"/>
                      <wp:wrapNone/>
                      <wp:docPr id="6" name="Oval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4149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4D3C" w:rsidRPr="00E04D3C" w:rsidRDefault="00E04D3C" w:rsidP="00E04D3C">
                                  <w:pPr>
                                    <w:jc w:val="center"/>
                                    <w:rPr>
                                      <w:rStyle w:val="ekvhandschrift"/>
                                    </w:rPr>
                                  </w:pPr>
                                  <w:r w:rsidRPr="00E04D3C">
                                    <w:rPr>
                                      <w:rStyle w:val="ekvhandschrift"/>
                                    </w:rPr>
                                    <w:t>1 €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66" o:spid="_x0000_s1028" style="position:absolute;margin-left:197.6pt;margin-top:6.95pt;width:48.3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">
                      <v:textbox>
                        <w:txbxContent>
                          <w:p w:rsidR="00E04D3C" w:rsidRPr="00E04D3C" w:rsidRDefault="00E04D3C" w:rsidP="00E04D3C">
                            <w:pPr>
                              <w:jc w:val="center"/>
                              <w:rPr>
                                <w:rStyle w:val="ekvhandschrift"/>
                              </w:rPr>
                            </w:pPr>
                            <w:r w:rsidRPr="00E04D3C">
                              <w:rPr>
                                <w:rStyle w:val="ekvhandschrift"/>
                              </w:rPr>
                              <w:t>1 €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C3A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88265</wp:posOffset>
                      </wp:positionV>
                      <wp:extent cx="838200" cy="571500"/>
                      <wp:effectExtent l="9525" t="12065" r="9525" b="6985"/>
                      <wp:wrapNone/>
                      <wp:docPr id="3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4D3C" w:rsidRPr="00E04D3C" w:rsidRDefault="00E04D3C" w:rsidP="00E04D3C">
                                  <w:pPr>
                                    <w:jc w:val="center"/>
                                    <w:rPr>
                                      <w:rStyle w:val="ekvhandschrift"/>
                                    </w:rPr>
                                  </w:pPr>
                                  <w:r w:rsidRPr="00E04D3C">
                                    <w:rPr>
                                      <w:rStyle w:val="ekvhandschrift"/>
                                    </w:rPr>
                                    <w:t>5 €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" o:spid="_x0000_s1029" style="position:absolute;margin-left:18pt;margin-top:6.95pt;width:66pt;height: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">
                      <v:textbox>
                        <w:txbxContent>
                          <w:p w:rsidR="00E04D3C" w:rsidRPr="00E04D3C" w:rsidRDefault="00E04D3C" w:rsidP="00E04D3C">
                            <w:pPr>
                              <w:jc w:val="center"/>
                              <w:rPr>
                                <w:rStyle w:val="ekvhandschrift"/>
                              </w:rPr>
                            </w:pPr>
                            <w:r w:rsidRPr="00E04D3C">
                              <w:rPr>
                                <w:rStyle w:val="ekvhandschrift"/>
                              </w:rPr>
                              <w:t>5 €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</w:tc>
      </w:tr>
      <w:tr w:rsidR="00E04D3C" w:rsidTr="006F32A0">
        <w:tc>
          <w:tcPr>
            <w:tcW w:w="9494" w:type="dxa"/>
            <w:shd w:val="clear" w:color="auto" w:fill="auto"/>
          </w:tcPr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</w:tc>
      </w:tr>
      <w:tr w:rsidR="00E04D3C" w:rsidTr="006F32A0">
        <w:tc>
          <w:tcPr>
            <w:tcW w:w="9494" w:type="dxa"/>
            <w:shd w:val="clear" w:color="auto" w:fill="auto"/>
          </w:tcPr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</w:tc>
      </w:tr>
      <w:tr w:rsidR="00E04D3C" w:rsidTr="006F32A0">
        <w:tc>
          <w:tcPr>
            <w:tcW w:w="9494" w:type="dxa"/>
            <w:shd w:val="clear" w:color="auto" w:fill="auto"/>
          </w:tcPr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</w:tc>
      </w:tr>
      <w:tr w:rsidR="00E04D3C" w:rsidTr="006F32A0">
        <w:tc>
          <w:tcPr>
            <w:tcW w:w="9494" w:type="dxa"/>
            <w:shd w:val="clear" w:color="auto" w:fill="auto"/>
          </w:tcPr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</w:tc>
      </w:tr>
      <w:tr w:rsidR="00E04D3C" w:rsidTr="006F32A0">
        <w:tc>
          <w:tcPr>
            <w:tcW w:w="9494" w:type="dxa"/>
            <w:shd w:val="clear" w:color="auto" w:fill="auto"/>
          </w:tcPr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</w:tc>
      </w:tr>
      <w:tr w:rsidR="00E04D3C" w:rsidTr="006F32A0">
        <w:tc>
          <w:tcPr>
            <w:tcW w:w="9494" w:type="dxa"/>
            <w:shd w:val="clear" w:color="auto" w:fill="auto"/>
          </w:tcPr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</w:tc>
      </w:tr>
      <w:tr w:rsidR="00E04D3C" w:rsidTr="006F32A0">
        <w:tc>
          <w:tcPr>
            <w:tcW w:w="9494" w:type="dxa"/>
            <w:shd w:val="clear" w:color="auto" w:fill="auto"/>
          </w:tcPr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</w:tc>
      </w:tr>
      <w:tr w:rsidR="00E04D3C" w:rsidTr="006F32A0">
        <w:tc>
          <w:tcPr>
            <w:tcW w:w="9494" w:type="dxa"/>
            <w:shd w:val="clear" w:color="auto" w:fill="auto"/>
          </w:tcPr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  <w:p w:rsidR="00E04D3C" w:rsidRDefault="00E04D3C" w:rsidP="000A40C6">
            <w:pPr>
              <w:pStyle w:val="ekvgrundtextarial"/>
            </w:pPr>
          </w:p>
        </w:tc>
      </w:tr>
    </w:tbl>
    <w:p w:rsidR="00785BAE" w:rsidRDefault="00785BAE" w:rsidP="00785BAE"/>
    <w:sectPr w:rsidR="00785BAE" w:rsidSect="00A65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D81" w:rsidRDefault="00702D81" w:rsidP="000C224E">
      <w:pPr>
        <w:pStyle w:val="ekvue1arial"/>
      </w:pPr>
      <w:r>
        <w:separator/>
      </w:r>
    </w:p>
  </w:endnote>
  <w:endnote w:type="continuationSeparator" w:id="0">
    <w:p w:rsidR="00702D81" w:rsidRDefault="00702D8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F09" w:rsidRDefault="007C0F0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3C3AAB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7C0F09" w:rsidRPr="007C0F09" w:rsidRDefault="007C0F09" w:rsidP="007C0F09">
          <w:pPr>
            <w:pStyle w:val="ekvpagina"/>
            <w:rPr>
              <w:szCs w:val="16"/>
            </w:rPr>
          </w:pPr>
          <w:r w:rsidRPr="007C0F09">
            <w:rPr>
              <w:b/>
              <w:szCs w:val="16"/>
            </w:rPr>
            <w:t>Illustratorin:</w:t>
          </w:r>
          <w:r w:rsidRPr="007C0F09">
            <w:rPr>
              <w:szCs w:val="16"/>
            </w:rPr>
            <w:t xml:space="preserve"> Juliane </w:t>
          </w:r>
          <w:proofErr w:type="spellStart"/>
          <w:r w:rsidRPr="007C0F09">
            <w:rPr>
              <w:szCs w:val="16"/>
            </w:rPr>
            <w:t>Assies</w:t>
          </w:r>
          <w:proofErr w:type="spellEnd"/>
          <w:r w:rsidRPr="007C0F09">
            <w:rPr>
              <w:szCs w:val="16"/>
            </w:rPr>
            <w:t>, Berlin</w:t>
          </w:r>
        </w:p>
        <w:p w:rsidR="007C0F09" w:rsidRPr="0050684E" w:rsidRDefault="007C0F09" w:rsidP="000124BA">
          <w:pPr>
            <w:pStyle w:val="ekvpagina"/>
            <w:rPr>
              <w:szCs w:val="16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F09" w:rsidRDefault="007C0F0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D81" w:rsidRDefault="00702D81" w:rsidP="000C224E">
      <w:pPr>
        <w:pStyle w:val="ekvue1arial"/>
      </w:pPr>
      <w:r>
        <w:separator/>
      </w:r>
    </w:p>
  </w:footnote>
  <w:footnote w:type="continuationSeparator" w:id="0">
    <w:p w:rsidR="00702D81" w:rsidRDefault="00702D8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F09" w:rsidRDefault="007C0F0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F09" w:rsidRDefault="007C0F0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25D10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CD5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33FA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3AAB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56A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32A0"/>
    <w:rsid w:val="006F51B3"/>
    <w:rsid w:val="006F5A0D"/>
    <w:rsid w:val="006F7207"/>
    <w:rsid w:val="006F7F2B"/>
    <w:rsid w:val="0070040F"/>
    <w:rsid w:val="00701DBC"/>
    <w:rsid w:val="00702D81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5BAE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F0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2C07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4D3C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EE41D6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5C47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3</cp:revision>
  <cp:lastPrinted>2016-01-13T15:00:00Z</cp:lastPrinted>
  <dcterms:created xsi:type="dcterms:W3CDTF">2018-01-23T10:58:00Z</dcterms:created>
  <dcterms:modified xsi:type="dcterms:W3CDTF">2018-01-23T10:59:00Z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