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0B8">
            <w:pPr>
              <w:pStyle w:val="ekvkvnummer"/>
            </w:pPr>
            <w:r>
              <w:t xml:space="preserve">KV </w:t>
            </w:r>
            <w:r w:rsidR="008300B8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9537A7" w:rsidP="009537A7">
            <w:pPr>
              <w:pStyle w:val="ekvue1arial"/>
            </w:pPr>
            <w:r>
              <w:t>Mit Geld legen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0" w:name="bmStart"/>
      <w:bookmarkEnd w:id="0"/>
    </w:p>
    <w:p w:rsidR="0031694B" w:rsidRDefault="0031694B" w:rsidP="00D60378"/>
    <w:p w:rsidR="009537A7" w:rsidRPr="00287B24" w:rsidRDefault="009537A7" w:rsidP="009537A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A7" w:rsidRDefault="009537A7" w:rsidP="00D60378">
      <w:r>
        <w:t>Cent oder Euro:</w:t>
      </w:r>
    </w:p>
    <w:tbl>
      <w:tblPr>
        <w:tblW w:w="9356" w:type="dxa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2"/>
      </w:tblGrid>
      <w:tr w:rsidR="009537A7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24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32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48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55 ct</w:t>
            </w:r>
          </w:p>
        </w:tc>
        <w:tc>
          <w:tcPr>
            <w:tcW w:w="1872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76 ct</w:t>
            </w:r>
          </w:p>
        </w:tc>
      </w:tr>
      <w:tr w:rsidR="009537A7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84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99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29 €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45 €</w:t>
            </w:r>
          </w:p>
        </w:tc>
        <w:tc>
          <w:tcPr>
            <w:tcW w:w="1872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53 €</w:t>
            </w:r>
          </w:p>
        </w:tc>
      </w:tr>
      <w:tr w:rsidR="009537A7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69 €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76 €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88 €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94 €</w:t>
            </w:r>
          </w:p>
        </w:tc>
        <w:tc>
          <w:tcPr>
            <w:tcW w:w="1872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100 €</w:t>
            </w:r>
          </w:p>
        </w:tc>
      </w:tr>
    </w:tbl>
    <w:p w:rsidR="009537A7" w:rsidRDefault="009537A7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537A7" w:rsidRPr="00287B24" w:rsidRDefault="009537A7" w:rsidP="009537A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A7" w:rsidRDefault="009537A7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Cent und Euro:</w:t>
      </w:r>
    </w:p>
    <w:tbl>
      <w:tblPr>
        <w:tblW w:w="9356" w:type="dxa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2"/>
      </w:tblGrid>
      <w:tr w:rsidR="009537A7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4 € 50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7 € 30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9537A7">
            <w:pPr>
              <w:pStyle w:val="ekvschnittbox"/>
            </w:pPr>
            <w:r>
              <w:t>9 € 70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6 € 90 ct</w:t>
            </w:r>
          </w:p>
        </w:tc>
        <w:tc>
          <w:tcPr>
            <w:tcW w:w="1872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8 € 10 ct</w:t>
            </w:r>
          </w:p>
        </w:tc>
      </w:tr>
      <w:tr w:rsidR="009537A7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9537A7" w:rsidRPr="006C4E52" w:rsidRDefault="009537A7" w:rsidP="009537A7">
            <w:pPr>
              <w:pStyle w:val="ekvschnittbox"/>
            </w:pPr>
            <w:r>
              <w:t>13 € 29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15 € 45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16 € 99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9537A7">
            <w:pPr>
              <w:pStyle w:val="ekvschnittbox"/>
            </w:pPr>
            <w:r>
              <w:t>20 € 87 ct</w:t>
            </w:r>
          </w:p>
        </w:tc>
        <w:tc>
          <w:tcPr>
            <w:tcW w:w="1872" w:type="dxa"/>
            <w:noWrap/>
            <w:vAlign w:val="center"/>
          </w:tcPr>
          <w:p w:rsidR="009537A7" w:rsidRPr="006C4E52" w:rsidRDefault="009537A7" w:rsidP="009537A7">
            <w:pPr>
              <w:pStyle w:val="ekvschnittbox"/>
            </w:pPr>
            <w:r>
              <w:t>24 € 16 ct</w:t>
            </w:r>
          </w:p>
        </w:tc>
      </w:tr>
      <w:tr w:rsidR="009537A7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42 € 56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59 € 17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75 € 88 ct</w:t>
            </w:r>
          </w:p>
        </w:tc>
        <w:tc>
          <w:tcPr>
            <w:tcW w:w="1871" w:type="dxa"/>
            <w:noWrap/>
            <w:vAlign w:val="center"/>
          </w:tcPr>
          <w:p w:rsidR="009537A7" w:rsidRPr="006C4E52" w:rsidRDefault="00CF3FC3" w:rsidP="006C4E52">
            <w:pPr>
              <w:pStyle w:val="ekvschnittbox"/>
            </w:pPr>
            <w:r>
              <w:t>81 € 43 ct</w:t>
            </w:r>
            <w:bookmarkStart w:id="1" w:name="_GoBack"/>
            <w:bookmarkEnd w:id="1"/>
          </w:p>
        </w:tc>
        <w:tc>
          <w:tcPr>
            <w:tcW w:w="1872" w:type="dxa"/>
            <w:noWrap/>
            <w:vAlign w:val="center"/>
          </w:tcPr>
          <w:p w:rsidR="009537A7" w:rsidRPr="006C4E52" w:rsidRDefault="009537A7" w:rsidP="006C4E52">
            <w:pPr>
              <w:pStyle w:val="ekvschnittbox"/>
            </w:pPr>
            <w:r>
              <w:t>99 € 99 ct</w:t>
            </w:r>
          </w:p>
        </w:tc>
      </w:tr>
    </w:tbl>
    <w:p w:rsidR="008E2194" w:rsidRPr="0031694B" w:rsidRDefault="0031694B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ab/>
      </w:r>
    </w:p>
    <w:sectPr w:rsidR="008E2194" w:rsidRPr="0031694B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0C9" w:rsidRDefault="002410C9" w:rsidP="003C599D">
      <w:pPr>
        <w:spacing w:line="240" w:lineRule="auto"/>
      </w:pPr>
      <w:r>
        <w:separator/>
      </w:r>
    </w:p>
  </w:endnote>
  <w:endnote w:type="continuationSeparator" w:id="0">
    <w:p w:rsidR="002410C9" w:rsidRDefault="002410C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0C9" w:rsidRDefault="002410C9" w:rsidP="003C599D">
      <w:pPr>
        <w:spacing w:line="240" w:lineRule="auto"/>
      </w:pPr>
      <w:r>
        <w:separator/>
      </w:r>
    </w:p>
  </w:footnote>
  <w:footnote w:type="continuationSeparator" w:id="0">
    <w:p w:rsidR="002410C9" w:rsidRDefault="002410C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10C9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5E8A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95C0D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2F2D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7A7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3FC3"/>
    <w:rsid w:val="00CF715C"/>
    <w:rsid w:val="00D022EC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6C53"/>
    <w:rsid w:val="00DC1F51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0E8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AAC26B-ACB2-492B-A070-EC4318B2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</Template>
  <TotalTime>0</TotalTime>
  <Pages>1</Pages>
  <Words>45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Meier</dc:creator>
  <cp:keywords/>
  <dc:description/>
  <cp:lastModifiedBy>Sabrina Meier</cp:lastModifiedBy>
  <cp:revision>9</cp:revision>
  <cp:lastPrinted>2016-12-08T14:25:00Z</cp:lastPrinted>
  <dcterms:created xsi:type="dcterms:W3CDTF">2017-05-29T12:32:00Z</dcterms:created>
  <dcterms:modified xsi:type="dcterms:W3CDTF">2017-06-13T10:08:00Z</dcterms:modified>
</cp:coreProperties>
</file>