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F97181">
            <w:pPr>
              <w:pStyle w:val="ekvkvnummer"/>
            </w:pPr>
            <w:r>
              <w:t xml:space="preserve">KV </w:t>
            </w:r>
            <w:r w:rsidR="00F97181">
              <w:t>4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66729B" w:rsidRDefault="00F97181" w:rsidP="009537A7">
            <w:pPr>
              <w:pStyle w:val="ekvue1arial"/>
            </w:pPr>
            <w:r>
              <w:t>Einkaufen und Bezahlen</w:t>
            </w:r>
          </w:p>
        </w:tc>
      </w:tr>
    </w:tbl>
    <w:p w:rsidR="008454E6" w:rsidRPr="00287B24" w:rsidRDefault="008454E6" w:rsidP="008454E6">
      <w:pPr>
        <w:pStyle w:val="ekvpicto"/>
        <w:framePr w:wrap="around"/>
      </w:pPr>
      <w:bookmarkStart w:id="0" w:name="bmStart"/>
      <w:bookmarkEnd w:id="0"/>
    </w:p>
    <w:p w:rsidR="0031694B" w:rsidRDefault="0031694B" w:rsidP="00D60378"/>
    <w:p w:rsidR="009537A7" w:rsidRPr="00287B24" w:rsidRDefault="009537A7" w:rsidP="009537A7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56" w:type="dxa"/>
        <w:tblBorders>
          <w:top w:val="dashSmallGap" w:sz="4" w:space="0" w:color="000000" w:themeColor="text1"/>
          <w:left w:val="dashSmallGap" w:sz="4" w:space="0" w:color="000000" w:themeColor="text1"/>
          <w:bottom w:val="dashSmallGap" w:sz="4" w:space="0" w:color="000000" w:themeColor="text1"/>
          <w:right w:val="dashSmallGap" w:sz="4" w:space="0" w:color="000000" w:themeColor="text1"/>
          <w:insideH w:val="dashSmallGap" w:sz="4" w:space="0" w:color="000000" w:themeColor="text1"/>
          <w:insideV w:val="dashSmallGap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1"/>
        <w:gridCol w:w="1871"/>
        <w:gridCol w:w="1871"/>
        <w:gridCol w:w="1871"/>
        <w:gridCol w:w="1872"/>
      </w:tblGrid>
      <w:tr w:rsidR="00F97181" w:rsidRPr="006C4E52" w:rsidTr="006C4E52">
        <w:trPr>
          <w:trHeight w:hRule="exact" w:val="1871"/>
        </w:trPr>
        <w:tc>
          <w:tcPr>
            <w:tcW w:w="1871" w:type="dxa"/>
            <w:noWrap/>
            <w:vAlign w:val="center"/>
          </w:tcPr>
          <w:p w:rsidR="00F97181" w:rsidRPr="006C4E52" w:rsidRDefault="00F97181" w:rsidP="006C4E52">
            <w:pPr>
              <w:pStyle w:val="ekvschnittbox"/>
            </w:pPr>
            <w:r>
              <w:object w:dxaOrig="2190" w:dyaOrig="28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93.75pt" o:ole="">
                  <v:imagedata r:id="rId7" o:title="" grayscale="t"/>
                </v:shape>
                <o:OLEObject Type="Embed" ProgID="PBrush" ShapeID="_x0000_i1025" DrawAspect="Content" ObjectID="_1558949701" r:id="rId8"/>
              </w:object>
            </w:r>
          </w:p>
        </w:tc>
        <w:tc>
          <w:tcPr>
            <w:tcW w:w="1871" w:type="dxa"/>
            <w:noWrap/>
            <w:vAlign w:val="center"/>
          </w:tcPr>
          <w:p w:rsidR="00F97181" w:rsidRPr="006C4E52" w:rsidRDefault="00F97181" w:rsidP="006C4E52">
            <w:pPr>
              <w:pStyle w:val="ekvschnittbox"/>
            </w:pPr>
            <w:r>
              <w:object w:dxaOrig="870" w:dyaOrig="1980">
                <v:shape id="_x0000_i1026" type="#_x0000_t75" style="width:41.45pt;height:93.75pt" o:ole="">
                  <v:imagedata r:id="rId9" o:title="" grayscale="t"/>
                </v:shape>
                <o:OLEObject Type="Embed" ProgID="PBrush" ShapeID="_x0000_i1026" DrawAspect="Content" ObjectID="_1558949702" r:id="rId10"/>
              </w:object>
            </w:r>
          </w:p>
        </w:tc>
        <w:tc>
          <w:tcPr>
            <w:tcW w:w="1871" w:type="dxa"/>
            <w:noWrap/>
            <w:vAlign w:val="center"/>
          </w:tcPr>
          <w:p w:rsidR="00F97181" w:rsidRPr="006C4E52" w:rsidRDefault="00F97181" w:rsidP="006C4E52">
            <w:pPr>
              <w:pStyle w:val="ekvschnittbox"/>
            </w:pPr>
            <w:r>
              <w:object w:dxaOrig="2865" w:dyaOrig="2670">
                <v:shape id="_x0000_i1027" type="#_x0000_t75" style="width:93.05pt;height:86.95pt" o:ole="">
                  <v:imagedata r:id="rId11" o:title="" grayscale="t"/>
                </v:shape>
                <o:OLEObject Type="Embed" ProgID="PBrush" ShapeID="_x0000_i1027" DrawAspect="Content" ObjectID="_1558949703" r:id="rId12"/>
              </w:object>
            </w:r>
          </w:p>
        </w:tc>
        <w:tc>
          <w:tcPr>
            <w:tcW w:w="1871" w:type="dxa"/>
            <w:noWrap/>
            <w:vAlign w:val="center"/>
          </w:tcPr>
          <w:p w:rsidR="00F97181" w:rsidRPr="006C4E52" w:rsidRDefault="00F97181" w:rsidP="006C4E52">
            <w:pPr>
              <w:pStyle w:val="ekvschnittbox"/>
            </w:pPr>
            <w:r>
              <w:object w:dxaOrig="2160" w:dyaOrig="2085">
                <v:shape id="_x0000_i1058" type="#_x0000_t75" style="width:93.05pt;height:89.65pt" o:ole="">
                  <v:imagedata r:id="rId13" o:title="" grayscale="t"/>
                </v:shape>
                <o:OLEObject Type="Embed" ProgID="PBrush" ShapeID="_x0000_i1058" DrawAspect="Content" ObjectID="_1558949704" r:id="rId14"/>
              </w:object>
            </w:r>
          </w:p>
        </w:tc>
        <w:tc>
          <w:tcPr>
            <w:tcW w:w="1872" w:type="dxa"/>
            <w:noWrap/>
            <w:vAlign w:val="center"/>
          </w:tcPr>
          <w:p w:rsidR="00F97181" w:rsidRPr="006C4E52" w:rsidRDefault="00F97181" w:rsidP="006C4E52">
            <w:pPr>
              <w:pStyle w:val="ekvschnittbox"/>
            </w:pPr>
            <w:r>
              <w:object w:dxaOrig="2160" w:dyaOrig="2085">
                <v:shape id="_x0000_i1028" type="#_x0000_t75" style="width:93.05pt;height:89.65pt" o:ole="">
                  <v:imagedata r:id="rId13" o:title="" grayscale="t"/>
                </v:shape>
                <o:OLEObject Type="Embed" ProgID="PBrush" ShapeID="_x0000_i1028" DrawAspect="Content" ObjectID="_1558949705" r:id="rId15"/>
              </w:object>
            </w:r>
          </w:p>
        </w:tc>
      </w:tr>
      <w:tr w:rsidR="00F97181" w:rsidRPr="006C4E52" w:rsidTr="006C4E52">
        <w:trPr>
          <w:trHeight w:hRule="exact" w:val="1871"/>
        </w:trPr>
        <w:tc>
          <w:tcPr>
            <w:tcW w:w="1871" w:type="dxa"/>
            <w:noWrap/>
            <w:vAlign w:val="center"/>
          </w:tcPr>
          <w:p w:rsidR="00F97181" w:rsidRPr="006C4E52" w:rsidRDefault="00F97181" w:rsidP="006C4E52">
            <w:pPr>
              <w:pStyle w:val="ekvschnittbox"/>
            </w:pPr>
            <w:r>
              <w:object w:dxaOrig="2160" w:dyaOrig="2085">
                <v:shape id="_x0000_i1029" type="#_x0000_t75" style="width:93.05pt;height:89.65pt" o:ole="">
                  <v:imagedata r:id="rId13" o:title="" grayscale="t"/>
                </v:shape>
                <o:OLEObject Type="Embed" ProgID="PBrush" ShapeID="_x0000_i1029" DrawAspect="Content" ObjectID="_1558949706" r:id="rId16"/>
              </w:object>
            </w:r>
          </w:p>
        </w:tc>
        <w:tc>
          <w:tcPr>
            <w:tcW w:w="1871" w:type="dxa"/>
            <w:noWrap/>
            <w:vAlign w:val="center"/>
          </w:tcPr>
          <w:p w:rsidR="00F97181" w:rsidRPr="006C4E52" w:rsidRDefault="00F97181" w:rsidP="006C4E52">
            <w:pPr>
              <w:pStyle w:val="ekvschnittbox"/>
            </w:pPr>
            <w:r>
              <w:object w:dxaOrig="2160" w:dyaOrig="2085">
                <v:shape id="_x0000_i1030" type="#_x0000_t75" style="width:93.05pt;height:89.65pt" o:ole="">
                  <v:imagedata r:id="rId13" o:title="" grayscale="t"/>
                </v:shape>
                <o:OLEObject Type="Embed" ProgID="PBrush" ShapeID="_x0000_i1030" DrawAspect="Content" ObjectID="_1558949707" r:id="rId17"/>
              </w:object>
            </w:r>
          </w:p>
        </w:tc>
        <w:tc>
          <w:tcPr>
            <w:tcW w:w="1871" w:type="dxa"/>
            <w:noWrap/>
            <w:vAlign w:val="center"/>
          </w:tcPr>
          <w:p w:rsidR="00F97181" w:rsidRPr="006C4E52" w:rsidRDefault="00F97181" w:rsidP="006C4E52">
            <w:pPr>
              <w:pStyle w:val="ekvschnittbox"/>
            </w:pPr>
            <w:r>
              <w:object w:dxaOrig="2775" w:dyaOrig="2220">
                <v:shape id="_x0000_i1031" type="#_x0000_t75" style="width:93.05pt;height:74.05pt" o:ole="">
                  <v:imagedata r:id="rId18" o:title="" grayscale="t"/>
                </v:shape>
                <o:OLEObject Type="Embed" ProgID="PBrush" ShapeID="_x0000_i1031" DrawAspect="Content" ObjectID="_1558949708" r:id="rId19"/>
              </w:object>
            </w:r>
          </w:p>
        </w:tc>
        <w:tc>
          <w:tcPr>
            <w:tcW w:w="1871" w:type="dxa"/>
            <w:noWrap/>
            <w:vAlign w:val="center"/>
          </w:tcPr>
          <w:p w:rsidR="00F97181" w:rsidRPr="006C4E52" w:rsidRDefault="00F97181" w:rsidP="006C4E52">
            <w:pPr>
              <w:pStyle w:val="ekvschnittbox"/>
            </w:pPr>
            <w:r>
              <w:object w:dxaOrig="1710" w:dyaOrig="2670">
                <v:shape id="_x0000_i1059" type="#_x0000_t75" style="width:59.75pt;height:93.75pt" o:ole="">
                  <v:imagedata r:id="rId20" o:title="" grayscale="t"/>
                </v:shape>
                <o:OLEObject Type="Embed" ProgID="PBrush" ShapeID="_x0000_i1059" DrawAspect="Content" ObjectID="_1558949709" r:id="rId21"/>
              </w:object>
            </w:r>
          </w:p>
        </w:tc>
        <w:tc>
          <w:tcPr>
            <w:tcW w:w="1872" w:type="dxa"/>
            <w:noWrap/>
            <w:vAlign w:val="center"/>
          </w:tcPr>
          <w:p w:rsidR="00F97181" w:rsidRPr="006C4E52" w:rsidRDefault="00F97181" w:rsidP="006C4E52">
            <w:pPr>
              <w:pStyle w:val="ekvschnittbox"/>
            </w:pPr>
            <w:r>
              <w:object w:dxaOrig="1710" w:dyaOrig="2670">
                <v:shape id="_x0000_i1032" type="#_x0000_t75" style="width:59.75pt;height:93.75pt" o:ole="">
                  <v:imagedata r:id="rId20" o:title="" grayscale="t"/>
                </v:shape>
                <o:OLEObject Type="Embed" ProgID="PBrush" ShapeID="_x0000_i1032" DrawAspect="Content" ObjectID="_1558949710" r:id="rId22"/>
              </w:object>
            </w:r>
          </w:p>
        </w:tc>
      </w:tr>
      <w:tr w:rsidR="00F97181" w:rsidRPr="006C4E52" w:rsidTr="006C4E52">
        <w:trPr>
          <w:trHeight w:hRule="exact" w:val="1871"/>
        </w:trPr>
        <w:tc>
          <w:tcPr>
            <w:tcW w:w="1871" w:type="dxa"/>
            <w:noWrap/>
            <w:vAlign w:val="center"/>
          </w:tcPr>
          <w:p w:rsidR="00F97181" w:rsidRPr="006C4E52" w:rsidRDefault="00F97181" w:rsidP="006C4E52">
            <w:pPr>
              <w:pStyle w:val="ekvschnittbox"/>
            </w:pPr>
            <w:r>
              <w:object w:dxaOrig="2040" w:dyaOrig="2820">
                <v:shape id="_x0000_i1033" type="#_x0000_t75" style="width:67.25pt;height:93.75pt" o:ole="">
                  <v:imagedata r:id="rId23" o:title="" grayscale="t"/>
                </v:shape>
                <o:OLEObject Type="Embed" ProgID="PBrush" ShapeID="_x0000_i1033" DrawAspect="Content" ObjectID="_1558949711" r:id="rId24"/>
              </w:object>
            </w:r>
          </w:p>
        </w:tc>
        <w:tc>
          <w:tcPr>
            <w:tcW w:w="1871" w:type="dxa"/>
            <w:noWrap/>
            <w:vAlign w:val="center"/>
          </w:tcPr>
          <w:p w:rsidR="00F97181" w:rsidRPr="006C4E52" w:rsidRDefault="00F97181" w:rsidP="006C4E52">
            <w:pPr>
              <w:pStyle w:val="ekvschnittbox"/>
            </w:pPr>
            <w:r>
              <w:object w:dxaOrig="2040" w:dyaOrig="2820">
                <v:shape id="_x0000_i1034" type="#_x0000_t75" style="width:67.25pt;height:93.75pt" o:ole="">
                  <v:imagedata r:id="rId23" o:title="" grayscale="t"/>
                </v:shape>
                <o:OLEObject Type="Embed" ProgID="PBrush" ShapeID="_x0000_i1034" DrawAspect="Content" ObjectID="_1558949712" r:id="rId25"/>
              </w:object>
            </w:r>
          </w:p>
        </w:tc>
        <w:tc>
          <w:tcPr>
            <w:tcW w:w="1871" w:type="dxa"/>
            <w:noWrap/>
            <w:vAlign w:val="center"/>
          </w:tcPr>
          <w:p w:rsidR="00F97181" w:rsidRPr="006C4E52" w:rsidRDefault="00F97181" w:rsidP="006C4E52">
            <w:pPr>
              <w:pStyle w:val="ekvschnittbox"/>
            </w:pPr>
            <w:r>
              <w:object w:dxaOrig="2040" w:dyaOrig="2820">
                <v:shape id="_x0000_i1035" type="#_x0000_t75" style="width:67.25pt;height:93.75pt" o:ole="">
                  <v:imagedata r:id="rId23" o:title="" grayscale="t"/>
                </v:shape>
                <o:OLEObject Type="Embed" ProgID="PBrush" ShapeID="_x0000_i1035" DrawAspect="Content" ObjectID="_1558949713" r:id="rId26"/>
              </w:object>
            </w:r>
          </w:p>
        </w:tc>
        <w:tc>
          <w:tcPr>
            <w:tcW w:w="1871" w:type="dxa"/>
            <w:noWrap/>
            <w:vAlign w:val="center"/>
          </w:tcPr>
          <w:p w:rsidR="00F97181" w:rsidRPr="006C4E52" w:rsidRDefault="00F97181" w:rsidP="006C4E52">
            <w:pPr>
              <w:pStyle w:val="ekvschnittbox"/>
            </w:pPr>
            <w:r>
              <w:object w:dxaOrig="2040" w:dyaOrig="2820">
                <v:shape id="_x0000_i1036" type="#_x0000_t75" style="width:67.25pt;height:93.75pt" o:ole="">
                  <v:imagedata r:id="rId23" o:title="" grayscale="t"/>
                </v:shape>
                <o:OLEObject Type="Embed" ProgID="PBrush" ShapeID="_x0000_i1036" DrawAspect="Content" ObjectID="_1558949714" r:id="rId27"/>
              </w:object>
            </w:r>
          </w:p>
        </w:tc>
        <w:tc>
          <w:tcPr>
            <w:tcW w:w="1872" w:type="dxa"/>
            <w:noWrap/>
            <w:vAlign w:val="center"/>
          </w:tcPr>
          <w:p w:rsidR="00F97181" w:rsidRPr="006C4E52" w:rsidRDefault="00F97181" w:rsidP="006C4E52">
            <w:pPr>
              <w:pStyle w:val="ekvschnittbox"/>
            </w:pPr>
            <w:r>
              <w:object w:dxaOrig="2040" w:dyaOrig="2820">
                <v:shape id="_x0000_i1037" type="#_x0000_t75" style="width:67.25pt;height:93.75pt" o:ole="">
                  <v:imagedata r:id="rId23" o:title="" grayscale="t"/>
                </v:shape>
                <o:OLEObject Type="Embed" ProgID="PBrush" ShapeID="_x0000_i1037" DrawAspect="Content" ObjectID="_1558949715" r:id="rId28"/>
              </w:object>
            </w:r>
          </w:p>
        </w:tc>
      </w:tr>
      <w:tr w:rsidR="00F97181" w:rsidRPr="006C4E52" w:rsidTr="006C4E52">
        <w:trPr>
          <w:trHeight w:hRule="exact" w:val="1871"/>
        </w:trPr>
        <w:tc>
          <w:tcPr>
            <w:tcW w:w="1871" w:type="dxa"/>
            <w:noWrap/>
            <w:vAlign w:val="center"/>
          </w:tcPr>
          <w:p w:rsidR="00F97181" w:rsidRPr="006C4E52" w:rsidRDefault="00F97181" w:rsidP="006C4E52">
            <w:pPr>
              <w:pStyle w:val="ekvschnittbox"/>
            </w:pPr>
            <w:r>
              <w:object w:dxaOrig="540" w:dyaOrig="1710">
                <v:shape id="_x0000_i1038" type="#_x0000_t75" style="width:27.15pt;height:85.6pt" o:ole="">
                  <v:imagedata r:id="rId29" o:title="" grayscale="t"/>
                </v:shape>
                <o:OLEObject Type="Embed" ProgID="PBrush" ShapeID="_x0000_i1038" DrawAspect="Content" ObjectID="_1558949716" r:id="rId30"/>
              </w:object>
            </w:r>
          </w:p>
        </w:tc>
        <w:tc>
          <w:tcPr>
            <w:tcW w:w="1871" w:type="dxa"/>
            <w:noWrap/>
            <w:vAlign w:val="center"/>
          </w:tcPr>
          <w:p w:rsidR="00F97181" w:rsidRPr="006C4E52" w:rsidRDefault="00F97181" w:rsidP="006C4E52">
            <w:pPr>
              <w:pStyle w:val="ekvschnittbox"/>
            </w:pPr>
            <w:r>
              <w:object w:dxaOrig="540" w:dyaOrig="1710">
                <v:shape id="_x0000_i1039" type="#_x0000_t75" style="width:27.15pt;height:85.6pt" o:ole="">
                  <v:imagedata r:id="rId29" o:title="" grayscale="t"/>
                </v:shape>
                <o:OLEObject Type="Embed" ProgID="PBrush" ShapeID="_x0000_i1039" DrawAspect="Content" ObjectID="_1558949717" r:id="rId31"/>
              </w:object>
            </w:r>
          </w:p>
        </w:tc>
        <w:tc>
          <w:tcPr>
            <w:tcW w:w="1871" w:type="dxa"/>
            <w:noWrap/>
            <w:vAlign w:val="center"/>
          </w:tcPr>
          <w:p w:rsidR="00F97181" w:rsidRPr="006C4E52" w:rsidRDefault="00F97181" w:rsidP="006C4E52">
            <w:pPr>
              <w:pStyle w:val="ekvschnittbox"/>
            </w:pPr>
            <w:r>
              <w:object w:dxaOrig="540" w:dyaOrig="1710">
                <v:shape id="_x0000_i1040" type="#_x0000_t75" style="width:27.15pt;height:85.6pt" o:ole="">
                  <v:imagedata r:id="rId29" o:title="" grayscale="t"/>
                </v:shape>
                <o:OLEObject Type="Embed" ProgID="PBrush" ShapeID="_x0000_i1040" DrawAspect="Content" ObjectID="_1558949718" r:id="rId32"/>
              </w:object>
            </w:r>
          </w:p>
        </w:tc>
        <w:tc>
          <w:tcPr>
            <w:tcW w:w="1871" w:type="dxa"/>
            <w:noWrap/>
            <w:vAlign w:val="center"/>
          </w:tcPr>
          <w:p w:rsidR="00F97181" w:rsidRPr="006C4E52" w:rsidRDefault="00F97181" w:rsidP="006C4E52">
            <w:pPr>
              <w:pStyle w:val="ekvschnittbox"/>
            </w:pPr>
            <w:r>
              <w:object w:dxaOrig="540" w:dyaOrig="1710">
                <v:shape id="_x0000_i1041" type="#_x0000_t75" style="width:27.15pt;height:85.6pt" o:ole="">
                  <v:imagedata r:id="rId29" o:title="" grayscale="t"/>
                </v:shape>
                <o:OLEObject Type="Embed" ProgID="PBrush" ShapeID="_x0000_i1041" DrawAspect="Content" ObjectID="_1558949719" r:id="rId33"/>
              </w:object>
            </w:r>
          </w:p>
        </w:tc>
        <w:tc>
          <w:tcPr>
            <w:tcW w:w="1872" w:type="dxa"/>
            <w:noWrap/>
            <w:vAlign w:val="center"/>
          </w:tcPr>
          <w:p w:rsidR="00F97181" w:rsidRPr="006C4E52" w:rsidRDefault="00F97181" w:rsidP="006C4E52">
            <w:pPr>
              <w:pStyle w:val="ekvschnittbox"/>
            </w:pPr>
            <w:r>
              <w:object w:dxaOrig="540" w:dyaOrig="1710">
                <v:shape id="_x0000_i1042" type="#_x0000_t75" style="width:27.15pt;height:85.6pt" o:ole="">
                  <v:imagedata r:id="rId29" o:title="" grayscale="t"/>
                </v:shape>
                <o:OLEObject Type="Embed" ProgID="PBrush" ShapeID="_x0000_i1042" DrawAspect="Content" ObjectID="_1558949720" r:id="rId34"/>
              </w:object>
            </w:r>
          </w:p>
        </w:tc>
      </w:tr>
      <w:tr w:rsidR="00F97181" w:rsidRPr="006C4E52" w:rsidTr="006C4E52">
        <w:trPr>
          <w:trHeight w:hRule="exact" w:val="1871"/>
        </w:trPr>
        <w:tc>
          <w:tcPr>
            <w:tcW w:w="1871" w:type="dxa"/>
            <w:noWrap/>
            <w:vAlign w:val="center"/>
          </w:tcPr>
          <w:p w:rsidR="00F97181" w:rsidRPr="006C4E52" w:rsidRDefault="00F97181" w:rsidP="006C4E52">
            <w:pPr>
              <w:pStyle w:val="ekvschnittbox"/>
            </w:pPr>
            <w:r>
              <w:object w:dxaOrig="1380" w:dyaOrig="1815">
                <v:shape id="_x0000_i1043" type="#_x0000_t75" style="width:69.3pt;height:91pt" o:ole="">
                  <v:imagedata r:id="rId35" o:title="" grayscale="t"/>
                </v:shape>
                <o:OLEObject Type="Embed" ProgID="PBrush" ShapeID="_x0000_i1043" DrawAspect="Content" ObjectID="_1558949721" r:id="rId36"/>
              </w:object>
            </w:r>
          </w:p>
        </w:tc>
        <w:tc>
          <w:tcPr>
            <w:tcW w:w="1871" w:type="dxa"/>
            <w:noWrap/>
            <w:vAlign w:val="center"/>
          </w:tcPr>
          <w:p w:rsidR="00F97181" w:rsidRPr="006C4E52" w:rsidRDefault="00F97181" w:rsidP="006C4E52">
            <w:pPr>
              <w:pStyle w:val="ekvschnittbox"/>
            </w:pPr>
            <w:r>
              <w:object w:dxaOrig="1380" w:dyaOrig="1815">
                <v:shape id="_x0000_i1044" type="#_x0000_t75" style="width:69.3pt;height:91pt" o:ole="">
                  <v:imagedata r:id="rId35" o:title="" grayscale="t"/>
                </v:shape>
                <o:OLEObject Type="Embed" ProgID="PBrush" ShapeID="_x0000_i1044" DrawAspect="Content" ObjectID="_1558949722" r:id="rId37"/>
              </w:object>
            </w:r>
          </w:p>
        </w:tc>
        <w:tc>
          <w:tcPr>
            <w:tcW w:w="1871" w:type="dxa"/>
            <w:noWrap/>
            <w:vAlign w:val="center"/>
          </w:tcPr>
          <w:p w:rsidR="00F97181" w:rsidRPr="006C4E52" w:rsidRDefault="00F97181" w:rsidP="006C4E52">
            <w:pPr>
              <w:pStyle w:val="ekvschnittbox"/>
            </w:pPr>
            <w:r>
              <w:object w:dxaOrig="1380" w:dyaOrig="1815">
                <v:shape id="_x0000_i1045" type="#_x0000_t75" style="width:69.3pt;height:91pt" o:ole="">
                  <v:imagedata r:id="rId35" o:title="" grayscale="t"/>
                </v:shape>
                <o:OLEObject Type="Embed" ProgID="PBrush" ShapeID="_x0000_i1045" DrawAspect="Content" ObjectID="_1558949723" r:id="rId38"/>
              </w:object>
            </w:r>
          </w:p>
        </w:tc>
        <w:tc>
          <w:tcPr>
            <w:tcW w:w="1871" w:type="dxa"/>
            <w:noWrap/>
            <w:vAlign w:val="center"/>
          </w:tcPr>
          <w:p w:rsidR="00F97181" w:rsidRPr="006C4E52" w:rsidRDefault="00F97181" w:rsidP="006C4E52">
            <w:pPr>
              <w:pStyle w:val="ekvschnittbox"/>
            </w:pPr>
            <w:r>
              <w:object w:dxaOrig="1380" w:dyaOrig="1815">
                <v:shape id="_x0000_i1046" type="#_x0000_t75" style="width:69.3pt;height:91pt" o:ole="">
                  <v:imagedata r:id="rId35" o:title="" grayscale="t"/>
                </v:shape>
                <o:OLEObject Type="Embed" ProgID="PBrush" ShapeID="_x0000_i1046" DrawAspect="Content" ObjectID="_1558949724" r:id="rId39"/>
              </w:object>
            </w:r>
          </w:p>
        </w:tc>
        <w:tc>
          <w:tcPr>
            <w:tcW w:w="1872" w:type="dxa"/>
            <w:noWrap/>
            <w:vAlign w:val="center"/>
          </w:tcPr>
          <w:p w:rsidR="00F97181" w:rsidRPr="006C4E52" w:rsidRDefault="00F97181" w:rsidP="006C4E52">
            <w:pPr>
              <w:pStyle w:val="ekvschnittbox"/>
            </w:pPr>
            <w:r>
              <w:object w:dxaOrig="1380" w:dyaOrig="1815">
                <v:shape id="_x0000_i1047" type="#_x0000_t75" style="width:69.3pt;height:91pt" o:ole="">
                  <v:imagedata r:id="rId35" o:title="" grayscale="t"/>
                </v:shape>
                <o:OLEObject Type="Embed" ProgID="PBrush" ShapeID="_x0000_i1047" DrawAspect="Content" ObjectID="_1558949725" r:id="rId40"/>
              </w:object>
            </w:r>
          </w:p>
        </w:tc>
      </w:tr>
      <w:tr w:rsidR="00F97181" w:rsidRPr="006C4E52" w:rsidTr="006C4E52">
        <w:trPr>
          <w:trHeight w:hRule="exact" w:val="1871"/>
        </w:trPr>
        <w:tc>
          <w:tcPr>
            <w:tcW w:w="1871" w:type="dxa"/>
            <w:noWrap/>
            <w:vAlign w:val="center"/>
          </w:tcPr>
          <w:p w:rsidR="00F97181" w:rsidRPr="006C4E52" w:rsidRDefault="00F97181" w:rsidP="006C4E52">
            <w:pPr>
              <w:pStyle w:val="ekvschnittbox"/>
            </w:pPr>
            <w:r>
              <w:object w:dxaOrig="2310" w:dyaOrig="1350">
                <v:shape id="_x0000_i1048" type="#_x0000_t75" style="width:93.05pt;height:54.35pt" o:ole="">
                  <v:imagedata r:id="rId41" o:title="" grayscale="t"/>
                </v:shape>
                <o:OLEObject Type="Embed" ProgID="PBrush" ShapeID="_x0000_i1048" DrawAspect="Content" ObjectID="_1558949726" r:id="rId42"/>
              </w:object>
            </w:r>
          </w:p>
        </w:tc>
        <w:tc>
          <w:tcPr>
            <w:tcW w:w="1871" w:type="dxa"/>
            <w:noWrap/>
            <w:vAlign w:val="center"/>
          </w:tcPr>
          <w:p w:rsidR="00F97181" w:rsidRPr="006C4E52" w:rsidRDefault="00F97181" w:rsidP="006C4E52">
            <w:pPr>
              <w:pStyle w:val="ekvschnittbox"/>
            </w:pPr>
            <w:r>
              <w:object w:dxaOrig="2310" w:dyaOrig="1350">
                <v:shape id="_x0000_i1049" type="#_x0000_t75" style="width:93.05pt;height:54.35pt" o:ole="">
                  <v:imagedata r:id="rId41" o:title="" grayscale="t"/>
                </v:shape>
                <o:OLEObject Type="Embed" ProgID="PBrush" ShapeID="_x0000_i1049" DrawAspect="Content" ObjectID="_1558949727" r:id="rId43"/>
              </w:object>
            </w:r>
          </w:p>
        </w:tc>
        <w:tc>
          <w:tcPr>
            <w:tcW w:w="1871" w:type="dxa"/>
            <w:noWrap/>
            <w:vAlign w:val="center"/>
          </w:tcPr>
          <w:p w:rsidR="00F97181" w:rsidRPr="006C4E52" w:rsidRDefault="00F97181" w:rsidP="006C4E52">
            <w:pPr>
              <w:pStyle w:val="ekvschnittbox"/>
            </w:pPr>
            <w:r>
              <w:object w:dxaOrig="2310" w:dyaOrig="1350">
                <v:shape id="_x0000_i1050" type="#_x0000_t75" style="width:93.05pt;height:54.35pt" o:ole="">
                  <v:imagedata r:id="rId41" o:title="" grayscale="t"/>
                </v:shape>
                <o:OLEObject Type="Embed" ProgID="PBrush" ShapeID="_x0000_i1050" DrawAspect="Content" ObjectID="_1558949728" r:id="rId44"/>
              </w:object>
            </w:r>
          </w:p>
        </w:tc>
        <w:tc>
          <w:tcPr>
            <w:tcW w:w="1871" w:type="dxa"/>
            <w:noWrap/>
            <w:vAlign w:val="center"/>
          </w:tcPr>
          <w:p w:rsidR="00F97181" w:rsidRPr="006C4E52" w:rsidRDefault="00F97181" w:rsidP="006C4E52">
            <w:pPr>
              <w:pStyle w:val="ekvschnittbox"/>
            </w:pPr>
            <w:r>
              <w:object w:dxaOrig="2310" w:dyaOrig="1350">
                <v:shape id="_x0000_i1051" type="#_x0000_t75" style="width:93.05pt;height:54.35pt" o:ole="">
                  <v:imagedata r:id="rId41" o:title="" grayscale="t"/>
                </v:shape>
                <o:OLEObject Type="Embed" ProgID="PBrush" ShapeID="_x0000_i1051" DrawAspect="Content" ObjectID="_1558949729" r:id="rId45"/>
              </w:object>
            </w:r>
          </w:p>
        </w:tc>
        <w:tc>
          <w:tcPr>
            <w:tcW w:w="1872" w:type="dxa"/>
            <w:noWrap/>
            <w:vAlign w:val="center"/>
          </w:tcPr>
          <w:p w:rsidR="00F97181" w:rsidRPr="006C4E52" w:rsidRDefault="00F97181" w:rsidP="006C4E52">
            <w:pPr>
              <w:pStyle w:val="ekvschnittbox"/>
            </w:pPr>
            <w:r>
              <w:object w:dxaOrig="2310" w:dyaOrig="1350">
                <v:shape id="_x0000_i1052" type="#_x0000_t75" style="width:93.05pt;height:55pt" o:ole="">
                  <v:imagedata r:id="rId41" o:title="" grayscale="t"/>
                </v:shape>
                <o:OLEObject Type="Embed" ProgID="PBrush" ShapeID="_x0000_i1052" DrawAspect="Content" ObjectID="_1558949730" r:id="rId46"/>
              </w:object>
            </w:r>
          </w:p>
        </w:tc>
      </w:tr>
      <w:tr w:rsidR="00F97181" w:rsidRPr="006C4E52" w:rsidTr="006C4E52">
        <w:trPr>
          <w:trHeight w:hRule="exact" w:val="1871"/>
        </w:trPr>
        <w:tc>
          <w:tcPr>
            <w:tcW w:w="1871" w:type="dxa"/>
            <w:noWrap/>
            <w:vAlign w:val="center"/>
          </w:tcPr>
          <w:p w:rsidR="00F97181" w:rsidRPr="006C4E52" w:rsidRDefault="00F97181" w:rsidP="006C4E52">
            <w:pPr>
              <w:pStyle w:val="ekvschnittbox"/>
            </w:pPr>
            <w:r>
              <w:object w:dxaOrig="1290" w:dyaOrig="2115">
                <v:shape id="_x0000_i1053" type="#_x0000_t75" style="width:57.05pt;height:93.75pt" o:ole="">
                  <v:imagedata r:id="rId47" o:title="" grayscale="t"/>
                </v:shape>
                <o:OLEObject Type="Embed" ProgID="PBrush" ShapeID="_x0000_i1053" DrawAspect="Content" ObjectID="_1558949731" r:id="rId48"/>
              </w:object>
            </w:r>
          </w:p>
        </w:tc>
        <w:tc>
          <w:tcPr>
            <w:tcW w:w="1871" w:type="dxa"/>
            <w:noWrap/>
            <w:vAlign w:val="center"/>
          </w:tcPr>
          <w:p w:rsidR="00F97181" w:rsidRPr="006C4E52" w:rsidRDefault="00F97181" w:rsidP="006C4E52">
            <w:pPr>
              <w:pStyle w:val="ekvschnittbox"/>
            </w:pPr>
            <w:r>
              <w:object w:dxaOrig="1290" w:dyaOrig="2115">
                <v:shape id="_x0000_i1054" type="#_x0000_t75" style="width:57.05pt;height:93.75pt" o:ole="">
                  <v:imagedata r:id="rId47" o:title="" grayscale="t"/>
                </v:shape>
                <o:OLEObject Type="Embed" ProgID="PBrush" ShapeID="_x0000_i1054" DrawAspect="Content" ObjectID="_1558949732" r:id="rId49"/>
              </w:object>
            </w:r>
          </w:p>
        </w:tc>
        <w:tc>
          <w:tcPr>
            <w:tcW w:w="1871" w:type="dxa"/>
            <w:noWrap/>
            <w:vAlign w:val="center"/>
          </w:tcPr>
          <w:p w:rsidR="00F97181" w:rsidRPr="006C4E52" w:rsidRDefault="00F97181" w:rsidP="006C4E52">
            <w:pPr>
              <w:pStyle w:val="ekvschnittbox"/>
            </w:pPr>
            <w:r>
              <w:object w:dxaOrig="615" w:dyaOrig="1080">
                <v:shape id="_x0000_i1055" type="#_x0000_t75" style="width:30.55pt;height:54.35pt" o:ole="">
                  <v:imagedata r:id="rId50" o:title="" grayscale="t"/>
                </v:shape>
                <o:OLEObject Type="Embed" ProgID="PBrush" ShapeID="_x0000_i1055" DrawAspect="Content" ObjectID="_1558949733" r:id="rId51"/>
              </w:object>
            </w:r>
          </w:p>
        </w:tc>
        <w:tc>
          <w:tcPr>
            <w:tcW w:w="1871" w:type="dxa"/>
            <w:noWrap/>
            <w:vAlign w:val="center"/>
          </w:tcPr>
          <w:p w:rsidR="00F97181" w:rsidRPr="006C4E52" w:rsidRDefault="00F97181" w:rsidP="006C4E52">
            <w:pPr>
              <w:pStyle w:val="ekvschnittbox"/>
            </w:pPr>
            <w:r>
              <w:object w:dxaOrig="615" w:dyaOrig="1080">
                <v:shape id="_x0000_i1056" type="#_x0000_t75" style="width:30.55pt;height:54.35pt" o:ole="">
                  <v:imagedata r:id="rId50" o:title="" grayscale="t"/>
                </v:shape>
                <o:OLEObject Type="Embed" ProgID="PBrush" ShapeID="_x0000_i1056" DrawAspect="Content" ObjectID="_1558949734" r:id="rId52"/>
              </w:object>
            </w:r>
          </w:p>
        </w:tc>
        <w:bookmarkStart w:id="1" w:name="_GoBack"/>
        <w:tc>
          <w:tcPr>
            <w:tcW w:w="1872" w:type="dxa"/>
            <w:noWrap/>
            <w:vAlign w:val="center"/>
          </w:tcPr>
          <w:p w:rsidR="00F97181" w:rsidRPr="006C4E52" w:rsidRDefault="00F97181" w:rsidP="006C4E52">
            <w:pPr>
              <w:pStyle w:val="ekvschnittbox"/>
            </w:pPr>
            <w:r>
              <w:object w:dxaOrig="3060" w:dyaOrig="2685">
                <v:shape id="_x0000_i1057" type="#_x0000_t75" style="width:93.05pt;height:81.5pt" o:ole="">
                  <v:imagedata r:id="rId53" o:title="" grayscale="t"/>
                </v:shape>
                <o:OLEObject Type="Embed" ProgID="PBrush" ShapeID="_x0000_i1057" DrawAspect="Content" ObjectID="_1558949735" r:id="rId54"/>
              </w:object>
            </w:r>
            <w:bookmarkEnd w:id="1"/>
          </w:p>
        </w:tc>
      </w:tr>
    </w:tbl>
    <w:p w:rsidR="008E2194" w:rsidRPr="0031694B" w:rsidRDefault="008E2194" w:rsidP="00F97181">
      <w:pPr>
        <w:tabs>
          <w:tab w:val="clear" w:pos="340"/>
          <w:tab w:val="clear" w:pos="595"/>
          <w:tab w:val="clear" w:pos="851"/>
          <w:tab w:val="left" w:pos="7010"/>
        </w:tabs>
      </w:pPr>
    </w:p>
    <w:sectPr w:rsidR="008E2194" w:rsidRPr="0031694B" w:rsidSect="00054A93">
      <w:footerReference w:type="default" r:id="rId55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74BC" w:rsidRDefault="001F74BC" w:rsidP="003C599D">
      <w:pPr>
        <w:spacing w:line="240" w:lineRule="auto"/>
      </w:pPr>
      <w:r>
        <w:separator/>
      </w:r>
    </w:p>
  </w:endnote>
  <w:endnote w:type="continuationSeparator" w:id="0">
    <w:p w:rsidR="001F74BC" w:rsidRDefault="001F74BC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193A18" w:rsidP="00D465FF">
          <w:pPr>
            <w:pStyle w:val="ekvquelle"/>
          </w:pPr>
          <w:r w:rsidRPr="0031694B">
            <w:rPr>
              <w:b/>
            </w:rPr>
            <w:t>Textquellen:</w:t>
          </w:r>
          <w:r w:rsidRPr="00F5248B">
            <w:t xml:space="preserve"> </w:t>
          </w:r>
          <w:r w:rsidR="0031694B">
            <w:t>Sabrina Meier, Detmold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74BC" w:rsidRDefault="001F74BC" w:rsidP="003C599D">
      <w:pPr>
        <w:spacing w:line="240" w:lineRule="auto"/>
      </w:pPr>
      <w:r>
        <w:separator/>
      </w:r>
    </w:p>
  </w:footnote>
  <w:footnote w:type="continuationSeparator" w:id="0">
    <w:p w:rsidR="001F74BC" w:rsidRDefault="001F74BC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94B"/>
    <w:rsid w:val="000040E2"/>
    <w:rsid w:val="00005913"/>
    <w:rsid w:val="00020440"/>
    <w:rsid w:val="00026696"/>
    <w:rsid w:val="00033BF3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666F7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1F74BC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10C9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94B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18B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5E8A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6729B"/>
    <w:rsid w:val="006802C4"/>
    <w:rsid w:val="0068429A"/>
    <w:rsid w:val="00685FDD"/>
    <w:rsid w:val="00693676"/>
    <w:rsid w:val="00695C0D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00B8"/>
    <w:rsid w:val="00833C80"/>
    <w:rsid w:val="008443FA"/>
    <w:rsid w:val="008454E6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2F2D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37A7"/>
    <w:rsid w:val="00956783"/>
    <w:rsid w:val="00957248"/>
    <w:rsid w:val="00957969"/>
    <w:rsid w:val="009613D4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733FF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1532"/>
    <w:rsid w:val="00CC54E0"/>
    <w:rsid w:val="00CC65A8"/>
    <w:rsid w:val="00CD6369"/>
    <w:rsid w:val="00CE2A37"/>
    <w:rsid w:val="00CF2E1A"/>
    <w:rsid w:val="00CF3FC3"/>
    <w:rsid w:val="00CF715C"/>
    <w:rsid w:val="00D011B1"/>
    <w:rsid w:val="00D022EC"/>
    <w:rsid w:val="00D05217"/>
    <w:rsid w:val="00D06182"/>
    <w:rsid w:val="00D12661"/>
    <w:rsid w:val="00D1582D"/>
    <w:rsid w:val="00D2569D"/>
    <w:rsid w:val="00D465FF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B6C53"/>
    <w:rsid w:val="00DC1F51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1E6C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181"/>
    <w:rsid w:val="00F97AD4"/>
    <w:rsid w:val="00FA0E86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AAC26B-ACB2-492B-A070-EC4318B2C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6.png"/><Relationship Id="rId26" Type="http://schemas.openxmlformats.org/officeDocument/2006/relationships/oleObject" Target="embeddings/oleObject13.bin"/><Relationship Id="rId39" Type="http://schemas.openxmlformats.org/officeDocument/2006/relationships/oleObject" Target="embeddings/oleObject24.bin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20.bin"/><Relationship Id="rId42" Type="http://schemas.openxmlformats.org/officeDocument/2006/relationships/oleObject" Target="embeddings/oleObject26.bin"/><Relationship Id="rId47" Type="http://schemas.openxmlformats.org/officeDocument/2006/relationships/image" Target="media/image12.png"/><Relationship Id="rId50" Type="http://schemas.openxmlformats.org/officeDocument/2006/relationships/image" Target="media/image13.png"/><Relationship Id="rId55" Type="http://schemas.openxmlformats.org/officeDocument/2006/relationships/footer" Target="footer1.xml"/><Relationship Id="rId7" Type="http://schemas.openxmlformats.org/officeDocument/2006/relationships/image" Target="media/image2.png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19.bin"/><Relationship Id="rId38" Type="http://schemas.openxmlformats.org/officeDocument/2006/relationships/oleObject" Target="embeddings/oleObject23.bin"/><Relationship Id="rId46" Type="http://schemas.openxmlformats.org/officeDocument/2006/relationships/oleObject" Target="embeddings/oleObject30.bin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image" Target="media/image7.png"/><Relationship Id="rId29" Type="http://schemas.openxmlformats.org/officeDocument/2006/relationships/image" Target="media/image9.png"/><Relationship Id="rId41" Type="http://schemas.openxmlformats.org/officeDocument/2006/relationships/image" Target="media/image11.png"/><Relationship Id="rId54" Type="http://schemas.openxmlformats.org/officeDocument/2006/relationships/oleObject" Target="embeddings/oleObject35.bin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8.bin"/><Relationship Id="rId37" Type="http://schemas.openxmlformats.org/officeDocument/2006/relationships/oleObject" Target="embeddings/oleObject22.bin"/><Relationship Id="rId40" Type="http://schemas.openxmlformats.org/officeDocument/2006/relationships/oleObject" Target="embeddings/oleObject25.bin"/><Relationship Id="rId45" Type="http://schemas.openxmlformats.org/officeDocument/2006/relationships/oleObject" Target="embeddings/oleObject29.bin"/><Relationship Id="rId53" Type="http://schemas.openxmlformats.org/officeDocument/2006/relationships/image" Target="media/image14.png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image" Target="media/image8.png"/><Relationship Id="rId28" Type="http://schemas.openxmlformats.org/officeDocument/2006/relationships/oleObject" Target="embeddings/oleObject15.bin"/><Relationship Id="rId36" Type="http://schemas.openxmlformats.org/officeDocument/2006/relationships/oleObject" Target="embeddings/oleObject21.bin"/><Relationship Id="rId49" Type="http://schemas.openxmlformats.org/officeDocument/2006/relationships/oleObject" Target="embeddings/oleObject32.bin"/><Relationship Id="rId57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7.bin"/><Relationship Id="rId44" Type="http://schemas.openxmlformats.org/officeDocument/2006/relationships/oleObject" Target="embeddings/oleObject28.bin"/><Relationship Id="rId52" Type="http://schemas.openxmlformats.org/officeDocument/2006/relationships/oleObject" Target="embeddings/oleObject34.bin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10.bin"/><Relationship Id="rId27" Type="http://schemas.openxmlformats.org/officeDocument/2006/relationships/oleObject" Target="embeddings/oleObject14.bin"/><Relationship Id="rId30" Type="http://schemas.openxmlformats.org/officeDocument/2006/relationships/oleObject" Target="embeddings/oleObject16.bin"/><Relationship Id="rId35" Type="http://schemas.openxmlformats.org/officeDocument/2006/relationships/image" Target="media/image10.png"/><Relationship Id="rId43" Type="http://schemas.openxmlformats.org/officeDocument/2006/relationships/oleObject" Target="embeddings/oleObject27.bin"/><Relationship Id="rId48" Type="http://schemas.openxmlformats.org/officeDocument/2006/relationships/oleObject" Target="embeddings/oleObject31.bin"/><Relationship Id="rId56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33.bin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brina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WD_KV_KL1</Template>
  <TotalTime>0</TotalTime>
  <Pages>2</Pages>
  <Words>100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Meier</dc:creator>
  <cp:keywords/>
  <dc:description/>
  <cp:lastModifiedBy>Sabrina Meier</cp:lastModifiedBy>
  <cp:revision>11</cp:revision>
  <cp:lastPrinted>2016-12-08T14:25:00Z</cp:lastPrinted>
  <dcterms:created xsi:type="dcterms:W3CDTF">2017-05-29T12:32:00Z</dcterms:created>
  <dcterms:modified xsi:type="dcterms:W3CDTF">2017-06-14T10:48:00Z</dcterms:modified>
</cp:coreProperties>
</file>