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1B1" w:rsidRDefault="003361B1" w:rsidP="003361B1">
      <w:pPr>
        <w:pStyle w:val="ekvue1arial"/>
      </w:pPr>
      <w:bookmarkStart w:id="0" w:name="start"/>
      <w:bookmarkEnd w:id="0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>(Stationen 1-3)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1 </w:t>
            </w:r>
            <w:r w:rsidR="00123996">
              <w:rPr>
                <w:b/>
                <w:sz w:val="20"/>
              </w:rPr>
              <w:t>Lege</w:t>
            </w:r>
            <w:r w:rsidR="00F004F0">
              <w:rPr>
                <w:b/>
                <w:sz w:val="20"/>
              </w:rPr>
              <w:t>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123996">
              <w:rPr>
                <w:sz w:val="20"/>
              </w:rPr>
              <w:t>üben den Umgang mit den Geldeinheiten Cent und Euro</w:t>
            </w:r>
            <w:r w:rsidR="009633CF">
              <w:rPr>
                <w:sz w:val="20"/>
              </w:rPr>
              <w:t>, in</w:t>
            </w:r>
            <w:r w:rsidRPr="003361B1">
              <w:rPr>
                <w:sz w:val="20"/>
              </w:rPr>
              <w:t xml:space="preserve">dem sie </w:t>
            </w:r>
          </w:p>
          <w:p w:rsidR="00860108" w:rsidRDefault="00123996" w:rsidP="00562A8F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abwechselnd Preisschilder ziehen und die vorgegebenen Beträge mit Münzen und Scheinen nachlegen.</w:t>
            </w:r>
          </w:p>
          <w:p w:rsidR="00715118" w:rsidRPr="00562A8F" w:rsidRDefault="00715118" w:rsidP="00715118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123996" w:rsidRDefault="00123996" w:rsidP="0012399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Verwendung von nur einer Einheit (Cent oder Euro)</w:t>
            </w:r>
          </w:p>
          <w:p w:rsidR="00123996" w:rsidRDefault="00123996" w:rsidP="00123996">
            <w:pPr>
              <w:pStyle w:val="03Grundtext2oAbstand"/>
              <w:rPr>
                <w:sz w:val="20"/>
              </w:rPr>
            </w:pPr>
          </w:p>
          <w:p w:rsidR="00F004F0" w:rsidRDefault="00123996" w:rsidP="0012399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Bestimmen gelegter Beträge:</w:t>
            </w:r>
          </w:p>
          <w:p w:rsidR="00123996" w:rsidRPr="00871C47" w:rsidRDefault="00123996" w:rsidP="00123996">
            <w:pPr>
              <w:pStyle w:val="03Grundtext2oAbstand"/>
              <w:rPr>
                <w:b/>
                <w:sz w:val="20"/>
              </w:rPr>
            </w:pPr>
            <w:r w:rsidRPr="00871C47">
              <w:rPr>
                <w:b/>
                <w:sz w:val="20"/>
              </w:rPr>
              <w:t>Schülerbuch 2, S. 38 Nr. 2 und 3;</w:t>
            </w:r>
          </w:p>
          <w:p w:rsidR="00123996" w:rsidRDefault="00123996" w:rsidP="00123996">
            <w:pPr>
              <w:pStyle w:val="03Grundtext2oAbstand"/>
              <w:rPr>
                <w:sz w:val="20"/>
              </w:rPr>
            </w:pPr>
            <w:r w:rsidRPr="00871C47">
              <w:rPr>
                <w:b/>
                <w:sz w:val="20"/>
              </w:rPr>
              <w:t>Arbeitsheft 2, S. 22 Nr. 1</w:t>
            </w:r>
          </w:p>
          <w:p w:rsidR="00123996" w:rsidRDefault="00123996" w:rsidP="00123996">
            <w:pPr>
              <w:pStyle w:val="03Grundtext2oAbstand"/>
              <w:rPr>
                <w:sz w:val="20"/>
              </w:rPr>
            </w:pPr>
          </w:p>
          <w:p w:rsidR="00123996" w:rsidRPr="003361B1" w:rsidRDefault="00123996" w:rsidP="00371494">
            <w:pPr>
              <w:pStyle w:val="03Grundtext2oAbstand"/>
              <w:spacing w:after="240"/>
              <w:rPr>
                <w:sz w:val="20"/>
              </w:rPr>
            </w:pPr>
            <w:r w:rsidRPr="00123996">
              <w:rPr>
                <w:b/>
                <w:sz w:val="20"/>
              </w:rPr>
              <w:t>KV 2: Geldbeträge bestimmen</w:t>
            </w:r>
            <w:r>
              <w:rPr>
                <w:sz w:val="20"/>
              </w:rPr>
              <w:t xml:space="preserve"> (in einer Einheit)</w:t>
            </w:r>
          </w:p>
        </w:tc>
        <w:tc>
          <w:tcPr>
            <w:tcW w:w="557" w:type="pct"/>
          </w:tcPr>
          <w:p w:rsidR="003361B1" w:rsidRPr="003361B1" w:rsidRDefault="00123996" w:rsidP="000142A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8874EF" w:rsidRDefault="00123996" w:rsidP="008874EF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KV 1: Mit Geld legen</w:t>
            </w:r>
          </w:p>
          <w:p w:rsidR="008874EF" w:rsidRDefault="008874EF" w:rsidP="008874EF">
            <w:pPr>
              <w:pStyle w:val="03Grundtext2oAbstand"/>
              <w:rPr>
                <w:b/>
                <w:sz w:val="20"/>
              </w:rPr>
            </w:pPr>
          </w:p>
          <w:p w:rsidR="008874EF" w:rsidRPr="008874EF" w:rsidRDefault="008874EF" w:rsidP="009633CF">
            <w:pPr>
              <w:pStyle w:val="03Grundtext2oAbstand"/>
              <w:spacing w:after="240"/>
              <w:rPr>
                <w:sz w:val="20"/>
              </w:rPr>
            </w:pPr>
            <w:r w:rsidRPr="008874EF">
              <w:rPr>
                <w:sz w:val="20"/>
              </w:rPr>
              <w:t>Rechengeld</w:t>
            </w:r>
          </w:p>
        </w:tc>
        <w:tc>
          <w:tcPr>
            <w:tcW w:w="798" w:type="pct"/>
          </w:tcPr>
          <w:p w:rsidR="001926EB" w:rsidRPr="003361B1" w:rsidRDefault="00917573" w:rsidP="009603C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Partnerkontrolle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2 </w:t>
            </w:r>
            <w:r w:rsidR="00123996">
              <w:rPr>
                <w:b/>
                <w:sz w:val="20"/>
              </w:rPr>
              <w:t>Zeichen</w:t>
            </w:r>
            <w:r w:rsidR="00F004F0">
              <w:rPr>
                <w:b/>
                <w:sz w:val="20"/>
              </w:rPr>
              <w:t>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Die Schülerinnen und Schüler</w:t>
            </w:r>
            <w:r w:rsidR="00860108">
              <w:rPr>
                <w:sz w:val="20"/>
              </w:rPr>
              <w:t xml:space="preserve"> </w:t>
            </w:r>
            <w:r w:rsidR="00B52F42">
              <w:rPr>
                <w:sz w:val="20"/>
              </w:rPr>
              <w:t>festigen ihre Kenntnisse zu den Geldeinheiten Cent und Euro</w:t>
            </w:r>
            <w:r w:rsidRPr="003361B1">
              <w:rPr>
                <w:sz w:val="20"/>
              </w:rPr>
              <w:t xml:space="preserve">, indem sie </w:t>
            </w:r>
          </w:p>
          <w:p w:rsidR="003A36B4" w:rsidRDefault="00B52F42" w:rsidP="003A36B4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zu vorgegebenen Beträgen die passende Anzahl an Münzen und Scheinen zeichnen</w:t>
            </w:r>
            <w:r w:rsidR="000B6517">
              <w:rPr>
                <w:sz w:val="20"/>
              </w:rPr>
              <w:t>.</w:t>
            </w:r>
          </w:p>
          <w:p w:rsidR="00715118" w:rsidRPr="00715118" w:rsidRDefault="00715118" w:rsidP="00715118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8874EF" w:rsidRDefault="008874EF" w:rsidP="00B52F42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Rechengeld </w:t>
            </w:r>
          </w:p>
          <w:p w:rsidR="008874EF" w:rsidRDefault="008874EF" w:rsidP="00B52F42">
            <w:pPr>
              <w:pStyle w:val="03Grundtext2oAbstand"/>
              <w:rPr>
                <w:sz w:val="20"/>
              </w:rPr>
            </w:pPr>
          </w:p>
          <w:p w:rsidR="00063DF4" w:rsidRDefault="00B52F42" w:rsidP="00B52F42">
            <w:pPr>
              <w:pStyle w:val="03Grundtext2oAbstand"/>
              <w:rPr>
                <w:sz w:val="20"/>
              </w:rPr>
            </w:pPr>
            <w:r w:rsidRPr="00B52F42">
              <w:rPr>
                <w:sz w:val="20"/>
              </w:rPr>
              <w:t>R</w:t>
            </w:r>
            <w:r w:rsidR="008874EF">
              <w:rPr>
                <w:sz w:val="20"/>
              </w:rPr>
              <w:t>eduktion auf eine Einheit</w:t>
            </w:r>
            <w:bookmarkStart w:id="1" w:name="_GoBack"/>
            <w:bookmarkEnd w:id="1"/>
          </w:p>
          <w:p w:rsidR="00871C47" w:rsidRDefault="00871C47" w:rsidP="00B52F42">
            <w:pPr>
              <w:pStyle w:val="03Grundtext2oAbstand"/>
              <w:rPr>
                <w:sz w:val="20"/>
              </w:rPr>
            </w:pPr>
          </w:p>
          <w:p w:rsidR="00871C47" w:rsidRPr="00871C47" w:rsidRDefault="00871C47" w:rsidP="00B52F42">
            <w:pPr>
              <w:pStyle w:val="03Grundtext2oAbstand"/>
              <w:rPr>
                <w:b/>
                <w:sz w:val="20"/>
              </w:rPr>
            </w:pPr>
            <w:r w:rsidRPr="00871C47">
              <w:rPr>
                <w:b/>
                <w:sz w:val="20"/>
              </w:rPr>
              <w:t>KV 3: Geldbeträge malen</w:t>
            </w:r>
          </w:p>
          <w:p w:rsidR="00B52F42" w:rsidRDefault="00B52F42" w:rsidP="00871C47">
            <w:pPr>
              <w:pStyle w:val="03Grundtext2oAbstand"/>
              <w:rPr>
                <w:sz w:val="20"/>
              </w:rPr>
            </w:pPr>
          </w:p>
          <w:p w:rsidR="00B52F42" w:rsidRDefault="00871C47" w:rsidP="00871C4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Weiterführend:</w:t>
            </w:r>
          </w:p>
          <w:p w:rsidR="00871C47" w:rsidRPr="00871C47" w:rsidRDefault="00871C47" w:rsidP="00871C47">
            <w:pPr>
              <w:pStyle w:val="03Grundtext2oAbstand"/>
              <w:rPr>
                <w:b/>
                <w:sz w:val="20"/>
              </w:rPr>
            </w:pPr>
            <w:r w:rsidRPr="00871C47">
              <w:rPr>
                <w:b/>
                <w:sz w:val="20"/>
              </w:rPr>
              <w:t>Schülerbuch 2, S. 39 Nr. 5 – 7;</w:t>
            </w:r>
          </w:p>
          <w:p w:rsidR="00B52F42" w:rsidRPr="00BD0591" w:rsidRDefault="00871C47" w:rsidP="00BD0591">
            <w:pPr>
              <w:pStyle w:val="03Grundtext2oAbstand"/>
              <w:spacing w:after="240"/>
              <w:rPr>
                <w:b/>
                <w:sz w:val="20"/>
              </w:rPr>
            </w:pPr>
            <w:r w:rsidRPr="00871C47">
              <w:rPr>
                <w:b/>
                <w:sz w:val="20"/>
              </w:rPr>
              <w:t>Arbeitsheft 2, S. 22 Nr. 1</w:t>
            </w:r>
          </w:p>
        </w:tc>
        <w:tc>
          <w:tcPr>
            <w:tcW w:w="557" w:type="pct"/>
          </w:tcPr>
          <w:p w:rsidR="00972A73" w:rsidRPr="003361B1" w:rsidRDefault="00871C47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9D0B8F" w:rsidRPr="00871C47" w:rsidRDefault="00871C47" w:rsidP="00063DF4">
            <w:pPr>
              <w:pStyle w:val="03Grundtext2oAbstand"/>
              <w:rPr>
                <w:b/>
                <w:sz w:val="20"/>
              </w:rPr>
            </w:pPr>
            <w:r w:rsidRPr="00871C47">
              <w:rPr>
                <w:b/>
                <w:sz w:val="20"/>
              </w:rPr>
              <w:t>Schülerbuch 2, S. 39 Nr. 4</w:t>
            </w:r>
          </w:p>
          <w:p w:rsidR="00871C47" w:rsidRDefault="00871C47" w:rsidP="00063DF4">
            <w:pPr>
              <w:pStyle w:val="03Grundtext2oAbstand"/>
              <w:rPr>
                <w:sz w:val="20"/>
              </w:rPr>
            </w:pPr>
          </w:p>
          <w:p w:rsidR="00871C47" w:rsidRPr="009603C1" w:rsidRDefault="008874EF" w:rsidP="00063DF4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Heft, Bleistift</w:t>
            </w:r>
          </w:p>
        </w:tc>
        <w:tc>
          <w:tcPr>
            <w:tcW w:w="798" w:type="pct"/>
          </w:tcPr>
          <w:p w:rsidR="009603C1" w:rsidRPr="003361B1" w:rsidRDefault="00871C47" w:rsidP="00BD059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Selbstkontrolle mit dem Lösungsheft oder am Digitalen Unterrichtsassistenten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3 </w:t>
            </w:r>
            <w:r w:rsidR="00F004F0">
              <w:rPr>
                <w:b/>
                <w:sz w:val="20"/>
              </w:rPr>
              <w:t>Rechenstation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871C47">
              <w:rPr>
                <w:sz w:val="20"/>
              </w:rPr>
              <w:t>rechnen mit Geld</w:t>
            </w:r>
            <w:r w:rsidRPr="003361B1">
              <w:rPr>
                <w:sz w:val="20"/>
              </w:rPr>
              <w:t>, indem sie</w:t>
            </w:r>
          </w:p>
          <w:p w:rsidR="00A81DCE" w:rsidRDefault="008874EF" w:rsidP="00BD255F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zwei oder mehr Einkaufsartikel ziehen, deren</w:t>
            </w:r>
            <w:r w:rsidR="00871C47">
              <w:rPr>
                <w:sz w:val="20"/>
              </w:rPr>
              <w:t xml:space="preserve"> Summe berechnen und als Plus- oder Malaufgabe </w:t>
            </w:r>
            <w:r>
              <w:rPr>
                <w:sz w:val="20"/>
              </w:rPr>
              <w:t>notieren</w:t>
            </w:r>
            <w:r w:rsidR="00BD0591">
              <w:rPr>
                <w:sz w:val="20"/>
              </w:rPr>
              <w:t>.</w:t>
            </w:r>
          </w:p>
          <w:p w:rsidR="00BD255F" w:rsidRPr="00A81DCE" w:rsidRDefault="00BD255F" w:rsidP="00BD255F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8874EF" w:rsidRPr="008874EF" w:rsidRDefault="008874EF" w:rsidP="00871C47">
            <w:pPr>
              <w:pStyle w:val="03Grundtext2oAbstand"/>
              <w:rPr>
                <w:sz w:val="20"/>
              </w:rPr>
            </w:pPr>
            <w:r w:rsidRPr="008874EF">
              <w:rPr>
                <w:sz w:val="20"/>
              </w:rPr>
              <w:t xml:space="preserve">Legen </w:t>
            </w:r>
            <w:r>
              <w:rPr>
                <w:sz w:val="20"/>
              </w:rPr>
              <w:t>/</w:t>
            </w:r>
            <w:r w:rsidRPr="008874EF">
              <w:rPr>
                <w:sz w:val="20"/>
              </w:rPr>
              <w:t xml:space="preserve"> Zeichnen</w:t>
            </w:r>
          </w:p>
          <w:p w:rsidR="008874EF" w:rsidRDefault="008874EF" w:rsidP="00871C47">
            <w:pPr>
              <w:pStyle w:val="03Grundtext2oAbstand"/>
              <w:rPr>
                <w:b/>
                <w:sz w:val="20"/>
              </w:rPr>
            </w:pPr>
          </w:p>
          <w:p w:rsidR="006F4EBD" w:rsidRPr="00871C47" w:rsidRDefault="00871C47" w:rsidP="00871C47">
            <w:pPr>
              <w:pStyle w:val="03Grundtext2oAbstand"/>
              <w:rPr>
                <w:b/>
                <w:sz w:val="20"/>
              </w:rPr>
            </w:pPr>
            <w:r w:rsidRPr="00871C47">
              <w:rPr>
                <w:b/>
                <w:sz w:val="20"/>
              </w:rPr>
              <w:t>Förderheft 2, S. 61 Nr. 1 und S. 62 Nr. 1 und 2</w:t>
            </w:r>
          </w:p>
          <w:p w:rsidR="00871C47" w:rsidRDefault="00871C47" w:rsidP="00871C47">
            <w:pPr>
              <w:pStyle w:val="03Grundtext2oAbstand"/>
              <w:rPr>
                <w:sz w:val="20"/>
              </w:rPr>
            </w:pPr>
          </w:p>
          <w:p w:rsidR="00871C47" w:rsidRPr="00972A73" w:rsidRDefault="00871C47" w:rsidP="008874EF">
            <w:pPr>
              <w:pStyle w:val="03Grundtext2oAbstand"/>
              <w:spacing w:after="240"/>
              <w:rPr>
                <w:sz w:val="20"/>
              </w:rPr>
            </w:pPr>
            <w:r w:rsidRPr="00871C47">
              <w:rPr>
                <w:b/>
                <w:sz w:val="20"/>
              </w:rPr>
              <w:t>KV </w:t>
            </w:r>
            <w:r w:rsidR="008874EF">
              <w:rPr>
                <w:b/>
                <w:sz w:val="20"/>
              </w:rPr>
              <w:t>5</w:t>
            </w:r>
            <w:r w:rsidRPr="00871C47">
              <w:rPr>
                <w:b/>
                <w:sz w:val="20"/>
              </w:rPr>
              <w:t>: Mit Geld rechnen</w:t>
            </w:r>
            <w:r>
              <w:rPr>
                <w:sz w:val="20"/>
              </w:rPr>
              <w:t xml:space="preserve"> (gemischte Beträge)</w:t>
            </w:r>
          </w:p>
        </w:tc>
        <w:tc>
          <w:tcPr>
            <w:tcW w:w="557" w:type="pct"/>
          </w:tcPr>
          <w:p w:rsidR="003361B1" w:rsidRPr="003361B1" w:rsidRDefault="008874EF" w:rsidP="002F0D69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8C76AB" w:rsidRDefault="00871C47" w:rsidP="008874EF">
            <w:pPr>
              <w:pStyle w:val="03Grundtext2oAbstand"/>
              <w:rPr>
                <w:b/>
                <w:sz w:val="20"/>
              </w:rPr>
            </w:pPr>
            <w:r>
              <w:rPr>
                <w:sz w:val="20"/>
              </w:rPr>
              <w:t xml:space="preserve">(Vergrößertes) Bild aus </w:t>
            </w:r>
            <w:r w:rsidRPr="00871C47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chülerbuch </w:t>
            </w:r>
            <w:r w:rsidRPr="00871C47">
              <w:rPr>
                <w:b/>
                <w:sz w:val="20"/>
              </w:rPr>
              <w:t>2, S. 80</w:t>
            </w:r>
          </w:p>
          <w:p w:rsidR="008874EF" w:rsidRDefault="008874EF" w:rsidP="008874EF">
            <w:pPr>
              <w:pStyle w:val="03Grundtext2oAbstand"/>
              <w:rPr>
                <w:b/>
                <w:sz w:val="20"/>
              </w:rPr>
            </w:pPr>
          </w:p>
          <w:p w:rsidR="008874EF" w:rsidRPr="008C76AB" w:rsidRDefault="008874EF" w:rsidP="008874EF">
            <w:pPr>
              <w:pStyle w:val="03Grundtext2oAbstand"/>
              <w:spacing w:after="240"/>
              <w:rPr>
                <w:sz w:val="20"/>
              </w:rPr>
            </w:pPr>
            <w:r>
              <w:rPr>
                <w:b/>
                <w:sz w:val="20"/>
              </w:rPr>
              <w:t>KV 4: Einkaufen und Bezahlen</w:t>
            </w:r>
          </w:p>
        </w:tc>
        <w:tc>
          <w:tcPr>
            <w:tcW w:w="798" w:type="pct"/>
          </w:tcPr>
          <w:p w:rsidR="00736ED6" w:rsidRPr="008874EF" w:rsidRDefault="008874EF" w:rsidP="000142AF">
            <w:pPr>
              <w:pStyle w:val="03Grundtext2oAbstand"/>
              <w:rPr>
                <w:sz w:val="20"/>
              </w:rPr>
            </w:pPr>
            <w:r w:rsidRPr="008874EF">
              <w:rPr>
                <w:sz w:val="20"/>
              </w:rPr>
              <w:t>Partnerkontrolle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304" w:rsidRDefault="00D16304" w:rsidP="000C224E">
      <w:pPr>
        <w:pStyle w:val="ekvue1arial"/>
      </w:pPr>
      <w:r>
        <w:separator/>
      </w:r>
    </w:p>
  </w:endnote>
  <w:endnote w:type="continuationSeparator" w:id="0">
    <w:p w:rsidR="00D16304" w:rsidRDefault="00D16304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715118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715118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304" w:rsidRDefault="00D16304" w:rsidP="000C224E">
      <w:pPr>
        <w:pStyle w:val="ekvue1arial"/>
      </w:pPr>
      <w:r>
        <w:separator/>
      </w:r>
    </w:p>
  </w:footnote>
  <w:footnote w:type="continuationSeparator" w:id="0">
    <w:p w:rsidR="00D16304" w:rsidRDefault="00D16304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142AF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3DF4"/>
    <w:rsid w:val="00064E4A"/>
    <w:rsid w:val="00072730"/>
    <w:rsid w:val="00073E7D"/>
    <w:rsid w:val="00073FAE"/>
    <w:rsid w:val="00075AA2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6517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0F6C22"/>
    <w:rsid w:val="00100B92"/>
    <w:rsid w:val="001031FD"/>
    <w:rsid w:val="001034C5"/>
    <w:rsid w:val="00103EDD"/>
    <w:rsid w:val="00106013"/>
    <w:rsid w:val="001062A4"/>
    <w:rsid w:val="0011194B"/>
    <w:rsid w:val="00113C65"/>
    <w:rsid w:val="00113ED7"/>
    <w:rsid w:val="00122E9C"/>
    <w:rsid w:val="00123996"/>
    <w:rsid w:val="00124E5F"/>
    <w:rsid w:val="00136388"/>
    <w:rsid w:val="0014296A"/>
    <w:rsid w:val="00145FD2"/>
    <w:rsid w:val="00146BDF"/>
    <w:rsid w:val="001504EA"/>
    <w:rsid w:val="00157ED9"/>
    <w:rsid w:val="0016573F"/>
    <w:rsid w:val="0016584A"/>
    <w:rsid w:val="00166E44"/>
    <w:rsid w:val="00175C1F"/>
    <w:rsid w:val="001810E2"/>
    <w:rsid w:val="001826B2"/>
    <w:rsid w:val="001926EB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2D3"/>
    <w:rsid w:val="0021461C"/>
    <w:rsid w:val="00214A48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3FB0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0C1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4E9B"/>
    <w:rsid w:val="002E53E8"/>
    <w:rsid w:val="002F0D69"/>
    <w:rsid w:val="002F1BC3"/>
    <w:rsid w:val="002F4999"/>
    <w:rsid w:val="002F5C26"/>
    <w:rsid w:val="002F6322"/>
    <w:rsid w:val="00300F0D"/>
    <w:rsid w:val="00305DD5"/>
    <w:rsid w:val="0031300F"/>
    <w:rsid w:val="00313065"/>
    <w:rsid w:val="0032138A"/>
    <w:rsid w:val="00326ECA"/>
    <w:rsid w:val="00334127"/>
    <w:rsid w:val="00334F17"/>
    <w:rsid w:val="00334F22"/>
    <w:rsid w:val="003361B1"/>
    <w:rsid w:val="0033771B"/>
    <w:rsid w:val="00341529"/>
    <w:rsid w:val="00342974"/>
    <w:rsid w:val="00343BFF"/>
    <w:rsid w:val="00346196"/>
    <w:rsid w:val="00351AAE"/>
    <w:rsid w:val="0035564B"/>
    <w:rsid w:val="003576D8"/>
    <w:rsid w:val="00361D2C"/>
    <w:rsid w:val="00362AE8"/>
    <w:rsid w:val="003653A5"/>
    <w:rsid w:val="00366DA4"/>
    <w:rsid w:val="00371494"/>
    <w:rsid w:val="00373488"/>
    <w:rsid w:val="003745C4"/>
    <w:rsid w:val="00381049"/>
    <w:rsid w:val="003813A6"/>
    <w:rsid w:val="00383853"/>
    <w:rsid w:val="00386C35"/>
    <w:rsid w:val="00393225"/>
    <w:rsid w:val="003938CB"/>
    <w:rsid w:val="00393AF4"/>
    <w:rsid w:val="003956E2"/>
    <w:rsid w:val="00397A01"/>
    <w:rsid w:val="003A1493"/>
    <w:rsid w:val="003A2B0C"/>
    <w:rsid w:val="003A36B4"/>
    <w:rsid w:val="003A50DE"/>
    <w:rsid w:val="003B7124"/>
    <w:rsid w:val="003C063E"/>
    <w:rsid w:val="003C2ACE"/>
    <w:rsid w:val="003C2FBE"/>
    <w:rsid w:val="003C6236"/>
    <w:rsid w:val="003C7DBD"/>
    <w:rsid w:val="003E1DC9"/>
    <w:rsid w:val="003E21A7"/>
    <w:rsid w:val="003E2A14"/>
    <w:rsid w:val="003E31CC"/>
    <w:rsid w:val="003E4433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23CDB"/>
    <w:rsid w:val="00431C4C"/>
    <w:rsid w:val="00432F6E"/>
    <w:rsid w:val="0044254A"/>
    <w:rsid w:val="004454D0"/>
    <w:rsid w:val="00445F77"/>
    <w:rsid w:val="00450F50"/>
    <w:rsid w:val="004520C3"/>
    <w:rsid w:val="00452288"/>
    <w:rsid w:val="004538EA"/>
    <w:rsid w:val="00455728"/>
    <w:rsid w:val="0046431F"/>
    <w:rsid w:val="00482530"/>
    <w:rsid w:val="00485C1B"/>
    <w:rsid w:val="004869FF"/>
    <w:rsid w:val="004873E6"/>
    <w:rsid w:val="00491F90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2DB0"/>
    <w:rsid w:val="004D6480"/>
    <w:rsid w:val="004D7016"/>
    <w:rsid w:val="004D7770"/>
    <w:rsid w:val="004E1422"/>
    <w:rsid w:val="004E159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0728"/>
    <w:rsid w:val="00562A8F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A5A64"/>
    <w:rsid w:val="005B073F"/>
    <w:rsid w:val="005B0D88"/>
    <w:rsid w:val="005B115A"/>
    <w:rsid w:val="005B2596"/>
    <w:rsid w:val="005B3CBB"/>
    <w:rsid w:val="005C1654"/>
    <w:rsid w:val="005C2061"/>
    <w:rsid w:val="005C3533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67B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4130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39C0"/>
    <w:rsid w:val="00695032"/>
    <w:rsid w:val="006A147E"/>
    <w:rsid w:val="006A19B0"/>
    <w:rsid w:val="006A2CA1"/>
    <w:rsid w:val="006A752C"/>
    <w:rsid w:val="006C23A1"/>
    <w:rsid w:val="006C45FB"/>
    <w:rsid w:val="006D0109"/>
    <w:rsid w:val="006D1A31"/>
    <w:rsid w:val="006E3662"/>
    <w:rsid w:val="006E6113"/>
    <w:rsid w:val="006F1AF0"/>
    <w:rsid w:val="006F2133"/>
    <w:rsid w:val="006F25B1"/>
    <w:rsid w:val="006F2C85"/>
    <w:rsid w:val="006F4EBD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07B6C"/>
    <w:rsid w:val="007102A1"/>
    <w:rsid w:val="007105AD"/>
    <w:rsid w:val="00714771"/>
    <w:rsid w:val="00715118"/>
    <w:rsid w:val="0072281D"/>
    <w:rsid w:val="00726E54"/>
    <w:rsid w:val="0072739E"/>
    <w:rsid w:val="00736ED6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3FC2"/>
    <w:rsid w:val="007B61B9"/>
    <w:rsid w:val="007C6145"/>
    <w:rsid w:val="007C708D"/>
    <w:rsid w:val="007D2058"/>
    <w:rsid w:val="007D3559"/>
    <w:rsid w:val="007E386E"/>
    <w:rsid w:val="007E5039"/>
    <w:rsid w:val="007F105B"/>
    <w:rsid w:val="007F2361"/>
    <w:rsid w:val="007F5555"/>
    <w:rsid w:val="0080088D"/>
    <w:rsid w:val="00800A6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748"/>
    <w:rsid w:val="00854A6B"/>
    <w:rsid w:val="00860108"/>
    <w:rsid w:val="0086045B"/>
    <w:rsid w:val="008616A0"/>
    <w:rsid w:val="008621FF"/>
    <w:rsid w:val="00862785"/>
    <w:rsid w:val="008662B3"/>
    <w:rsid w:val="00866879"/>
    <w:rsid w:val="00867BE0"/>
    <w:rsid w:val="00870C19"/>
    <w:rsid w:val="00871C47"/>
    <w:rsid w:val="008723C4"/>
    <w:rsid w:val="00873B77"/>
    <w:rsid w:val="00876269"/>
    <w:rsid w:val="00880F99"/>
    <w:rsid w:val="00886770"/>
    <w:rsid w:val="008874EF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C76AB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15FB8"/>
    <w:rsid w:val="00917573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51C6D"/>
    <w:rsid w:val="00954B31"/>
    <w:rsid w:val="0095767F"/>
    <w:rsid w:val="009603C1"/>
    <w:rsid w:val="00960ECF"/>
    <w:rsid w:val="009633CF"/>
    <w:rsid w:val="009644B4"/>
    <w:rsid w:val="00972A73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124"/>
    <w:rsid w:val="009A5470"/>
    <w:rsid w:val="009A7DC9"/>
    <w:rsid w:val="009B114D"/>
    <w:rsid w:val="009B128A"/>
    <w:rsid w:val="009B18BB"/>
    <w:rsid w:val="009C6CA4"/>
    <w:rsid w:val="009C7CDF"/>
    <w:rsid w:val="009D0B8F"/>
    <w:rsid w:val="009D2DBD"/>
    <w:rsid w:val="009D37C9"/>
    <w:rsid w:val="009D5A12"/>
    <w:rsid w:val="009D701B"/>
    <w:rsid w:val="009E00EF"/>
    <w:rsid w:val="009E0854"/>
    <w:rsid w:val="009E2771"/>
    <w:rsid w:val="009E353A"/>
    <w:rsid w:val="009E63E8"/>
    <w:rsid w:val="009F5441"/>
    <w:rsid w:val="009F58DF"/>
    <w:rsid w:val="009F6809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34092"/>
    <w:rsid w:val="00A42E0D"/>
    <w:rsid w:val="00A4301C"/>
    <w:rsid w:val="00A43A29"/>
    <w:rsid w:val="00A44CF5"/>
    <w:rsid w:val="00A46D59"/>
    <w:rsid w:val="00A514C3"/>
    <w:rsid w:val="00A56114"/>
    <w:rsid w:val="00A619C1"/>
    <w:rsid w:val="00A6503B"/>
    <w:rsid w:val="00A71028"/>
    <w:rsid w:val="00A72A13"/>
    <w:rsid w:val="00A73056"/>
    <w:rsid w:val="00A77C22"/>
    <w:rsid w:val="00A81DCE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1F16"/>
    <w:rsid w:val="00AB2DC5"/>
    <w:rsid w:val="00AB2E89"/>
    <w:rsid w:val="00AB3BCB"/>
    <w:rsid w:val="00AB41E6"/>
    <w:rsid w:val="00AB4A7F"/>
    <w:rsid w:val="00AB4F6A"/>
    <w:rsid w:val="00AB79AE"/>
    <w:rsid w:val="00AD0098"/>
    <w:rsid w:val="00AD14B0"/>
    <w:rsid w:val="00AD44E3"/>
    <w:rsid w:val="00AD4D38"/>
    <w:rsid w:val="00AD5C34"/>
    <w:rsid w:val="00AD7F0A"/>
    <w:rsid w:val="00AE1F86"/>
    <w:rsid w:val="00AE2089"/>
    <w:rsid w:val="00AE252D"/>
    <w:rsid w:val="00AE28D7"/>
    <w:rsid w:val="00AE4A06"/>
    <w:rsid w:val="00AE740A"/>
    <w:rsid w:val="00AF5456"/>
    <w:rsid w:val="00AF631B"/>
    <w:rsid w:val="00AF7166"/>
    <w:rsid w:val="00B00D18"/>
    <w:rsid w:val="00B023A4"/>
    <w:rsid w:val="00B03E5B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475D"/>
    <w:rsid w:val="00B25507"/>
    <w:rsid w:val="00B25F46"/>
    <w:rsid w:val="00B26DD3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2F42"/>
    <w:rsid w:val="00B54251"/>
    <w:rsid w:val="00B5701D"/>
    <w:rsid w:val="00B5705E"/>
    <w:rsid w:val="00B6356F"/>
    <w:rsid w:val="00B65089"/>
    <w:rsid w:val="00B70360"/>
    <w:rsid w:val="00B817D6"/>
    <w:rsid w:val="00B83C99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C36B8"/>
    <w:rsid w:val="00BD0591"/>
    <w:rsid w:val="00BD0B64"/>
    <w:rsid w:val="00BD17A7"/>
    <w:rsid w:val="00BD255F"/>
    <w:rsid w:val="00BD3736"/>
    <w:rsid w:val="00BD546A"/>
    <w:rsid w:val="00BD735C"/>
    <w:rsid w:val="00BD7646"/>
    <w:rsid w:val="00BE2E2D"/>
    <w:rsid w:val="00BF18B8"/>
    <w:rsid w:val="00BF239F"/>
    <w:rsid w:val="00C02525"/>
    <w:rsid w:val="00C02D10"/>
    <w:rsid w:val="00C03706"/>
    <w:rsid w:val="00C103E3"/>
    <w:rsid w:val="00C11B52"/>
    <w:rsid w:val="00C12803"/>
    <w:rsid w:val="00C16615"/>
    <w:rsid w:val="00C20C53"/>
    <w:rsid w:val="00C21137"/>
    <w:rsid w:val="00C3108B"/>
    <w:rsid w:val="00C33F48"/>
    <w:rsid w:val="00C34E62"/>
    <w:rsid w:val="00C418F8"/>
    <w:rsid w:val="00C52DB6"/>
    <w:rsid w:val="00C539DC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B6810"/>
    <w:rsid w:val="00CC2F94"/>
    <w:rsid w:val="00CC6FBB"/>
    <w:rsid w:val="00CC7F63"/>
    <w:rsid w:val="00CD0AFE"/>
    <w:rsid w:val="00CD25F5"/>
    <w:rsid w:val="00CD42C1"/>
    <w:rsid w:val="00CD44F3"/>
    <w:rsid w:val="00CE101E"/>
    <w:rsid w:val="00CE134E"/>
    <w:rsid w:val="00CE1745"/>
    <w:rsid w:val="00CE55C8"/>
    <w:rsid w:val="00CE7FD9"/>
    <w:rsid w:val="00CF2341"/>
    <w:rsid w:val="00D01C87"/>
    <w:rsid w:val="00D13376"/>
    <w:rsid w:val="00D14971"/>
    <w:rsid w:val="00D14F69"/>
    <w:rsid w:val="00D157A3"/>
    <w:rsid w:val="00D16304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0383"/>
    <w:rsid w:val="00DA1411"/>
    <w:rsid w:val="00DB275E"/>
    <w:rsid w:val="00DB295F"/>
    <w:rsid w:val="00DB5A15"/>
    <w:rsid w:val="00DB6215"/>
    <w:rsid w:val="00DB795B"/>
    <w:rsid w:val="00DC1A7B"/>
    <w:rsid w:val="00DC4A3E"/>
    <w:rsid w:val="00DC66F8"/>
    <w:rsid w:val="00DC7D60"/>
    <w:rsid w:val="00DD60DE"/>
    <w:rsid w:val="00DD6291"/>
    <w:rsid w:val="00DE4213"/>
    <w:rsid w:val="00DE7BDE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2E2B"/>
    <w:rsid w:val="00E338A1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14BC"/>
    <w:rsid w:val="00EB394C"/>
    <w:rsid w:val="00EB68E4"/>
    <w:rsid w:val="00EC48AF"/>
    <w:rsid w:val="00EC5D76"/>
    <w:rsid w:val="00EC5EF9"/>
    <w:rsid w:val="00EC79B0"/>
    <w:rsid w:val="00ED6B10"/>
    <w:rsid w:val="00EE00FB"/>
    <w:rsid w:val="00EE1B38"/>
    <w:rsid w:val="00EE2538"/>
    <w:rsid w:val="00EE3043"/>
    <w:rsid w:val="00F00367"/>
    <w:rsid w:val="00F004F0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1731"/>
    <w:rsid w:val="00F319DC"/>
    <w:rsid w:val="00F32E59"/>
    <w:rsid w:val="00F336C2"/>
    <w:rsid w:val="00F36AE9"/>
    <w:rsid w:val="00F3709B"/>
    <w:rsid w:val="00F438EE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16F0"/>
    <w:rsid w:val="00F82063"/>
    <w:rsid w:val="00F84143"/>
    <w:rsid w:val="00F84FFC"/>
    <w:rsid w:val="00F850B3"/>
    <w:rsid w:val="00F85675"/>
    <w:rsid w:val="00F9526A"/>
    <w:rsid w:val="00FA0672"/>
    <w:rsid w:val="00FA1C12"/>
    <w:rsid w:val="00FB00AD"/>
    <w:rsid w:val="00FB4D38"/>
    <w:rsid w:val="00FB5F8E"/>
    <w:rsid w:val="00FC2371"/>
    <w:rsid w:val="00FC27E8"/>
    <w:rsid w:val="00FC3012"/>
    <w:rsid w:val="00FC35E7"/>
    <w:rsid w:val="00FC4557"/>
    <w:rsid w:val="00FD1849"/>
    <w:rsid w:val="00FD4563"/>
    <w:rsid w:val="00FD7C08"/>
    <w:rsid w:val="00FE06C6"/>
    <w:rsid w:val="00FE160D"/>
    <w:rsid w:val="00FE33BC"/>
    <w:rsid w:val="00FE4DA3"/>
    <w:rsid w:val="00FF21A1"/>
    <w:rsid w:val="00FF2590"/>
    <w:rsid w:val="00FF29EB"/>
    <w:rsid w:val="00FF4910"/>
    <w:rsid w:val="00FF4AD1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5:docId w15:val="{C10F195A-315A-447C-A6CE-047DB661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BFBD6-38AB-430C-B9FD-C8586E244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</Template>
  <TotalTime>0</TotalTime>
  <Pages>1</Pages>
  <Words>192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Meier</dc:creator>
  <dc:description>03.03.2016</dc:description>
  <cp:lastModifiedBy>Sabrina Meier</cp:lastModifiedBy>
  <cp:revision>71</cp:revision>
  <cp:lastPrinted>2016-01-13T15:00:00Z</cp:lastPrinted>
  <dcterms:created xsi:type="dcterms:W3CDTF">2016-11-01T12:01:00Z</dcterms:created>
  <dcterms:modified xsi:type="dcterms:W3CDTF">2017-06-13T10:28:00Z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