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11D2F1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97C05FE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5FEBBA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871384E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A89C4E0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1252BC9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B19A009" w14:textId="777777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D21BDB">
              <w:t>10</w:t>
            </w:r>
          </w:p>
        </w:tc>
      </w:tr>
      <w:tr w:rsidR="00BF17F2" w:rsidRPr="00BF17F2" w14:paraId="1261E97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7A3890E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7CD8487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1472DF6" w14:textId="24FC606D" w:rsidR="00232B9D" w:rsidRDefault="00232B9D" w:rsidP="00232B9D">
      <w:pPr>
        <w:pStyle w:val="ekvue2arial"/>
      </w:pPr>
      <w:bookmarkStart w:id="0" w:name="bmStart"/>
      <w:bookmarkEnd w:id="0"/>
      <w:r>
        <w:t xml:space="preserve">Mit diesen Menschen habe ich </w:t>
      </w:r>
      <w:r w:rsidR="00D21BDB">
        <w:br/>
      </w:r>
      <w:r>
        <w:t>während des „Lockdown“ Zeit verbracht</w:t>
      </w:r>
    </w:p>
    <w:p w14:paraId="32BB1022" w14:textId="08200755" w:rsidR="00232B9D" w:rsidRDefault="00232B9D" w:rsidP="00232B9D">
      <w:pPr>
        <w:rPr>
          <w:b/>
          <w:sz w:val="35"/>
        </w:rPr>
      </w:pPr>
    </w:p>
    <w:p w14:paraId="4D66B30E" w14:textId="77777777" w:rsidR="00232B9D" w:rsidRPr="00D3427F" w:rsidRDefault="00232B9D" w:rsidP="00232B9D">
      <w:pPr>
        <w:pStyle w:val="ekvnummerierung"/>
        <w:framePr w:wrap="around"/>
      </w:pPr>
      <w:r>
        <w:t>1</w:t>
      </w:r>
    </w:p>
    <w:p w14:paraId="77EFFD98" w14:textId="77777777" w:rsidR="00232B9D" w:rsidRPr="00287B24" w:rsidRDefault="00232B9D" w:rsidP="00232B9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37CABBD" wp14:editId="70D55C35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542C0" w14:textId="26944AE4" w:rsidR="009E1597" w:rsidRPr="00287B24" w:rsidRDefault="009E1597" w:rsidP="009E1597">
      <w:pPr>
        <w:pStyle w:val="ekvpicto"/>
        <w:framePr w:wrap="around" w:y="1441"/>
      </w:pPr>
    </w:p>
    <w:p w14:paraId="4CE0A46F" w14:textId="2F0B1091" w:rsidR="00232B9D" w:rsidRPr="006459E1" w:rsidRDefault="009E1597" w:rsidP="00232B9D"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4B7E9565" wp14:editId="20B549D2">
            <wp:simplePos x="0" y="0"/>
            <wp:positionH relativeFrom="column">
              <wp:posOffset>-676053</wp:posOffset>
            </wp:positionH>
            <wp:positionV relativeFrom="paragraph">
              <wp:posOffset>273685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B9D" w:rsidRPr="006459E1">
        <w:t>Wen hast du alles gesehen, während die Schulen und Vereine geschlossen waren? Male aus. Schreibe Namen dazu.</w:t>
      </w:r>
    </w:p>
    <w:p w14:paraId="611105AC" w14:textId="20BB022C" w:rsidR="00232B9D" w:rsidRDefault="00A016F5" w:rsidP="00232B9D">
      <w:r>
        <w:drawing>
          <wp:anchor distT="0" distB="0" distL="114300" distR="114300" simplePos="0" relativeHeight="251662336" behindDoc="1" locked="0" layoutInCell="1" allowOverlap="1" wp14:anchorId="2C830DC8" wp14:editId="5DAE4C3F">
            <wp:simplePos x="0" y="0"/>
            <wp:positionH relativeFrom="margin">
              <wp:posOffset>1952534</wp:posOffset>
            </wp:positionH>
            <wp:positionV relativeFrom="paragraph">
              <wp:posOffset>173990</wp:posOffset>
            </wp:positionV>
            <wp:extent cx="1433195" cy="3094355"/>
            <wp:effectExtent l="0" t="0" r="0" b="0"/>
            <wp:wrapNone/>
            <wp:docPr id="7" name="Grafik 7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683">
        <w:drawing>
          <wp:anchor distT="0" distB="0" distL="114300" distR="114300" simplePos="0" relativeHeight="251664384" behindDoc="1" locked="0" layoutInCell="1" allowOverlap="1" wp14:anchorId="7D84C024" wp14:editId="3D3BEA89">
            <wp:simplePos x="0" y="0"/>
            <wp:positionH relativeFrom="margin">
              <wp:posOffset>3344506</wp:posOffset>
            </wp:positionH>
            <wp:positionV relativeFrom="paragraph">
              <wp:posOffset>151352</wp:posOffset>
            </wp:positionV>
            <wp:extent cx="1433195" cy="3094355"/>
            <wp:effectExtent l="0" t="0" r="0" b="0"/>
            <wp:wrapNone/>
            <wp:docPr id="9" name="Grafik 9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37F09" w14:textId="0119F9D5" w:rsidR="00232B9D" w:rsidRPr="006459E1" w:rsidRDefault="00A016F5" w:rsidP="00232B9D">
      <w:r>
        <w:drawing>
          <wp:anchor distT="0" distB="0" distL="114300" distR="114300" simplePos="0" relativeHeight="251659264" behindDoc="0" locked="0" layoutInCell="1" allowOverlap="1" wp14:anchorId="474D3985" wp14:editId="75ECD57F">
            <wp:simplePos x="0" y="0"/>
            <wp:positionH relativeFrom="margin">
              <wp:posOffset>-102618</wp:posOffset>
            </wp:positionH>
            <wp:positionV relativeFrom="paragraph">
              <wp:posOffset>267335</wp:posOffset>
            </wp:positionV>
            <wp:extent cx="974090" cy="2102485"/>
            <wp:effectExtent l="0" t="0" r="0" b="0"/>
            <wp:wrapNone/>
            <wp:docPr id="1" name="Grafik 1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D5729" w14:textId="0D07D8EF" w:rsidR="00232B9D" w:rsidRPr="006459E1" w:rsidRDefault="00232B9D" w:rsidP="00232B9D"/>
    <w:p w14:paraId="0D058009" w14:textId="69BEBEBC" w:rsidR="00232B9D" w:rsidRDefault="00232B9D" w:rsidP="002D3683">
      <w:pPr>
        <w:pStyle w:val="ekvbild"/>
      </w:pPr>
    </w:p>
    <w:p w14:paraId="3DFFFE15" w14:textId="27BE93EE" w:rsidR="002D3683" w:rsidRDefault="002D3683" w:rsidP="002D3683">
      <w:pPr>
        <w:pStyle w:val="ekvbild"/>
      </w:pPr>
    </w:p>
    <w:p w14:paraId="2B9F1BCE" w14:textId="78C03934" w:rsidR="002D3683" w:rsidRDefault="00A016F5" w:rsidP="002D3683">
      <w:r>
        <w:drawing>
          <wp:anchor distT="0" distB="0" distL="114300" distR="114300" simplePos="0" relativeHeight="251660288" behindDoc="0" locked="0" layoutInCell="1" allowOverlap="1" wp14:anchorId="1B209E71" wp14:editId="7B302AC1">
            <wp:simplePos x="0" y="0"/>
            <wp:positionH relativeFrom="margin">
              <wp:posOffset>862077</wp:posOffset>
            </wp:positionH>
            <wp:positionV relativeFrom="paragraph">
              <wp:posOffset>14605</wp:posOffset>
            </wp:positionV>
            <wp:extent cx="1090295" cy="2353945"/>
            <wp:effectExtent l="0" t="0" r="0" b="8255"/>
            <wp:wrapNone/>
            <wp:docPr id="2" name="Grafik 2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29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1312" behindDoc="0" locked="0" layoutInCell="1" allowOverlap="1" wp14:anchorId="39772056" wp14:editId="1E01EC6B">
            <wp:simplePos x="0" y="0"/>
            <wp:positionH relativeFrom="margin">
              <wp:posOffset>4720590</wp:posOffset>
            </wp:positionH>
            <wp:positionV relativeFrom="paragraph">
              <wp:posOffset>13312</wp:posOffset>
            </wp:positionV>
            <wp:extent cx="1211580" cy="2614930"/>
            <wp:effectExtent l="0" t="0" r="7620" b="0"/>
            <wp:wrapNone/>
            <wp:docPr id="4" name="Grafik 4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E9905" w14:textId="47D551E1" w:rsidR="002D3683" w:rsidRDefault="002D3683" w:rsidP="002D3683"/>
    <w:p w14:paraId="5CC39A45" w14:textId="17E19847" w:rsidR="002D3683" w:rsidRPr="006459E1" w:rsidRDefault="002D3683" w:rsidP="00232B9D"/>
    <w:p w14:paraId="270D9F54" w14:textId="3DBA2417" w:rsidR="00232B9D" w:rsidRDefault="00232B9D" w:rsidP="002D3683">
      <w:pPr>
        <w:pStyle w:val="ekvbild"/>
      </w:pPr>
    </w:p>
    <w:p w14:paraId="1EAE7EA4" w14:textId="69F9A1E4" w:rsidR="002D3683" w:rsidRDefault="002D3683" w:rsidP="002D3683">
      <w:pPr>
        <w:pStyle w:val="ekvbild"/>
      </w:pPr>
    </w:p>
    <w:p w14:paraId="37DD71E4" w14:textId="67451AC0" w:rsidR="002D3683" w:rsidRDefault="002D3683" w:rsidP="002D3683"/>
    <w:p w14:paraId="3DC4762E" w14:textId="2145C24E" w:rsidR="002D3683" w:rsidRDefault="002D3683" w:rsidP="002D3683"/>
    <w:p w14:paraId="7F318FC0" w14:textId="0DA39851" w:rsidR="002D3683" w:rsidRPr="006459E1" w:rsidRDefault="002D3683" w:rsidP="00232B9D"/>
    <w:p w14:paraId="50A62CFC" w14:textId="2CDED792" w:rsidR="00232B9D" w:rsidRPr="006459E1" w:rsidRDefault="00232B9D" w:rsidP="00232B9D"/>
    <w:p w14:paraId="1218A6BA" w14:textId="7C00D7E6" w:rsidR="00232B9D" w:rsidRPr="006459E1" w:rsidRDefault="00A016F5" w:rsidP="00232B9D">
      <w:r>
        <w:drawing>
          <wp:anchor distT="0" distB="0" distL="114300" distR="114300" simplePos="0" relativeHeight="251666432" behindDoc="1" locked="0" layoutInCell="1" allowOverlap="1" wp14:anchorId="54BE2EFB" wp14:editId="52E4D5D1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1211580" cy="2615565"/>
            <wp:effectExtent l="0" t="0" r="7620" b="0"/>
            <wp:wrapNone/>
            <wp:docPr id="11" name="Grafik 11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9504" behindDoc="1" locked="0" layoutInCell="1" allowOverlap="1" wp14:anchorId="47FC7101" wp14:editId="33B4139A">
            <wp:simplePos x="0" y="0"/>
            <wp:positionH relativeFrom="margin">
              <wp:posOffset>1342383</wp:posOffset>
            </wp:positionH>
            <wp:positionV relativeFrom="paragraph">
              <wp:posOffset>120015</wp:posOffset>
            </wp:positionV>
            <wp:extent cx="1433195" cy="3094355"/>
            <wp:effectExtent l="0" t="0" r="0" b="0"/>
            <wp:wrapNone/>
            <wp:docPr id="13" name="Grafik 13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5408" behindDoc="1" locked="0" layoutInCell="1" allowOverlap="1" wp14:anchorId="06362316" wp14:editId="441B9017">
            <wp:simplePos x="0" y="0"/>
            <wp:positionH relativeFrom="margin">
              <wp:posOffset>2676548</wp:posOffset>
            </wp:positionH>
            <wp:positionV relativeFrom="paragraph">
              <wp:posOffset>6985</wp:posOffset>
            </wp:positionV>
            <wp:extent cx="1454150" cy="3138805"/>
            <wp:effectExtent l="0" t="0" r="0" b="4445"/>
            <wp:wrapNone/>
            <wp:docPr id="10" name="Grafik 10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0E59E" w14:textId="6627A55E" w:rsidR="00232B9D" w:rsidRPr="006459E1" w:rsidRDefault="00232B9D" w:rsidP="00232B9D"/>
    <w:p w14:paraId="4135B325" w14:textId="55A82037" w:rsidR="00232B9D" w:rsidRPr="006459E1" w:rsidRDefault="00A016F5" w:rsidP="00232B9D">
      <w:r>
        <w:drawing>
          <wp:anchor distT="0" distB="0" distL="114300" distR="114300" simplePos="0" relativeHeight="251667456" behindDoc="0" locked="0" layoutInCell="1" allowOverlap="1" wp14:anchorId="2FC6AF75" wp14:editId="54998CC6">
            <wp:simplePos x="0" y="0"/>
            <wp:positionH relativeFrom="page">
              <wp:posOffset>5450419</wp:posOffset>
            </wp:positionH>
            <wp:positionV relativeFrom="paragraph">
              <wp:posOffset>11430</wp:posOffset>
            </wp:positionV>
            <wp:extent cx="953770" cy="2058670"/>
            <wp:effectExtent l="0" t="0" r="0" b="0"/>
            <wp:wrapNone/>
            <wp:docPr id="12" name="Grafik 12" descr="C:\Users\qht888\Desktop\KVs_Crorona\Illus_fertig\S503007097_KV59_Figur_Umri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656A0" w14:textId="11261CF1" w:rsidR="00232B9D" w:rsidRPr="006459E1" w:rsidRDefault="00232B9D" w:rsidP="00232B9D"/>
    <w:p w14:paraId="0DD61D35" w14:textId="2FF27C71" w:rsidR="00232B9D" w:rsidRPr="006459E1" w:rsidRDefault="00232B9D" w:rsidP="00232B9D"/>
    <w:p w14:paraId="6A2B2F00" w14:textId="2A358E72" w:rsidR="00232B9D" w:rsidRPr="006459E1" w:rsidRDefault="00232B9D" w:rsidP="00232B9D"/>
    <w:p w14:paraId="15B70E69" w14:textId="514B97DB" w:rsidR="00232B9D" w:rsidRDefault="00232B9D" w:rsidP="002D3683">
      <w:pPr>
        <w:pStyle w:val="ekvbild"/>
      </w:pPr>
    </w:p>
    <w:p w14:paraId="06B7F05F" w14:textId="739741AD" w:rsidR="002D3683" w:rsidRDefault="002D3683" w:rsidP="002D3683">
      <w:pPr>
        <w:pStyle w:val="ekvbild"/>
      </w:pPr>
    </w:p>
    <w:p w14:paraId="074C566F" w14:textId="03B13294" w:rsidR="002D3683" w:rsidRDefault="002D3683" w:rsidP="002D3683"/>
    <w:p w14:paraId="65E322A1" w14:textId="68103B7A" w:rsidR="002D3683" w:rsidRDefault="002D3683" w:rsidP="002D3683"/>
    <w:p w14:paraId="56F5377B" w14:textId="0DE914BC" w:rsidR="002D3683" w:rsidRDefault="002D3683" w:rsidP="002D3683">
      <w:pPr>
        <w:pStyle w:val="ekvbild"/>
      </w:pPr>
    </w:p>
    <w:p w14:paraId="253F5413" w14:textId="77777777" w:rsidR="002D3683" w:rsidRDefault="002D3683" w:rsidP="002D3683"/>
    <w:p w14:paraId="204B0CC8" w14:textId="77777777" w:rsidR="002D3683" w:rsidRPr="006459E1" w:rsidRDefault="002D3683" w:rsidP="00232B9D"/>
    <w:p w14:paraId="7E7573E9" w14:textId="77777777" w:rsidR="00232B9D" w:rsidRDefault="00232B9D" w:rsidP="00232B9D"/>
    <w:p w14:paraId="7AECACAD" w14:textId="77777777" w:rsidR="00232B9D" w:rsidRPr="00D3427F" w:rsidRDefault="00232B9D" w:rsidP="00232B9D">
      <w:pPr>
        <w:pStyle w:val="ekvnummerierung"/>
        <w:framePr w:wrap="around"/>
      </w:pPr>
      <w:r>
        <w:t>2</w:t>
      </w:r>
    </w:p>
    <w:p w14:paraId="3A4945E6" w14:textId="77777777" w:rsidR="00A016F5" w:rsidRPr="00287B24" w:rsidRDefault="00A016F5" w:rsidP="00A016F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80B5AC1" wp14:editId="56A55B8E">
            <wp:extent cx="288290" cy="288290"/>
            <wp:effectExtent l="0" t="0" r="0" b="0"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kreisgespraech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330A" w14:textId="20B62E54" w:rsidR="00232B9D" w:rsidRDefault="00232B9D" w:rsidP="00232B9D">
      <w:r w:rsidRPr="006459E1">
        <w:t xml:space="preserve">Vergleicht miteinander und erzählt zu euren Bildern. </w:t>
      </w:r>
    </w:p>
    <w:p w14:paraId="39407685" w14:textId="77777777" w:rsidR="00A016F5" w:rsidRPr="00287B24" w:rsidRDefault="00A016F5" w:rsidP="00A016F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90F900C" wp14:editId="6516245A">
            <wp:extent cx="288290" cy="28829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1E50B" w14:textId="77777777" w:rsidR="0058635A" w:rsidRDefault="0058635A" w:rsidP="00D60378"/>
    <w:sectPr w:rsidR="0058635A" w:rsidSect="00054A9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4BF77" w14:textId="77777777" w:rsidR="005F7B6C" w:rsidRDefault="005F7B6C" w:rsidP="003C599D">
      <w:pPr>
        <w:spacing w:line="240" w:lineRule="auto"/>
      </w:pPr>
      <w:r>
        <w:separator/>
      </w:r>
    </w:p>
  </w:endnote>
  <w:endnote w:type="continuationSeparator" w:id="0">
    <w:p w14:paraId="6632B1E7" w14:textId="77777777" w:rsidR="005F7B6C" w:rsidRDefault="005F7B6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70CB5" w14:textId="77777777" w:rsidR="001426E1" w:rsidRDefault="001426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C5F2823" w14:textId="77777777" w:rsidTr="006B2D23">
      <w:trPr>
        <w:trHeight w:hRule="exact" w:val="680"/>
      </w:trPr>
      <w:tc>
        <w:tcPr>
          <w:tcW w:w="1131" w:type="dxa"/>
          <w:noWrap/>
        </w:tcPr>
        <w:p w14:paraId="443AEDBB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689788D" wp14:editId="22E28161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3BEEF55" w14:textId="4A4545DF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1426E1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</w:t>
          </w:r>
          <w:bookmarkStart w:id="1" w:name="_GoBack"/>
          <w:bookmarkEnd w:id="1"/>
          <w:r w:rsidRPr="00913892">
            <w:t>nd abgegolten.</w:t>
          </w:r>
        </w:p>
      </w:tc>
      <w:tc>
        <w:tcPr>
          <w:tcW w:w="5823" w:type="dxa"/>
          <w:noWrap/>
        </w:tcPr>
        <w:p w14:paraId="1781F01D" w14:textId="718A3992" w:rsidR="00193A18" w:rsidRPr="00F5248B" w:rsidRDefault="00193A18" w:rsidP="002D3683">
          <w:pPr>
            <w:pStyle w:val="ekvquelle"/>
          </w:pPr>
          <w:r w:rsidRPr="00F5248B">
            <w:t xml:space="preserve">Textquellen: </w:t>
          </w:r>
          <w:r w:rsidR="002D3683">
            <w:t>Heike Stein, Leipzig</w:t>
          </w:r>
        </w:p>
        <w:p w14:paraId="6EE54DFE" w14:textId="13216A29" w:rsidR="00193A18" w:rsidRPr="00913892" w:rsidRDefault="00193A18" w:rsidP="00F5248B">
          <w:pPr>
            <w:pStyle w:val="ekvquelle"/>
          </w:pPr>
          <w:r w:rsidRPr="00F5248B">
            <w:t xml:space="preserve">Illustratoren: </w:t>
          </w:r>
          <w:r w:rsidR="00A016F5">
            <w:t>Carmen Hochmann, Bielefeld</w:t>
          </w:r>
        </w:p>
      </w:tc>
      <w:tc>
        <w:tcPr>
          <w:tcW w:w="397" w:type="dxa"/>
        </w:tcPr>
        <w:p w14:paraId="6DEDF1B9" w14:textId="77777777" w:rsidR="00193A18" w:rsidRPr="00913892" w:rsidRDefault="00193A18" w:rsidP="00913892">
          <w:pPr>
            <w:pStyle w:val="ekvpagina"/>
          </w:pPr>
        </w:p>
      </w:tc>
    </w:tr>
  </w:tbl>
  <w:p w14:paraId="4993B024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A6B84" w14:textId="77777777" w:rsidR="001426E1" w:rsidRDefault="001426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100ED" w14:textId="77777777" w:rsidR="005F7B6C" w:rsidRDefault="005F7B6C" w:rsidP="003C599D">
      <w:pPr>
        <w:spacing w:line="240" w:lineRule="auto"/>
      </w:pPr>
      <w:r>
        <w:separator/>
      </w:r>
    </w:p>
  </w:footnote>
  <w:footnote w:type="continuationSeparator" w:id="0">
    <w:p w14:paraId="16AFB307" w14:textId="77777777" w:rsidR="005F7B6C" w:rsidRDefault="005F7B6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2C23A" w14:textId="77777777" w:rsidR="001426E1" w:rsidRDefault="001426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28E95" w14:textId="77777777" w:rsidR="001426E1" w:rsidRDefault="001426E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A749B" w14:textId="77777777" w:rsidR="001426E1" w:rsidRDefault="001426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B9D"/>
    <w:rsid w:val="000040E2"/>
    <w:rsid w:val="00005913"/>
    <w:rsid w:val="000065C2"/>
    <w:rsid w:val="0001122A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426E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32B9D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3683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7B6C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597"/>
    <w:rsid w:val="009E17E1"/>
    <w:rsid w:val="009E45C5"/>
    <w:rsid w:val="009E47B1"/>
    <w:rsid w:val="009F003E"/>
    <w:rsid w:val="009F0109"/>
    <w:rsid w:val="009F1185"/>
    <w:rsid w:val="00A016F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1BDB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53363D"/>
  <w15:chartTrackingRefBased/>
  <w15:docId w15:val="{832025E1-6ED0-48D3-9C55-65D314DB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2016-12-08T14:25:00Z</cp:lastPrinted>
  <dcterms:created xsi:type="dcterms:W3CDTF">2020-06-02T07:58:00Z</dcterms:created>
  <dcterms:modified xsi:type="dcterms:W3CDTF">2020-06-17T06:16:00Z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