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4A820E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F95ECF5" w14:textId="7796F323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5B06352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ADF2558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DA871AA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21D78A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FAA55BD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A93F0B">
              <w:t>11</w:t>
            </w:r>
          </w:p>
        </w:tc>
      </w:tr>
      <w:tr w:rsidR="00BF17F2" w:rsidRPr="00BF17F2" w14:paraId="4B43776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10337D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38187CB" w14:textId="6236CCA8" w:rsidR="00FB59FB" w:rsidRPr="00BF17F2" w:rsidRDefault="00FB59FB" w:rsidP="00037566">
            <w:pPr>
              <w:rPr>
                <w:color w:val="FFFFFF" w:themeColor="background1"/>
              </w:rPr>
            </w:pPr>
            <w:bookmarkStart w:id="0" w:name="_Hlk41985035"/>
            <w:bookmarkEnd w:id="0"/>
          </w:p>
        </w:tc>
      </w:tr>
    </w:tbl>
    <w:p w14:paraId="764864C9" w14:textId="41B418F3" w:rsidR="00AD7C13" w:rsidRDefault="0041591C" w:rsidP="0041591C">
      <w:pPr>
        <w:pStyle w:val="ekvue2arial"/>
      </w:pPr>
      <w:bookmarkStart w:id="1" w:name="bmStart"/>
      <w:bookmarkEnd w:id="1"/>
      <w:r>
        <w:t>Endlich wieder miteinander spielen!</w:t>
      </w:r>
    </w:p>
    <w:p w14:paraId="524F5FF7" w14:textId="69BBEAB9" w:rsidR="0041591C" w:rsidRDefault="0041591C" w:rsidP="0041591C">
      <w:pPr>
        <w:rPr>
          <w:b/>
          <w:sz w:val="35"/>
        </w:rPr>
      </w:pPr>
    </w:p>
    <w:p w14:paraId="4A2164C4" w14:textId="77777777" w:rsidR="0041591C" w:rsidRDefault="0041591C" w:rsidP="0041591C">
      <w:pPr>
        <w:pStyle w:val="ekvnummerierung"/>
        <w:framePr w:wrap="around"/>
      </w:pPr>
      <w:r>
        <w:t>1</w:t>
      </w:r>
    </w:p>
    <w:p w14:paraId="7E238B77" w14:textId="17563F49" w:rsidR="0041591C" w:rsidRDefault="0041591C" w:rsidP="0041591C">
      <w:r w:rsidRPr="0041591C">
        <w:t xml:space="preserve">Ihr benötigt vier Spielfiguren und einen Würfel. </w:t>
      </w:r>
      <w:r w:rsidRPr="0041591C">
        <w:br/>
        <w:t>Es ist ganz einfach: würfeln und die Spielfigur um die Augenzahl auf dem Würfel vorrücken. Die Form des Feldes verrät dir, was zu tun ist:</w:t>
      </w:r>
    </w:p>
    <w:p w14:paraId="0E27E708" w14:textId="77777777" w:rsidR="004F3153" w:rsidRPr="0041591C" w:rsidRDefault="004F3153" w:rsidP="0041591C"/>
    <w:p w14:paraId="41649C4A" w14:textId="1324D893" w:rsidR="004F3153" w:rsidRDefault="00831E31" w:rsidP="004F3153">
      <w:pPr>
        <w:tabs>
          <w:tab w:val="clear" w:pos="340"/>
          <w:tab w:val="clear" w:pos="595"/>
          <w:tab w:val="clear" w:pos="851"/>
          <w:tab w:val="left" w:pos="2383"/>
        </w:tabs>
      </w:pPr>
      <w: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6E82B949" wp14:editId="01075C56">
                <wp:simplePos x="0" y="0"/>
                <wp:positionH relativeFrom="column">
                  <wp:posOffset>356235</wp:posOffset>
                </wp:positionH>
                <wp:positionV relativeFrom="paragraph">
                  <wp:posOffset>158003</wp:posOffset>
                </wp:positionV>
                <wp:extent cx="3366135" cy="1404620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D7E11" w14:textId="77777777" w:rsidR="00831E31" w:rsidRDefault="00831E31" w:rsidP="00831E31">
                            <w:r>
                              <w:t>Kreis = Springe zwei Hampelmänner!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82B94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.05pt;margin-top:12.45pt;width:265.05pt;height:110.6pt;z-index:25162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" filled="f" stroked="f">
                <v:textbox style="mso-fit-shape-to-text:t">
                  <w:txbxContent>
                    <w:p w14:paraId="33AD7E11" w14:textId="77777777" w:rsidR="00831E31" w:rsidRDefault="00831E31" w:rsidP="00831E31">
                      <w:r>
                        <w:t>Kreis = Springe zwei Hampelmänner!</w:t>
                      </w:r>
                    </w:p>
                  </w:txbxContent>
                </v:textbox>
              </v:shape>
            </w:pict>
          </mc:Fallback>
        </mc:AlternateContent>
      </w:r>
      <w:r w:rsidR="0041591C"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F373601" wp14:editId="6CBA110D">
                <wp:simplePos x="0" y="0"/>
                <wp:positionH relativeFrom="column">
                  <wp:posOffset>62753</wp:posOffset>
                </wp:positionH>
                <wp:positionV relativeFrom="paragraph">
                  <wp:posOffset>243840</wp:posOffset>
                </wp:positionV>
                <wp:extent cx="184785" cy="184785"/>
                <wp:effectExtent l="0" t="0" r="24765" b="2476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BAEDB6" id="Ellipse 1" o:spid="_x0000_s1026" style="position:absolute;margin-left:4.95pt;margin-top:19.2pt;width:14.55pt;height:14.5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  <w:r w:rsidR="004F3153">
        <w:tab/>
      </w:r>
    </w:p>
    <w:p w14:paraId="054DB9E3" w14:textId="618B0464" w:rsidR="0041591C" w:rsidRDefault="0041591C" w:rsidP="0041591C"/>
    <w:p w14:paraId="11E0E06E" w14:textId="572E9B17" w:rsidR="0041591C" w:rsidRDefault="00831E31" w:rsidP="0041591C">
      <w: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1D55536F" wp14:editId="392D1702">
                <wp:simplePos x="0" y="0"/>
                <wp:positionH relativeFrom="column">
                  <wp:posOffset>356235</wp:posOffset>
                </wp:positionH>
                <wp:positionV relativeFrom="paragraph">
                  <wp:posOffset>98948</wp:posOffset>
                </wp:positionV>
                <wp:extent cx="2762885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7BE25" w14:textId="77777777" w:rsidR="00831E31" w:rsidRDefault="00831E31">
                            <w:r>
                              <w:t xml:space="preserve">Quadrat </w:t>
                            </w:r>
                            <w:r>
                              <w:rPr>
                                <w:rFonts w:cs="Arial"/>
                              </w:rPr>
                              <w:t>= Erzähle einen Witz!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5536F" id="_x0000_s1027" type="#_x0000_t202" style="position:absolute;margin-left:28.05pt;margin-top:7.8pt;width:217.55pt;height:110.6pt;z-index: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" filled="f" stroked="f">
                <v:textbox style="mso-fit-shape-to-text:t">
                  <w:txbxContent>
                    <w:p w14:paraId="6207BE25" w14:textId="77777777" w:rsidR="00831E31" w:rsidRDefault="00831E31">
                      <w:r>
                        <w:t xml:space="preserve">Quadrat </w:t>
                      </w:r>
                      <w:r>
                        <w:rPr>
                          <w:rFonts w:cs="Arial"/>
                        </w:rPr>
                        <w:t>= Erzähle einen Witz!</w:t>
                      </w:r>
                    </w:p>
                  </w:txbxContent>
                </v:textbox>
              </v:shape>
            </w:pict>
          </mc:Fallback>
        </mc:AlternateContent>
      </w:r>
      <w:r w:rsidR="0041591C"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5209A57" wp14:editId="11D8882A">
                <wp:simplePos x="0" y="0"/>
                <wp:positionH relativeFrom="column">
                  <wp:posOffset>75426</wp:posOffset>
                </wp:positionH>
                <wp:positionV relativeFrom="paragraph">
                  <wp:posOffset>194437</wp:posOffset>
                </wp:positionV>
                <wp:extent cx="170822" cy="170822"/>
                <wp:effectExtent l="0" t="0" r="19685" b="1968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22" cy="1708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1A2FC" id="Rechteck 2" o:spid="_x0000_s1026" style="position:absolute;margin-left:5.95pt;margin-top:15.3pt;width:13.45pt;height:13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" fillcolor="black [3200]" strokecolor="black [1600]" strokeweight="1pt"/>
            </w:pict>
          </mc:Fallback>
        </mc:AlternateContent>
      </w:r>
    </w:p>
    <w:p w14:paraId="7B0EA0D1" w14:textId="504183E4" w:rsidR="0041591C" w:rsidRDefault="0041591C" w:rsidP="0041591C"/>
    <w:p w14:paraId="7B3C6F5A" w14:textId="48E2CFD7" w:rsidR="0041591C" w:rsidRDefault="00831E31" w:rsidP="0041591C">
      <w: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08E70F13" wp14:editId="3AEC5DF8">
                <wp:simplePos x="0" y="0"/>
                <wp:positionH relativeFrom="column">
                  <wp:posOffset>356235</wp:posOffset>
                </wp:positionH>
                <wp:positionV relativeFrom="paragraph">
                  <wp:posOffset>75042</wp:posOffset>
                </wp:positionV>
                <wp:extent cx="3366135" cy="140462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F7397" w14:textId="77777777" w:rsidR="00831E31" w:rsidRDefault="00831E31" w:rsidP="00831E31">
                            <w:r>
                              <w:t>Stern = Würfle noch einmal!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E70F13" id="_x0000_s1028" type="#_x0000_t202" style="position:absolute;margin-left:28.05pt;margin-top:5.9pt;width:265.05pt;height:110.6pt;z-index:251631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" filled="f" stroked="f">
                <v:textbox style="mso-fit-shape-to-text:t">
                  <w:txbxContent>
                    <w:p w14:paraId="1DBF7397" w14:textId="77777777" w:rsidR="00831E31" w:rsidRDefault="00831E31" w:rsidP="00831E31">
                      <w:r>
                        <w:t>Stern = Würfle noch einmal!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1D08BE2" wp14:editId="18DDBB1A">
                <wp:simplePos x="0" y="0"/>
                <wp:positionH relativeFrom="column">
                  <wp:posOffset>13970</wp:posOffset>
                </wp:positionH>
                <wp:positionV relativeFrom="paragraph">
                  <wp:posOffset>91552</wp:posOffset>
                </wp:positionV>
                <wp:extent cx="282575" cy="282575"/>
                <wp:effectExtent l="19050" t="38100" r="41275" b="41275"/>
                <wp:wrapNone/>
                <wp:docPr id="4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282575"/>
                        </a:xfrm>
                        <a:prstGeom prst="star5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DD4BE" id="Stern: 5 Zacken 4" o:spid="_x0000_s1026" style="position:absolute;margin-left:1.1pt;margin-top:7.2pt;width:22.25pt;height:22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2575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" path="m,107934r107935,1l141288,r33352,107935l282575,107934r-87321,66706l228608,282574,141288,215867,53967,282574,87321,174640,,107934xe" fillcolor="black [3213]" strokecolor="black [3213]" strokeweight="1pt">
                <v:stroke joinstyle="miter"/>
                <v:path arrowok="t" o:connecttype="custom" o:connectlocs="0,107934;107935,107935;141288,0;174640,107935;282575,107934;195254,174640;228608,282574;141288,215867;53967,282574;87321,174640;0,107934" o:connectangles="0,0,0,0,0,0,0,0,0,0,0"/>
              </v:shape>
            </w:pict>
          </mc:Fallback>
        </mc:AlternateContent>
      </w:r>
    </w:p>
    <w:p w14:paraId="5888D298" w14:textId="3954910B" w:rsidR="0041591C" w:rsidRDefault="0041591C" w:rsidP="0041591C"/>
    <w:p w14:paraId="1403F7A6" w14:textId="627A545C" w:rsidR="0041591C" w:rsidRDefault="00831E31" w:rsidP="0041591C">
      <w: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7A942A98" wp14:editId="0D5F9D47">
                <wp:simplePos x="0" y="0"/>
                <wp:positionH relativeFrom="column">
                  <wp:posOffset>356235</wp:posOffset>
                </wp:positionH>
                <wp:positionV relativeFrom="paragraph">
                  <wp:posOffset>26782</wp:posOffset>
                </wp:positionV>
                <wp:extent cx="4541520" cy="1404620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71F5D" w14:textId="77777777" w:rsidR="00831E31" w:rsidRDefault="00831E31" w:rsidP="00831E31">
                            <w:r>
                              <w:t>Mond = Gehe ein Feld zurück! Dein Zug ist zu 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42A98" id="_x0000_s1029" type="#_x0000_t202" style="position:absolute;margin-left:28.05pt;margin-top:2.1pt;width:357.6pt;height:110.6pt;z-index: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" filled="f" stroked="f">
                <v:textbox style="mso-fit-shape-to-text:t">
                  <w:txbxContent>
                    <w:p w14:paraId="35771F5D" w14:textId="77777777" w:rsidR="00831E31" w:rsidRDefault="00831E31" w:rsidP="00831E31">
                      <w:r>
                        <w:t>Mond = Gehe ein Feld zurück! Dein Zug ist zu Ende.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ED4DC5B" wp14:editId="2821758D">
                <wp:simplePos x="0" y="0"/>
                <wp:positionH relativeFrom="column">
                  <wp:posOffset>85314</wp:posOffset>
                </wp:positionH>
                <wp:positionV relativeFrom="paragraph">
                  <wp:posOffset>72355</wp:posOffset>
                </wp:positionV>
                <wp:extent cx="137754" cy="275508"/>
                <wp:effectExtent l="0" t="0" r="34290" b="10795"/>
                <wp:wrapNone/>
                <wp:docPr id="5" name="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54" cy="275508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CA3E3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nd 5" o:spid="_x0000_s1026" type="#_x0000_t184" style="position:absolute;margin-left:6.7pt;margin-top:5.7pt;width:10.85pt;height:21.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" fillcolor="black [3200]" strokecolor="black [1600]" strokeweight="1pt"/>
            </w:pict>
          </mc:Fallback>
        </mc:AlternateContent>
      </w:r>
    </w:p>
    <w:p w14:paraId="77405A64" w14:textId="350D4B1F" w:rsidR="0041591C" w:rsidRDefault="00831E31" w:rsidP="0041591C">
      <w: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03751DB4" wp14:editId="738B1A58">
                <wp:simplePos x="0" y="0"/>
                <wp:positionH relativeFrom="column">
                  <wp:posOffset>356235</wp:posOffset>
                </wp:positionH>
                <wp:positionV relativeFrom="paragraph">
                  <wp:posOffset>235062</wp:posOffset>
                </wp:positionV>
                <wp:extent cx="4832985" cy="140462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4C96B" w14:textId="77777777" w:rsidR="00831E31" w:rsidRDefault="00831E31" w:rsidP="00831E31">
                            <w:r>
                              <w:t>Dreieck = Tausche mit einem Mitspieler den Sitzplatz!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751DB4" id="_x0000_s1030" type="#_x0000_t202" style="position:absolute;margin-left:28.05pt;margin-top:18.5pt;width:380.55pt;height:110.6pt;z-index:251635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" filled="f" stroked="f">
                <v:textbox style="mso-fit-shape-to-text:t">
                  <w:txbxContent>
                    <w:p w14:paraId="7834C96B" w14:textId="77777777" w:rsidR="00831E31" w:rsidRDefault="00831E31" w:rsidP="00831E31">
                      <w:r>
                        <w:t>Dreieck = Tausche mit einem Mitspieler den Sitzplatz!</w:t>
                      </w:r>
                    </w:p>
                  </w:txbxContent>
                </v:textbox>
              </v:shape>
            </w:pict>
          </mc:Fallback>
        </mc:AlternateContent>
      </w:r>
    </w:p>
    <w:p w14:paraId="7AD8AC48" w14:textId="1E4610E4" w:rsidR="0041591C" w:rsidRDefault="00831E31" w:rsidP="0041591C">
      <w: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B2646B6" wp14:editId="615B3BAF">
                <wp:simplePos x="0" y="0"/>
                <wp:positionH relativeFrom="margin">
                  <wp:posOffset>47625</wp:posOffset>
                </wp:positionH>
                <wp:positionV relativeFrom="paragraph">
                  <wp:posOffset>57673</wp:posOffset>
                </wp:positionV>
                <wp:extent cx="229235" cy="197485"/>
                <wp:effectExtent l="19050" t="19050" r="37465" b="12065"/>
                <wp:wrapNone/>
                <wp:docPr id="6" name="Gleichschenkliges Drei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9748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4B0C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6" o:spid="_x0000_s1026" type="#_x0000_t5" style="position:absolute;margin-left:3.75pt;margin-top:4.55pt;width:18.05pt;height:15.55pt;z-index: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" fillcolor="black [3200]" strokecolor="black [1600]" strokeweight="1pt">
                <w10:wrap anchorx="margin"/>
              </v:shape>
            </w:pict>
          </mc:Fallback>
        </mc:AlternateContent>
      </w:r>
    </w:p>
    <w:p w14:paraId="65562D08" w14:textId="1CD2E4A8" w:rsidR="0041591C" w:rsidRDefault="0041591C" w:rsidP="0041591C"/>
    <w:p w14:paraId="48B98861" w14:textId="075B471A" w:rsidR="004F3153" w:rsidRDefault="004F3153" w:rsidP="0041591C"/>
    <w:p w14:paraId="360A74E2" w14:textId="306F96C6" w:rsidR="0041591C" w:rsidRDefault="00831E31" w:rsidP="0041591C">
      <w:r>
        <w:t>Sieger</w:t>
      </w:r>
      <w:r w:rsidR="00A93F0B">
        <w:t xml:space="preserve"> oder Siegerin</w:t>
      </w:r>
      <w:r>
        <w:t xml:space="preserve"> ist, wer das ZIEL als Erster erreicht.</w:t>
      </w:r>
    </w:p>
    <w:p w14:paraId="4A32C7EF" w14:textId="27967B9B" w:rsidR="00831E31" w:rsidRDefault="00831E31" w:rsidP="0041591C"/>
    <w:p w14:paraId="192D00C1" w14:textId="35EF8D95" w:rsidR="00831E31" w:rsidRDefault="00831E31" w:rsidP="0041591C"/>
    <w:p w14:paraId="346DC4F6" w14:textId="46806029" w:rsidR="008F7094" w:rsidRDefault="008F7094" w:rsidP="0041591C"/>
    <w:p w14:paraId="4C81C9D0" w14:textId="72EEBAAD" w:rsidR="008F7094" w:rsidRDefault="008F7094" w:rsidP="0041591C"/>
    <w:p w14:paraId="6042FF23" w14:textId="1E5755CA" w:rsidR="008F7094" w:rsidRDefault="008F7094" w:rsidP="0041591C"/>
    <w:p w14:paraId="6E4D30AD" w14:textId="10B1D6C5" w:rsidR="008F7094" w:rsidRDefault="008F7094" w:rsidP="0041591C"/>
    <w:p w14:paraId="1188FBC4" w14:textId="38D7CA8B" w:rsidR="004F3153" w:rsidRDefault="004F3153" w:rsidP="0041591C"/>
    <w:p w14:paraId="222CFE5B" w14:textId="60F654C3" w:rsidR="008F7094" w:rsidRDefault="008F7094" w:rsidP="0041591C">
      <w:bookmarkStart w:id="2" w:name="_GoBack"/>
      <w:bookmarkEnd w:id="2"/>
    </w:p>
    <w:p w14:paraId="6FC53219" w14:textId="3C276BD3" w:rsidR="008F7094" w:rsidRDefault="008F7094" w:rsidP="0041591C"/>
    <w:p w14:paraId="0E7CB2ED" w14:textId="60E8F6DA" w:rsidR="008F7094" w:rsidRDefault="008F7094" w:rsidP="0041591C"/>
    <w:p w14:paraId="6452F158" w14:textId="4E9F6B19" w:rsidR="008F7094" w:rsidRDefault="008F7094" w:rsidP="0041591C"/>
    <w:p w14:paraId="23C6750F" w14:textId="0F858982" w:rsidR="008F7094" w:rsidRDefault="008F7094" w:rsidP="0041591C"/>
    <w:p w14:paraId="10F8F787" w14:textId="6BED849E" w:rsidR="008F7094" w:rsidRDefault="008F7094" w:rsidP="0041591C"/>
    <w:p w14:paraId="448AE1A0" w14:textId="1EFE9876" w:rsidR="008F7094" w:rsidRDefault="008F7094" w:rsidP="0041591C"/>
    <w:p w14:paraId="282B9879" w14:textId="0ACAFE0C" w:rsidR="008F7094" w:rsidRDefault="008F7094" w:rsidP="0041591C"/>
    <w:p w14:paraId="2BCB5CB4" w14:textId="43F7F469" w:rsidR="008F7094" w:rsidRDefault="006F5262" w:rsidP="0041591C">
      <w:r w:rsidRPr="006F5262">
        <w:rPr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2000256" behindDoc="0" locked="0" layoutInCell="1" allowOverlap="1" wp14:anchorId="529032CE" wp14:editId="45C9A335">
                <wp:simplePos x="0" y="0"/>
                <wp:positionH relativeFrom="column">
                  <wp:posOffset>2272665</wp:posOffset>
                </wp:positionH>
                <wp:positionV relativeFrom="paragraph">
                  <wp:posOffset>629285</wp:posOffset>
                </wp:positionV>
                <wp:extent cx="2360930" cy="1404620"/>
                <wp:effectExtent l="0" t="0" r="127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53E9F" w14:textId="5DEF4BD0" w:rsidR="006F5262" w:rsidRDefault="006F52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032CE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78.95pt;margin-top:49.55pt;width:185.9pt;height:110.6pt;z-index:25200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" stroked="f">
                <v:textbox style="mso-fit-shape-to-text:t">
                  <w:txbxContent>
                    <w:p w14:paraId="75F53E9F" w14:textId="5DEF4BD0" w:rsidR="006F5262" w:rsidRDefault="006F5262"/>
                  </w:txbxContent>
                </v:textbox>
              </v:shape>
            </w:pict>
          </mc:Fallback>
        </mc:AlternateContent>
      </w:r>
    </w:p>
    <w:p w14:paraId="4E641468" w14:textId="17E754FA" w:rsidR="008F7094" w:rsidRDefault="003E3779" w:rsidP="0041591C">
      <w:r>
        <w:lastRenderedPageBreak/>
        <w:drawing>
          <wp:anchor distT="0" distB="0" distL="114300" distR="114300" simplePos="0" relativeHeight="251787264" behindDoc="1" locked="0" layoutInCell="1" allowOverlap="1" wp14:anchorId="1E4C1F7B" wp14:editId="02D9DF02">
            <wp:simplePos x="0" y="0"/>
            <wp:positionH relativeFrom="margin">
              <wp:posOffset>1048494</wp:posOffset>
            </wp:positionH>
            <wp:positionV relativeFrom="paragraph">
              <wp:posOffset>26035</wp:posOffset>
            </wp:positionV>
            <wp:extent cx="1126451" cy="2125834"/>
            <wp:effectExtent l="0" t="0" r="0" b="8255"/>
            <wp:wrapNone/>
            <wp:docPr id="317" name="Grafik 317" descr="C:\Users\qht888\Desktop\KVs_Crorona\Illus_fertig\S118270602_Zebra_herz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51" cy="212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4DC24" w14:textId="1068D842" w:rsidR="008F7094" w:rsidRDefault="008F7094" w:rsidP="0041591C"/>
    <w:p w14:paraId="0F934712" w14:textId="46C3FEA1" w:rsidR="003E3779" w:rsidRDefault="004E41C7" w:rsidP="001B4E64">
      <w:r>
        <w:drawing>
          <wp:anchor distT="0" distB="0" distL="114300" distR="114300" simplePos="0" relativeHeight="251992064" behindDoc="0" locked="0" layoutInCell="1" allowOverlap="1" wp14:anchorId="740770D5" wp14:editId="357CD4F6">
            <wp:simplePos x="0" y="0"/>
            <wp:positionH relativeFrom="margin">
              <wp:posOffset>259715</wp:posOffset>
            </wp:positionH>
            <wp:positionV relativeFrom="paragraph">
              <wp:posOffset>147670</wp:posOffset>
            </wp:positionV>
            <wp:extent cx="589915" cy="568960"/>
            <wp:effectExtent l="0" t="0" r="635" b="254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29310704_Buewu_Stemp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987968" behindDoc="0" locked="0" layoutInCell="1" allowOverlap="1" wp14:anchorId="1E32AAA2" wp14:editId="0BA6D4EC">
            <wp:simplePos x="0" y="0"/>
            <wp:positionH relativeFrom="margin">
              <wp:posOffset>-321945</wp:posOffset>
            </wp:positionH>
            <wp:positionV relativeFrom="paragraph">
              <wp:posOffset>157480</wp:posOffset>
            </wp:positionV>
            <wp:extent cx="589915" cy="568960"/>
            <wp:effectExtent l="0" t="0" r="635" b="254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29310704_Buewu_Stemp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994112" behindDoc="0" locked="0" layoutInCell="1" allowOverlap="1" wp14:anchorId="05776F93" wp14:editId="61EAE6D8">
            <wp:simplePos x="0" y="0"/>
            <wp:positionH relativeFrom="margin">
              <wp:posOffset>280035</wp:posOffset>
            </wp:positionH>
            <wp:positionV relativeFrom="paragraph">
              <wp:posOffset>697230</wp:posOffset>
            </wp:positionV>
            <wp:extent cx="589915" cy="568960"/>
            <wp:effectExtent l="0" t="0" r="635" b="254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29310704_Buewu_Stemp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43932">
        <w:tab/>
      </w:r>
      <w:r w:rsidR="008F7094">
        <w:t xml:space="preserve">   </w:t>
      </w:r>
    </w:p>
    <w:p w14:paraId="332038B7" w14:textId="40ADE0E7" w:rsidR="003E3779" w:rsidRDefault="004E41C7" w:rsidP="003E3779">
      <w: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0871ED80" wp14:editId="07583E84">
                <wp:simplePos x="0" y="0"/>
                <wp:positionH relativeFrom="column">
                  <wp:posOffset>1228636</wp:posOffset>
                </wp:positionH>
                <wp:positionV relativeFrom="paragraph">
                  <wp:posOffset>124133</wp:posOffset>
                </wp:positionV>
                <wp:extent cx="906780" cy="1404620"/>
                <wp:effectExtent l="0" t="0" r="0" b="0"/>
                <wp:wrapSquare wrapText="bothSides"/>
                <wp:docPr id="3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2E299" w14:textId="2510F429" w:rsidR="003E3779" w:rsidRPr="004E41C7" w:rsidRDefault="003E3779">
                            <w:pPr>
                              <w:rPr>
                                <w:rStyle w:val="ekvhandschrift"/>
                                <w:sz w:val="22"/>
                              </w:rPr>
                            </w:pPr>
                            <w:r w:rsidRPr="004E41C7">
                              <w:rPr>
                                <w:rStyle w:val="ekvhandschrift"/>
                                <w:sz w:val="22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1ED80" id="_x0000_s1032" type="#_x0000_t202" style="position:absolute;margin-left:96.75pt;margin-top:9.75pt;width:71.4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" filled="f" stroked="f">
                <v:textbox style="mso-fit-shape-to-text:t">
                  <w:txbxContent>
                    <w:p w14:paraId="0652E299" w14:textId="2510F429" w:rsidR="003E3779" w:rsidRPr="004E41C7" w:rsidRDefault="003E3779">
                      <w:pPr>
                        <w:rPr>
                          <w:rStyle w:val="ekvhandschrift"/>
                          <w:sz w:val="22"/>
                        </w:rPr>
                      </w:pPr>
                      <w:r w:rsidRPr="004E41C7">
                        <w:rPr>
                          <w:rStyle w:val="ekvhandschrift"/>
                          <w:sz w:val="22"/>
                        </w:rPr>
                        <w:t>START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991BA93" wp14:editId="5F630DF1">
                <wp:simplePos x="0" y="0"/>
                <wp:positionH relativeFrom="column">
                  <wp:posOffset>4575810</wp:posOffset>
                </wp:positionH>
                <wp:positionV relativeFrom="paragraph">
                  <wp:posOffset>347980</wp:posOffset>
                </wp:positionV>
                <wp:extent cx="577850" cy="577850"/>
                <wp:effectExtent l="0" t="0" r="12700" b="12700"/>
                <wp:wrapNone/>
                <wp:docPr id="261" name="Gruppieren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199" name="Ellipse 19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Ellipse 236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306C6" id="Gruppieren 261" o:spid="_x0000_s1026" style="position:absolute;margin-left:360.3pt;margin-top:27.4pt;width:45.5pt;height:45.5pt;z-index:251724800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">
                <v:oval id="Ellipse 19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" filled="f" strokecolor="black [3213]" strokeweight="1pt">
                  <v:stroke joinstyle="miter"/>
                </v:oval>
                <v:oval id="Ellipse 236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3F4A86E2" wp14:editId="761AB508">
                <wp:simplePos x="0" y="0"/>
                <wp:positionH relativeFrom="margin">
                  <wp:posOffset>3784600</wp:posOffset>
                </wp:positionH>
                <wp:positionV relativeFrom="paragraph">
                  <wp:posOffset>96520</wp:posOffset>
                </wp:positionV>
                <wp:extent cx="577850" cy="577850"/>
                <wp:effectExtent l="0" t="0" r="12700" b="12700"/>
                <wp:wrapNone/>
                <wp:docPr id="260" name="Gruppieren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198" name="Ellipse 19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Stern: 5 Zacken 244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B925F" id="Gruppieren 260" o:spid="_x0000_s1026" style="position:absolute;margin-left:298pt;margin-top:7.6pt;width:45.5pt;height:45.5pt;z-index:25174937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">
                <v:oval id="Ellipse 19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" filled="f" strokecolor="black [3213]" strokeweight="1pt">
                  <v:stroke joinstyle="miter"/>
                </v:oval>
                <v:shape id="Stern: 5 Zacken 244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73478440" wp14:editId="799FF5FB">
                <wp:simplePos x="0" y="0"/>
                <wp:positionH relativeFrom="margin">
                  <wp:posOffset>2993390</wp:posOffset>
                </wp:positionH>
                <wp:positionV relativeFrom="paragraph">
                  <wp:posOffset>31750</wp:posOffset>
                </wp:positionV>
                <wp:extent cx="577850" cy="577850"/>
                <wp:effectExtent l="0" t="0" r="12700" b="12700"/>
                <wp:wrapNone/>
                <wp:docPr id="319" name="Gruppieren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20" name="Ellipse 32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Mond 321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23ACA" id="Gruppieren 319" o:spid="_x0000_s1026" style="position:absolute;margin-left:235.7pt;margin-top:2.5pt;width:45.5pt;height:45.5pt;z-index:25179136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">
                <v:oval id="Ellipse 32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" filled="f" strokecolor="black [3213]" strokeweight="1pt">
                  <v:stroke joinstyle="miter"/>
                </v:oval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Mond 321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DC13E91" wp14:editId="08AC849D">
                <wp:simplePos x="0" y="0"/>
                <wp:positionH relativeFrom="margin">
                  <wp:posOffset>2163445</wp:posOffset>
                </wp:positionH>
                <wp:positionV relativeFrom="paragraph">
                  <wp:posOffset>35560</wp:posOffset>
                </wp:positionV>
                <wp:extent cx="577850" cy="577850"/>
                <wp:effectExtent l="0" t="0" r="12700" b="12700"/>
                <wp:wrapNone/>
                <wp:docPr id="278" name="Gruppieren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205" name="Ellipse 20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Mond 251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810E3" id="Gruppieren 278" o:spid="_x0000_s1026" style="position:absolute;margin-left:170.35pt;margin-top:2.8pt;width:45.5pt;height:45.5pt;z-index:25176780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">
                <v:oval id="Ellipse 20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" filled="f" strokecolor="black [3213]" strokeweight="1pt">
                  <v:stroke joinstyle="miter"/>
                </v:oval>
                <v:shape id="Mond 251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0489F8F" wp14:editId="5D683A33">
                <wp:simplePos x="0" y="0"/>
                <wp:positionH relativeFrom="column">
                  <wp:posOffset>3567430</wp:posOffset>
                </wp:positionH>
                <wp:positionV relativeFrom="paragraph">
                  <wp:posOffset>313690</wp:posOffset>
                </wp:positionV>
                <wp:extent cx="220980" cy="29210"/>
                <wp:effectExtent l="0" t="0" r="26670" b="27940"/>
                <wp:wrapNone/>
                <wp:docPr id="466" name="Gerader Verbinde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29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3E0BE" id="Gerader Verbinder 466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9pt,24.7pt" to="298.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BD8F3C1" wp14:editId="028D9517">
                <wp:simplePos x="0" y="0"/>
                <wp:positionH relativeFrom="column">
                  <wp:posOffset>2740025</wp:posOffset>
                </wp:positionH>
                <wp:positionV relativeFrom="paragraph">
                  <wp:posOffset>307975</wp:posOffset>
                </wp:positionV>
                <wp:extent cx="255905" cy="5715"/>
                <wp:effectExtent l="0" t="0" r="29845" b="32385"/>
                <wp:wrapNone/>
                <wp:docPr id="465" name="Gerader Verbinde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90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DAAAB6" id="Gerader Verbinder 465" o:spid="_x0000_s1026" style="position:absolute;flip:y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75pt,24.25pt" to="235.9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14:paraId="2DA081B6" w14:textId="6999D907" w:rsidR="008F7094" w:rsidRDefault="00F171EF" w:rsidP="003E3779">
      <w:pPr>
        <w:ind w:left="6740" w:firstLine="340"/>
      </w:pPr>
      <w: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850E4E0" wp14:editId="3B774843">
                <wp:simplePos x="0" y="0"/>
                <wp:positionH relativeFrom="column">
                  <wp:posOffset>1989636</wp:posOffset>
                </wp:positionH>
                <wp:positionV relativeFrom="paragraph">
                  <wp:posOffset>96131</wp:posOffset>
                </wp:positionV>
                <wp:extent cx="176803" cy="0"/>
                <wp:effectExtent l="0" t="0" r="0" b="0"/>
                <wp:wrapNone/>
                <wp:docPr id="464" name="Gerader Verbinde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6B9E5" id="Gerader Verbinder 464" o:spid="_x0000_s1026" style="position:absolute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65pt,7.55pt" to="170.5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EF082BB" wp14:editId="08765557">
                <wp:simplePos x="0" y="0"/>
                <wp:positionH relativeFrom="column">
                  <wp:posOffset>4350281</wp:posOffset>
                </wp:positionH>
                <wp:positionV relativeFrom="paragraph">
                  <wp:posOffset>212557</wp:posOffset>
                </wp:positionV>
                <wp:extent cx="251240" cy="68541"/>
                <wp:effectExtent l="0" t="0" r="34925" b="27305"/>
                <wp:wrapNone/>
                <wp:docPr id="467" name="Gerader Verbinde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40" cy="685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6DF97" id="Gerader Verbinder 467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55pt,16.75pt" to="362.3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4E41C7">
        <w:drawing>
          <wp:anchor distT="0" distB="0" distL="114300" distR="114300" simplePos="0" relativeHeight="251990016" behindDoc="0" locked="0" layoutInCell="1" allowOverlap="1" wp14:anchorId="255ADC94" wp14:editId="47FECB5D">
            <wp:simplePos x="0" y="0"/>
            <wp:positionH relativeFrom="margin">
              <wp:posOffset>-312013</wp:posOffset>
            </wp:positionH>
            <wp:positionV relativeFrom="paragraph">
              <wp:posOffset>194310</wp:posOffset>
            </wp:positionV>
            <wp:extent cx="590342" cy="569259"/>
            <wp:effectExtent l="0" t="0" r="635" b="254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29310704_Buewu_Stemp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42" cy="569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E64"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180EE17E" wp14:editId="2088CA05">
                <wp:simplePos x="0" y="0"/>
                <wp:positionH relativeFrom="margin">
                  <wp:posOffset>149517</wp:posOffset>
                </wp:positionH>
                <wp:positionV relativeFrom="paragraph">
                  <wp:posOffset>5289500</wp:posOffset>
                </wp:positionV>
                <wp:extent cx="578069" cy="578069"/>
                <wp:effectExtent l="0" t="0" r="12700" b="12700"/>
                <wp:wrapNone/>
                <wp:docPr id="446" name="Gruppieren 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47" name="Ellipse 44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leichschenkliges Dreieck 448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7CF52C" id="Gruppieren 446" o:spid="_x0000_s1026" style="position:absolute;margin-left:11.75pt;margin-top:416.5pt;width:45.5pt;height:45.5pt;z-index:25187635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">
                <v:oval id="Ellipse 44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" filled="f" strokecolor="black [3213]" strokeweight="1pt">
                  <v:stroke joinstyle="miter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448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4929DDE1" wp14:editId="3ABAED1F">
                <wp:simplePos x="0" y="0"/>
                <wp:positionH relativeFrom="margin">
                  <wp:posOffset>5239057</wp:posOffset>
                </wp:positionH>
                <wp:positionV relativeFrom="paragraph">
                  <wp:posOffset>4099139</wp:posOffset>
                </wp:positionV>
                <wp:extent cx="578069" cy="578069"/>
                <wp:effectExtent l="0" t="0" r="12700" b="12700"/>
                <wp:wrapNone/>
                <wp:docPr id="364" name="Gruppieren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65" name="Ellipse 36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Mond 366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82A95" id="Gruppieren 364" o:spid="_x0000_s1026" style="position:absolute;margin-left:412.5pt;margin-top:322.75pt;width:45.5pt;height:45.5pt;z-index:25182208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">
                <v:oval id="Ellipse 36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" filled="f" strokecolor="black [3213]" strokeweight="1pt">
                  <v:stroke joinstyle="miter"/>
                </v:oval>
                <v:shape id="Mond 366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0D9E88F" wp14:editId="302786CB">
                <wp:simplePos x="0" y="0"/>
                <wp:positionH relativeFrom="margin">
                  <wp:align>right</wp:align>
                </wp:positionH>
                <wp:positionV relativeFrom="paragraph">
                  <wp:posOffset>3267617</wp:posOffset>
                </wp:positionV>
                <wp:extent cx="578069" cy="578069"/>
                <wp:effectExtent l="0" t="0" r="12700" b="12700"/>
                <wp:wrapNone/>
                <wp:docPr id="361" name="Gruppieren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62" name="Ellipse 36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Mond 363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3ED91" id="Gruppieren 361" o:spid="_x0000_s1026" style="position:absolute;margin-left:-5.7pt;margin-top:257.3pt;width:45.5pt;height:45.5pt;z-index:251820032;mso-position-horizontal:right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">
                <v:oval id="Ellipse 36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" filled="f" strokecolor="black [3213]" strokeweight="1pt">
                  <v:stroke joinstyle="miter"/>
                </v:oval>
                <v:shape id="Mond 363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B201BBB" wp14:editId="776AECFD">
                <wp:simplePos x="0" y="0"/>
                <wp:positionH relativeFrom="margin">
                  <wp:align>right</wp:align>
                </wp:positionH>
                <wp:positionV relativeFrom="paragraph">
                  <wp:posOffset>1426652</wp:posOffset>
                </wp:positionV>
                <wp:extent cx="578069" cy="578069"/>
                <wp:effectExtent l="0" t="0" r="12700" b="12700"/>
                <wp:wrapNone/>
                <wp:docPr id="440" name="Gruppieren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41" name="Ellipse 44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leichschenkliges Dreieck 442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5E666" id="Gruppieren 440" o:spid="_x0000_s1026" style="position:absolute;margin-left:-5.7pt;margin-top:112.35pt;width:45.5pt;height:45.5pt;z-index:251872256;mso-position-horizontal:right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">
                <v:oval id="Ellipse 44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42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4836AD7A" wp14:editId="5C129E8B">
                <wp:simplePos x="0" y="0"/>
                <wp:positionH relativeFrom="column">
                  <wp:posOffset>5261417</wp:posOffset>
                </wp:positionH>
                <wp:positionV relativeFrom="paragraph">
                  <wp:posOffset>647500</wp:posOffset>
                </wp:positionV>
                <wp:extent cx="578069" cy="578069"/>
                <wp:effectExtent l="0" t="0" r="12700" b="12700"/>
                <wp:wrapNone/>
                <wp:docPr id="325" name="Gruppieren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26" name="Ellipse 32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Ellipse 327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F016D" id="Gruppieren 325" o:spid="_x0000_s1026" style="position:absolute;margin-left:414.3pt;margin-top:51pt;width:45.5pt;height:45.5pt;z-index:251795456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">
                <v:oval id="Ellipse 32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" filled="f" strokecolor="black [3213]" strokeweight="1pt">
                  <v:stroke joinstyle="miter"/>
                </v:oval>
                <v:oval id="Ellipse 327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3E3779" w:rsidRPr="003E3779"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6AB4A67E" wp14:editId="5159256B">
                <wp:simplePos x="0" y="0"/>
                <wp:positionH relativeFrom="margin">
                  <wp:posOffset>1571838</wp:posOffset>
                </wp:positionH>
                <wp:positionV relativeFrom="paragraph">
                  <wp:posOffset>5628505</wp:posOffset>
                </wp:positionV>
                <wp:extent cx="578069" cy="578069"/>
                <wp:effectExtent l="0" t="0" r="12700" b="12700"/>
                <wp:wrapNone/>
                <wp:docPr id="424" name="Gruppieren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25" name="Ellipse 42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Stern: 5 Zacken 426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285C8" id="Gruppieren 424" o:spid="_x0000_s1026" style="position:absolute;margin-left:123.75pt;margin-top:443.2pt;width:45.5pt;height:45.5pt;z-index:25186099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">
                <v:oval id="Ellipse 42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" filled="f" strokecolor="black [3213]" strokeweight="1pt">
                  <v:stroke joinstyle="miter"/>
                </v:oval>
                <v:shape id="Stern: 5 Zacken 426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A606FFB" wp14:editId="63FD5B6D">
                <wp:simplePos x="0" y="0"/>
                <wp:positionH relativeFrom="column">
                  <wp:posOffset>4279981</wp:posOffset>
                </wp:positionH>
                <wp:positionV relativeFrom="paragraph">
                  <wp:posOffset>6265253</wp:posOffset>
                </wp:positionV>
                <wp:extent cx="578069" cy="578069"/>
                <wp:effectExtent l="0" t="0" r="12700" b="12700"/>
                <wp:wrapNone/>
                <wp:docPr id="403" name="Gruppieren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04" name="Ellipse 40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Ellipse 405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8305D" id="Gruppieren 403" o:spid="_x0000_s1026" style="position:absolute;margin-left:337pt;margin-top:493.35pt;width:45.5pt;height:45.5pt;z-index:251846656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">
                <v:oval id="Ellipse 40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" filled="f" strokecolor="black [3213]" strokeweight="1pt">
                  <v:stroke joinstyle="miter"/>
                </v:oval>
                <v:oval id="Ellipse 405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70B75415" wp14:editId="09A95179">
                <wp:simplePos x="0" y="0"/>
                <wp:positionH relativeFrom="column">
                  <wp:posOffset>4066299</wp:posOffset>
                </wp:positionH>
                <wp:positionV relativeFrom="paragraph">
                  <wp:posOffset>5453779</wp:posOffset>
                </wp:positionV>
                <wp:extent cx="578069" cy="578069"/>
                <wp:effectExtent l="0" t="0" r="12700" b="12700"/>
                <wp:wrapNone/>
                <wp:docPr id="400" name="Gruppieren 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01" name="Ellipse 40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Ellipse 402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2DC81" id="Gruppieren 400" o:spid="_x0000_s1026" style="position:absolute;margin-left:320.2pt;margin-top:429.45pt;width:45.5pt;height:45.5pt;z-index:251844608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">
                <v:oval id="Ellipse 40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" filled="f" strokecolor="black [3213]" strokeweight="1pt">
                  <v:stroke joinstyle="miter"/>
                </v:oval>
                <v:oval id="Ellipse 402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3E3779" w:rsidRPr="003E3779"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2D572383" wp14:editId="3FA73F83">
                <wp:simplePos x="0" y="0"/>
                <wp:positionH relativeFrom="margin">
                  <wp:posOffset>3493436</wp:posOffset>
                </wp:positionH>
                <wp:positionV relativeFrom="paragraph">
                  <wp:posOffset>4862844</wp:posOffset>
                </wp:positionV>
                <wp:extent cx="578069" cy="578069"/>
                <wp:effectExtent l="0" t="0" r="12700" b="12700"/>
                <wp:wrapNone/>
                <wp:docPr id="394" name="Gruppieren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95" name="Ellipse 39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Stern: 5 Zacken 396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A6236" id="Gruppieren 394" o:spid="_x0000_s1026" style="position:absolute;margin-left:275.05pt;margin-top:382.9pt;width:45.5pt;height:45.5pt;z-index:25184256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">
                <v:oval id="Ellipse 39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" filled="f" strokecolor="black [3213]" strokeweight="1pt">
                  <v:stroke joinstyle="miter"/>
                </v:oval>
                <v:shape id="Stern: 5 Zacken 396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CE87BF2" wp14:editId="0E3C530B">
                <wp:simplePos x="0" y="0"/>
                <wp:positionH relativeFrom="margin">
                  <wp:align>center</wp:align>
                </wp:positionH>
                <wp:positionV relativeFrom="paragraph">
                  <wp:posOffset>4847783</wp:posOffset>
                </wp:positionV>
                <wp:extent cx="578069" cy="578069"/>
                <wp:effectExtent l="0" t="0" r="12700" b="12700"/>
                <wp:wrapNone/>
                <wp:docPr id="391" name="Gruppieren 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92" name="Ellipse 39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Mond 393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D13B3" id="Gruppieren 391" o:spid="_x0000_s1026" style="position:absolute;margin-left:0;margin-top:381.7pt;width:45.5pt;height:45.5pt;z-index:251840512;mso-position-horizontal:center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">
                <v:oval id="Ellipse 39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" filled="f" strokecolor="black [3213]" strokeweight="1pt">
                  <v:stroke joinstyle="miter"/>
                </v:oval>
                <v:shape id="Mond 393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" fillcolor="black [3200]" strokecolor="black [1600]" strokeweight="1pt"/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32152A06" wp14:editId="3B4A874A">
                <wp:simplePos x="0" y="0"/>
                <wp:positionH relativeFrom="margin">
                  <wp:posOffset>1815123</wp:posOffset>
                </wp:positionH>
                <wp:positionV relativeFrom="paragraph">
                  <wp:posOffset>4845787</wp:posOffset>
                </wp:positionV>
                <wp:extent cx="578069" cy="578069"/>
                <wp:effectExtent l="0" t="0" r="12700" b="12700"/>
                <wp:wrapNone/>
                <wp:docPr id="388" name="Gruppieren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89" name="Ellipse 38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Mond 390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359BD" id="Gruppieren 388" o:spid="_x0000_s1026" style="position:absolute;margin-left:142.9pt;margin-top:381.55pt;width:45.5pt;height:45.5pt;z-index:25183846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">
                <v:oval id="Ellipse 38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" filled="f" strokecolor="black [3213]" strokeweight="1pt">
                  <v:stroke joinstyle="miter"/>
                </v:oval>
                <v:shape id="Mond 390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1D20AF9B" wp14:editId="353507DC">
                <wp:simplePos x="0" y="0"/>
                <wp:positionH relativeFrom="column">
                  <wp:posOffset>4832400</wp:posOffset>
                </wp:positionH>
                <wp:positionV relativeFrom="paragraph">
                  <wp:posOffset>2690006</wp:posOffset>
                </wp:positionV>
                <wp:extent cx="578069" cy="578069"/>
                <wp:effectExtent l="0" t="0" r="12700" b="12700"/>
                <wp:wrapNone/>
                <wp:docPr id="358" name="Gruppieren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59" name="Ellipse 35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Rechteck 360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1D5FD" id="Gruppieren 358" o:spid="_x0000_s1026" style="position:absolute;margin-left:380.5pt;margin-top:211.8pt;width:45.5pt;height:45.5pt;z-index:251817984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">
                <v:oval id="Ellipse 35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" filled="f" strokecolor="black [3213]" strokeweight="1pt">
                  <v:stroke joinstyle="miter"/>
                </v:oval>
                <v:rect id="Rechteck 360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" fillcolor="black [3200]" strokecolor="black [1600]" strokeweight="1pt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5884FDF1" wp14:editId="4E7B64ED">
                <wp:simplePos x="0" y="0"/>
                <wp:positionH relativeFrom="margin">
                  <wp:posOffset>3972460</wp:posOffset>
                </wp:positionH>
                <wp:positionV relativeFrom="paragraph">
                  <wp:posOffset>2834250</wp:posOffset>
                </wp:positionV>
                <wp:extent cx="578069" cy="578069"/>
                <wp:effectExtent l="0" t="0" r="12700" b="12700"/>
                <wp:wrapNone/>
                <wp:docPr id="355" name="Gruppieren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56" name="Ellipse 35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leichschenkliges Dreieck 357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9CBBE" id="Gruppieren 355" o:spid="_x0000_s1026" style="position:absolute;margin-left:312.8pt;margin-top:223.15pt;width:45.5pt;height:45.5pt;z-index:25181593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">
                <v:oval id="Ellipse 35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357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" fillcolor="black [3200]" strokecolor="black [1600]" strokeweight="1pt"/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1B5ADC5D" wp14:editId="6EDBC86A">
                <wp:simplePos x="0" y="0"/>
                <wp:positionH relativeFrom="margin">
                  <wp:posOffset>3130372</wp:posOffset>
                </wp:positionH>
                <wp:positionV relativeFrom="paragraph">
                  <wp:posOffset>3039331</wp:posOffset>
                </wp:positionV>
                <wp:extent cx="578069" cy="578069"/>
                <wp:effectExtent l="0" t="0" r="12700" b="12700"/>
                <wp:wrapNone/>
                <wp:docPr id="352" name="Gruppieren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53" name="Ellipse 35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Stern: 5 Zacken 354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121AF" id="Gruppieren 352" o:spid="_x0000_s1026" style="position:absolute;margin-left:246.5pt;margin-top:239.3pt;width:45.5pt;height:45.5pt;z-index:25181388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">
                <v:oval id="Ellipse 35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" filled="f" strokecolor="black [3213]" strokeweight="1pt">
                  <v:stroke joinstyle="miter"/>
                </v:oval>
                <v:shape id="Stern: 5 Zacken 354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40F08098" wp14:editId="00A46F11">
                <wp:simplePos x="0" y="0"/>
                <wp:positionH relativeFrom="margin">
                  <wp:posOffset>2267214</wp:posOffset>
                </wp:positionH>
                <wp:positionV relativeFrom="paragraph">
                  <wp:posOffset>3049699</wp:posOffset>
                </wp:positionV>
                <wp:extent cx="578069" cy="578069"/>
                <wp:effectExtent l="0" t="0" r="12700" b="12700"/>
                <wp:wrapNone/>
                <wp:docPr id="349" name="Gruppieren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50" name="Ellipse 35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leichschenkliges Dreieck 351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F5D10" id="Gruppieren 349" o:spid="_x0000_s1026" style="position:absolute;margin-left:178.5pt;margin-top:240.15pt;width:45.5pt;height:45.5pt;z-index:25181184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">
                <v:oval id="Ellipse 35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" filled="f" strokecolor="black [3213]" strokeweight="1pt">
                  <v:stroke joinstyle="miter"/>
                </v:oval>
                <v:shape id="Gleichschenkliges Dreieck 351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" fillcolor="black [3200]" strokecolor="black [1600]" strokeweight="1pt"/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2732A550" wp14:editId="3F4589A9">
                <wp:simplePos x="0" y="0"/>
                <wp:positionH relativeFrom="column">
                  <wp:posOffset>1393968</wp:posOffset>
                </wp:positionH>
                <wp:positionV relativeFrom="paragraph">
                  <wp:posOffset>3049919</wp:posOffset>
                </wp:positionV>
                <wp:extent cx="578069" cy="578069"/>
                <wp:effectExtent l="0" t="0" r="12700" b="12700"/>
                <wp:wrapNone/>
                <wp:docPr id="346" name="Gruppieren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47" name="Ellipse 34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Ellipse 348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8022E" id="Gruppieren 346" o:spid="_x0000_s1026" style="position:absolute;margin-left:109.75pt;margin-top:240.15pt;width:45.5pt;height:45.5pt;z-index:251809792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">
                <v:oval id="Ellipse 34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" filled="f" strokecolor="black [3213]" strokeweight="1pt">
                  <v:stroke joinstyle="miter"/>
                </v:oval>
                <v:oval id="Ellipse 348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83658F3" wp14:editId="69BEF1DC">
                <wp:simplePos x="0" y="0"/>
                <wp:positionH relativeFrom="margin">
                  <wp:posOffset>3855693</wp:posOffset>
                </wp:positionH>
                <wp:positionV relativeFrom="paragraph">
                  <wp:posOffset>1436827</wp:posOffset>
                </wp:positionV>
                <wp:extent cx="578069" cy="578069"/>
                <wp:effectExtent l="0" t="0" r="12700" b="12700"/>
                <wp:wrapNone/>
                <wp:docPr id="328" name="Gruppieren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29" name="Ellipse 32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Stern: 5 Zacken 330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46720" id="Gruppieren 328" o:spid="_x0000_s1026" style="position:absolute;margin-left:303.6pt;margin-top:113.15pt;width:45.5pt;height:45.5pt;z-index:25179750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">
                <v:oval id="Ellipse 32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" filled="f" strokecolor="black [3213]" strokeweight="1pt">
                  <v:stroke joinstyle="miter"/>
                </v:oval>
                <v:shape id="Stern: 5 Zacken 330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3E3779"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4866614E" wp14:editId="5D516594">
                <wp:simplePos x="0" y="0"/>
                <wp:positionH relativeFrom="margin">
                  <wp:posOffset>4660872</wp:posOffset>
                </wp:positionH>
                <wp:positionV relativeFrom="paragraph">
                  <wp:posOffset>1715407</wp:posOffset>
                </wp:positionV>
                <wp:extent cx="578069" cy="578069"/>
                <wp:effectExtent l="0" t="0" r="12700" b="12700"/>
                <wp:wrapNone/>
                <wp:docPr id="274" name="Gruppieren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201" name="Ellipse 20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leichschenkliges Dreieck 263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0196D" id="Gruppieren 274" o:spid="_x0000_s1026" style="position:absolute;margin-left:367pt;margin-top:135.05pt;width:45.5pt;height:45.5pt;z-index:25178624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">
                <v:oval id="Ellipse 20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" filled="f" strokecolor="black [3213]" strokeweight="1pt">
                  <v:stroke joinstyle="miter"/>
                </v:oval>
                <v:shape id="Gleichschenkliges Dreieck 263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" fillcolor="black [3200]" strokecolor="black [1600]" strokeweight="1pt"/>
                <w10:wrap anchorx="margin"/>
              </v:group>
            </w:pict>
          </mc:Fallback>
        </mc:AlternateContent>
      </w:r>
      <w:r w:rsidR="003E3779">
        <w:tab/>
      </w:r>
      <w:r w:rsidR="008F7094">
        <w:t xml:space="preserve">   </w:t>
      </w:r>
    </w:p>
    <w:p w14:paraId="4FBE3585" w14:textId="23A91665" w:rsidR="001B4E64" w:rsidRDefault="001B4E64" w:rsidP="003E3779">
      <w:pPr>
        <w:ind w:left="6740" w:firstLine="340"/>
      </w:pPr>
    </w:p>
    <w:p w14:paraId="311A1697" w14:textId="28CCF73C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05035D5" wp14:editId="0B1D7408">
                <wp:simplePos x="0" y="0"/>
                <wp:positionH relativeFrom="column">
                  <wp:posOffset>5129387</wp:posOffset>
                </wp:positionH>
                <wp:positionV relativeFrom="paragraph">
                  <wp:posOffset>3759</wp:posOffset>
                </wp:positionV>
                <wp:extent cx="246367" cy="205274"/>
                <wp:effectExtent l="0" t="0" r="20955" b="23495"/>
                <wp:wrapNone/>
                <wp:docPr id="468" name="Gerader Verbinde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367" cy="2052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D721C" id="Gerader Verbinder 468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9pt,.3pt" to="423.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B5B98">
        <w:drawing>
          <wp:anchor distT="0" distB="0" distL="114300" distR="114300" simplePos="0" relativeHeight="251880448" behindDoc="1" locked="0" layoutInCell="1" allowOverlap="1" wp14:anchorId="744A6402" wp14:editId="207EA426">
            <wp:simplePos x="0" y="0"/>
            <wp:positionH relativeFrom="margin">
              <wp:posOffset>3914268</wp:posOffset>
            </wp:positionH>
            <wp:positionV relativeFrom="paragraph">
              <wp:posOffset>116490</wp:posOffset>
            </wp:positionV>
            <wp:extent cx="1637724" cy="1094479"/>
            <wp:effectExtent l="57150" t="76200" r="57785" b="86995"/>
            <wp:wrapNone/>
            <wp:docPr id="453" name="Grafik 453" descr="C:\Users\qht888\Desktop\KVs_Crorona\Illus_fertig\S208270818_Zebra_liegt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4202">
                      <a:off x="0" y="0"/>
                      <a:ext cx="1637724" cy="1094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047FF" w14:textId="3F83C31F" w:rsidR="001B4E64" w:rsidRPr="001B4E64" w:rsidRDefault="001B4E64" w:rsidP="001B4E64"/>
    <w:p w14:paraId="711D5949" w14:textId="4894C6B5" w:rsidR="001B4E64" w:rsidRPr="001B4E64" w:rsidRDefault="00460707" w:rsidP="001B4E64">
      <w: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4EA40F9F" wp14:editId="0CE4D274">
                <wp:simplePos x="0" y="0"/>
                <wp:positionH relativeFrom="margin">
                  <wp:posOffset>1241239</wp:posOffset>
                </wp:positionH>
                <wp:positionV relativeFrom="paragraph">
                  <wp:posOffset>161404</wp:posOffset>
                </wp:positionV>
                <wp:extent cx="577850" cy="577850"/>
                <wp:effectExtent l="0" t="0" r="12700" b="12700"/>
                <wp:wrapNone/>
                <wp:docPr id="322" name="Gruppieren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23" name="Ellipse 32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Mond 324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642F2" id="Gruppieren 322" o:spid="_x0000_s1026" style="position:absolute;margin-left:97.75pt;margin-top:12.7pt;width:45.5pt;height:45.5pt;z-index:25179340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">
                <v:oval id="Ellipse 32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" filled="f" strokecolor="black [3213]" strokeweight="1pt">
                  <v:stroke joinstyle="miter"/>
                </v:oval>
                <v:shape id="Mond 324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1F5BCF"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680C09A" wp14:editId="15CB4CBB">
                <wp:simplePos x="0" y="0"/>
                <wp:positionH relativeFrom="margin">
                  <wp:posOffset>3027045</wp:posOffset>
                </wp:positionH>
                <wp:positionV relativeFrom="paragraph">
                  <wp:posOffset>136017</wp:posOffset>
                </wp:positionV>
                <wp:extent cx="577850" cy="577850"/>
                <wp:effectExtent l="0" t="0" r="12700" b="12700"/>
                <wp:wrapNone/>
                <wp:docPr id="331" name="Gruppieren 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32" name="Ellipse 33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leichschenkliges Dreieck 333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C1B7C" id="Gruppieren 331" o:spid="_x0000_s1026" style="position:absolute;margin-left:238.35pt;margin-top:10.7pt;width:45.5pt;height:45.5pt;z-index:25179955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">
                <v:oval id="Ellipse 33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" filled="f" strokecolor="black [3213]" strokeweight="1pt">
                  <v:stroke joinstyle="miter"/>
                </v:oval>
                <v:shape id="Gleichschenkliges Dreieck 333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1F5BCF"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2AF384B" wp14:editId="5CD35E61">
                <wp:simplePos x="0" y="0"/>
                <wp:positionH relativeFrom="column">
                  <wp:posOffset>2164080</wp:posOffset>
                </wp:positionH>
                <wp:positionV relativeFrom="paragraph">
                  <wp:posOffset>70612</wp:posOffset>
                </wp:positionV>
                <wp:extent cx="577850" cy="577850"/>
                <wp:effectExtent l="0" t="0" r="12700" b="12700"/>
                <wp:wrapNone/>
                <wp:docPr id="334" name="Gruppieren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35" name="Ellipse 33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Rechteck 336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82A2" id="Gruppieren 334" o:spid="_x0000_s1026" style="position:absolute;margin-left:170.4pt;margin-top:5.55pt;width:45.5pt;height:45.5pt;z-index:251801600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">
                <v:oval id="Ellipse 33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" filled="f" strokecolor="black [3213]" strokeweight="1pt">
                  <v:stroke joinstyle="miter"/>
                </v:oval>
                <v:rect id="Rechteck 336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" fillcolor="black [3200]" strokecolor="black [1600]" strokeweight="1pt"/>
              </v:group>
            </w:pict>
          </mc:Fallback>
        </mc:AlternateContent>
      </w:r>
      <w:r w:rsidR="00441116"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9741AF1" wp14:editId="69F8317C">
                <wp:simplePos x="0" y="0"/>
                <wp:positionH relativeFrom="column">
                  <wp:posOffset>5576930</wp:posOffset>
                </wp:positionH>
                <wp:positionV relativeFrom="paragraph">
                  <wp:posOffset>210152</wp:posOffset>
                </wp:positionV>
                <wp:extent cx="40769" cy="209780"/>
                <wp:effectExtent l="0" t="0" r="35560" b="19050"/>
                <wp:wrapNone/>
                <wp:docPr id="469" name="Gerader Verbinde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9" cy="20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E5517" id="Gerader Verbinder 469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15pt,16.55pt" to="442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6299779C" w14:textId="144A8145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03902FD" wp14:editId="2321FFA3">
                <wp:simplePos x="0" y="0"/>
                <wp:positionH relativeFrom="column">
                  <wp:posOffset>1803024</wp:posOffset>
                </wp:positionH>
                <wp:positionV relativeFrom="paragraph">
                  <wp:posOffset>107793</wp:posOffset>
                </wp:positionV>
                <wp:extent cx="370037" cy="33655"/>
                <wp:effectExtent l="0" t="0" r="30480" b="23495"/>
                <wp:wrapNone/>
                <wp:docPr id="475" name="Gerader Verbinde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0037" cy="336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B43A9" id="Gerader Verbinder 475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5pt,8.5pt" to="171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460707"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014B82D" wp14:editId="7BECFA18">
                <wp:simplePos x="0" y="0"/>
                <wp:positionH relativeFrom="column">
                  <wp:posOffset>1023918</wp:posOffset>
                </wp:positionH>
                <wp:positionV relativeFrom="paragraph">
                  <wp:posOffset>196435</wp:posOffset>
                </wp:positionV>
                <wp:extent cx="219269" cy="50023"/>
                <wp:effectExtent l="0" t="0" r="28575" b="26670"/>
                <wp:wrapNone/>
                <wp:docPr id="476" name="Gerader Verbinde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269" cy="500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00451" id="Gerader Verbinder 476" o:spid="_x0000_s1026" style="position:absolute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pt,15.45pt" to="97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460707"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ED0B3B5" wp14:editId="65497013">
                <wp:simplePos x="0" y="0"/>
                <wp:positionH relativeFrom="margin">
                  <wp:posOffset>445770</wp:posOffset>
                </wp:positionH>
                <wp:positionV relativeFrom="paragraph">
                  <wp:posOffset>31229</wp:posOffset>
                </wp:positionV>
                <wp:extent cx="578069" cy="578069"/>
                <wp:effectExtent l="0" t="0" r="12700" b="12700"/>
                <wp:wrapNone/>
                <wp:docPr id="337" name="Gruppieren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38" name="Ellipse 33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Mond 339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5819E" id="Gruppieren 337" o:spid="_x0000_s1026" style="position:absolute;margin-left:35.1pt;margin-top:2.45pt;width:45.5pt;height:45.5pt;z-index:25180364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">
                <v:oval id="Ellipse 33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" filled="f" strokecolor="black [3213]" strokeweight="1pt">
                  <v:stroke joinstyle="miter"/>
                </v:oval>
                <v:shape id="Mond 339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" fillcolor="black [3200]" strokecolor="black [1600]" strokeweight="1pt"/>
                <w10:wrap anchorx="margin"/>
              </v:group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071EC27" wp14:editId="7A701FD6">
                <wp:simplePos x="0" y="0"/>
                <wp:positionH relativeFrom="margin">
                  <wp:posOffset>2748062</wp:posOffset>
                </wp:positionH>
                <wp:positionV relativeFrom="paragraph">
                  <wp:posOffset>82587</wp:posOffset>
                </wp:positionV>
                <wp:extent cx="293427" cy="40943"/>
                <wp:effectExtent l="0" t="0" r="30480" b="35560"/>
                <wp:wrapNone/>
                <wp:docPr id="474" name="Gerader Verbinde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27" cy="409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009A5" id="Gerader Verbinder 474" o:spid="_x0000_s1026" style="position:absolute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6.4pt,6.5pt" to="239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1116"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B85B997" wp14:editId="4FE11C17">
                <wp:simplePos x="0" y="0"/>
                <wp:positionH relativeFrom="column">
                  <wp:posOffset>3591784</wp:posOffset>
                </wp:positionH>
                <wp:positionV relativeFrom="paragraph">
                  <wp:posOffset>250012</wp:posOffset>
                </wp:positionV>
                <wp:extent cx="277221" cy="110599"/>
                <wp:effectExtent l="0" t="0" r="27940" b="22860"/>
                <wp:wrapNone/>
                <wp:docPr id="473" name="Gerader Verbinde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221" cy="1105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2E692" id="Gerader Verbinder 473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8pt,19.7pt" to="304.6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5ACB76E7" w14:textId="41AAD785" w:rsidR="001B4E64" w:rsidRPr="001B4E64" w:rsidRDefault="00460707" w:rsidP="001B4E64">
      <w: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C7B5F45" wp14:editId="26E765B6">
                <wp:simplePos x="0" y="0"/>
                <wp:positionH relativeFrom="column">
                  <wp:posOffset>333453</wp:posOffset>
                </wp:positionH>
                <wp:positionV relativeFrom="paragraph">
                  <wp:posOffset>238242</wp:posOffset>
                </wp:positionV>
                <wp:extent cx="158620" cy="119794"/>
                <wp:effectExtent l="0" t="0" r="32385" b="33020"/>
                <wp:wrapNone/>
                <wp:docPr id="477" name="Gerader Verbinde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620" cy="1197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0F58D" id="Gerader Verbinder 477" o:spid="_x0000_s1026" style="position:absolute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18.75pt" to="38.7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drawing>
          <wp:anchor distT="0" distB="0" distL="114300" distR="114300" simplePos="0" relativeHeight="251881472" behindDoc="1" locked="0" layoutInCell="1" allowOverlap="1" wp14:anchorId="4B8AFD67" wp14:editId="046048A6">
            <wp:simplePos x="0" y="0"/>
            <wp:positionH relativeFrom="page">
              <wp:posOffset>2521573</wp:posOffset>
            </wp:positionH>
            <wp:positionV relativeFrom="paragraph">
              <wp:posOffset>220980</wp:posOffset>
            </wp:positionV>
            <wp:extent cx="2066290" cy="1298575"/>
            <wp:effectExtent l="0" t="0" r="0" b="0"/>
            <wp:wrapNone/>
            <wp:docPr id="454" name="Grafik 454" descr="C:\Users\qht888\Desktop\KVs_Crorona\Illus_fertig\S537300445_K025_Piri_Laufr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6629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7FD31" w14:textId="2FF0687B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ADD1566" wp14:editId="4B2C93EE">
                <wp:simplePos x="0" y="0"/>
                <wp:positionH relativeFrom="column">
                  <wp:posOffset>5236689</wp:posOffset>
                </wp:positionH>
                <wp:positionV relativeFrom="paragraph">
                  <wp:posOffset>160045</wp:posOffset>
                </wp:positionV>
                <wp:extent cx="195943" cy="75345"/>
                <wp:effectExtent l="0" t="0" r="33020" b="20320"/>
                <wp:wrapNone/>
                <wp:docPr id="470" name="Gerader Verbinde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943" cy="75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9E73B" id="Gerader Verbinder 470" o:spid="_x0000_s1026" style="position:absolute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35pt,12.6pt" to="427.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460707"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B36ED4D" wp14:editId="755B09B6">
                <wp:simplePos x="0" y="0"/>
                <wp:positionH relativeFrom="margin">
                  <wp:posOffset>-103976</wp:posOffset>
                </wp:positionH>
                <wp:positionV relativeFrom="paragraph">
                  <wp:posOffset>67260</wp:posOffset>
                </wp:positionV>
                <wp:extent cx="578069" cy="578069"/>
                <wp:effectExtent l="0" t="0" r="12700" b="12700"/>
                <wp:wrapNone/>
                <wp:docPr id="340" name="Gruppieren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41" name="Ellipse 34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Stern: 5 Zacken 342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D9C44" id="Gruppieren 340" o:spid="_x0000_s1026" style="position:absolute;margin-left:-8.2pt;margin-top:5.3pt;width:45.5pt;height:45.5pt;z-index:25180569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">
                <v:oval id="Ellipse 34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" filled="f" strokecolor="black [3213]" strokeweight="1pt">
                  <v:stroke joinstyle="miter"/>
                </v:oval>
                <v:shape id="Stern: 5 Zacken 342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441116"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8B17D43" wp14:editId="2812CC59">
                <wp:simplePos x="0" y="0"/>
                <wp:positionH relativeFrom="column">
                  <wp:posOffset>4394616</wp:posOffset>
                </wp:positionH>
                <wp:positionV relativeFrom="paragraph">
                  <wp:posOffset>96434</wp:posOffset>
                </wp:positionV>
                <wp:extent cx="273737" cy="113407"/>
                <wp:effectExtent l="0" t="0" r="31115" b="20320"/>
                <wp:wrapNone/>
                <wp:docPr id="471" name="Gerader Verbinde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737" cy="1134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6E361" id="Gerader Verbinder 471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05pt,7.6pt" to="367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7842470A" w14:textId="1B11A8DB" w:rsidR="001B4E64" w:rsidRPr="001B4E64" w:rsidRDefault="001B4E64" w:rsidP="001B4E64"/>
    <w:p w14:paraId="6B4C73A4" w14:textId="1BC09E2C" w:rsidR="001B4E64" w:rsidRPr="001B4E64" w:rsidRDefault="00460707" w:rsidP="001B4E64">
      <w: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71AA3E9" wp14:editId="0F6C82E7">
                <wp:simplePos x="0" y="0"/>
                <wp:positionH relativeFrom="column">
                  <wp:posOffset>160836</wp:posOffset>
                </wp:positionH>
                <wp:positionV relativeFrom="paragraph">
                  <wp:posOffset>141670</wp:posOffset>
                </wp:positionV>
                <wp:extent cx="0" cy="191925"/>
                <wp:effectExtent l="0" t="0" r="38100" b="1778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7E05F" id="Gerader Verbinder 22" o:spid="_x0000_s1026" style="position:absolute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5pt,11.15pt" to="12.6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4CD87A8" w14:textId="5E20649C" w:rsidR="001B4E64" w:rsidRPr="001B4E64" w:rsidRDefault="00460707" w:rsidP="001B4E64">
      <w: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09D5E479" wp14:editId="05CA45D8">
                <wp:simplePos x="0" y="0"/>
                <wp:positionH relativeFrom="margin">
                  <wp:posOffset>-108442</wp:posOffset>
                </wp:positionH>
                <wp:positionV relativeFrom="paragraph">
                  <wp:posOffset>85868</wp:posOffset>
                </wp:positionV>
                <wp:extent cx="577850" cy="577850"/>
                <wp:effectExtent l="0" t="0" r="12700" b="1270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20" name="Ellipse 2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leichschenkliges Dreieck 21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A686A" id="Gruppieren 19" o:spid="_x0000_s1026" style="position:absolute;margin-left:-8.55pt;margin-top:6.75pt;width:45.5pt;height:45.5pt;z-index:25199616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">
                <v:oval id="Ellipse 2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<v:stroke joinstyle="miter"/>
                </v:oval>
                <v:shape id="Gleichschenkliges Dreieck 21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</w:p>
    <w:p w14:paraId="520A2D73" w14:textId="7CE97E8E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E3E8F8D" wp14:editId="71ED70D8">
                <wp:simplePos x="0" y="0"/>
                <wp:positionH relativeFrom="column">
                  <wp:posOffset>4556703</wp:posOffset>
                </wp:positionH>
                <wp:positionV relativeFrom="paragraph">
                  <wp:posOffset>222561</wp:posOffset>
                </wp:positionV>
                <wp:extent cx="271708" cy="93306"/>
                <wp:effectExtent l="0" t="0" r="33655" b="21590"/>
                <wp:wrapNone/>
                <wp:docPr id="483" name="Gerader Verbinder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708" cy="933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07213" id="Gerader Verbinder 483" o:spid="_x0000_s1026" style="position:absolute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pt,17.5pt" to="380.2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460707"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FBB8E73" wp14:editId="16149049">
                <wp:simplePos x="0" y="0"/>
                <wp:positionH relativeFrom="column">
                  <wp:posOffset>573634</wp:posOffset>
                </wp:positionH>
                <wp:positionV relativeFrom="paragraph">
                  <wp:posOffset>219125</wp:posOffset>
                </wp:positionV>
                <wp:extent cx="578069" cy="578069"/>
                <wp:effectExtent l="0" t="0" r="12700" b="12700"/>
                <wp:wrapNone/>
                <wp:docPr id="343" name="Gruppieren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44" name="Ellipse 34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Ellipse 345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5B03A" id="Gruppieren 343" o:spid="_x0000_s1026" style="position:absolute;margin-left:45.15pt;margin-top:17.25pt;width:45.5pt;height:45.5pt;z-index:251807744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">
                <v:oval id="Ellipse 34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4GQ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" filled="f" strokecolor="black [3213]" strokeweight="1pt">
                  <v:stroke joinstyle="miter"/>
                </v:oval>
                <v:oval id="Ellipse 345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6DFEA2B4" w14:textId="328C1857" w:rsidR="001B4E64" w:rsidRPr="001B4E64" w:rsidRDefault="00460707" w:rsidP="001B4E64">
      <w: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160F033" wp14:editId="256A94A7">
                <wp:simplePos x="0" y="0"/>
                <wp:positionH relativeFrom="column">
                  <wp:posOffset>389436</wp:posOffset>
                </wp:positionH>
                <wp:positionV relativeFrom="paragraph">
                  <wp:posOffset>83068</wp:posOffset>
                </wp:positionV>
                <wp:extent cx="194505" cy="84300"/>
                <wp:effectExtent l="0" t="0" r="34290" b="30480"/>
                <wp:wrapNone/>
                <wp:docPr id="478" name="Gerader Verbinde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5" cy="8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177DE" id="Gerader Verbinder 478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65pt,6.55pt" to="4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54D1FC5" wp14:editId="6037C0F9">
                <wp:simplePos x="0" y="0"/>
                <wp:positionH relativeFrom="column">
                  <wp:posOffset>5378907</wp:posOffset>
                </wp:positionH>
                <wp:positionV relativeFrom="paragraph">
                  <wp:posOffset>85623</wp:posOffset>
                </wp:positionV>
                <wp:extent cx="163078" cy="180093"/>
                <wp:effectExtent l="0" t="0" r="27940" b="29845"/>
                <wp:wrapNone/>
                <wp:docPr id="484" name="Gerader Verbinder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78" cy="1800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BE60C" id="Gerader Verbinder 484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55pt,6.75pt" to="436.4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16A2FE9" wp14:editId="21FCE76A">
                <wp:simplePos x="0" y="0"/>
                <wp:positionH relativeFrom="column">
                  <wp:posOffset>3707361</wp:posOffset>
                </wp:positionH>
                <wp:positionV relativeFrom="paragraph">
                  <wp:posOffset>207932</wp:posOffset>
                </wp:positionV>
                <wp:extent cx="285115" cy="58242"/>
                <wp:effectExtent l="0" t="0" r="19685" b="37465"/>
                <wp:wrapNone/>
                <wp:docPr id="482" name="Gerader Verbinder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15" cy="582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4CADD" id="Gerader Verbinder 482" o:spid="_x0000_s1026" style="position:absolute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9pt,16.35pt" to="314.3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14:paraId="1E9F518E" w14:textId="002A1156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91C4241" wp14:editId="397EF43F">
                <wp:simplePos x="0" y="0"/>
                <wp:positionH relativeFrom="column">
                  <wp:posOffset>1142170</wp:posOffset>
                </wp:positionH>
                <wp:positionV relativeFrom="paragraph">
                  <wp:posOffset>69215</wp:posOffset>
                </wp:positionV>
                <wp:extent cx="250280" cy="18661"/>
                <wp:effectExtent l="0" t="0" r="35560" b="19685"/>
                <wp:wrapNone/>
                <wp:docPr id="479" name="Gerader Verbinde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280" cy="18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E6381" id="Gerader Verbinder 479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95pt,5.45pt" to="109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D861A5D" wp14:editId="05712F66">
                <wp:simplePos x="0" y="0"/>
                <wp:positionH relativeFrom="column">
                  <wp:posOffset>2845377</wp:posOffset>
                </wp:positionH>
                <wp:positionV relativeFrom="paragraph">
                  <wp:posOffset>67132</wp:posOffset>
                </wp:positionV>
                <wp:extent cx="291211" cy="11648"/>
                <wp:effectExtent l="0" t="0" r="33020" b="26670"/>
                <wp:wrapNone/>
                <wp:docPr id="481" name="Gerader Verbinder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211" cy="11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2A036" id="Gerader Verbinder 481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05pt,5.3pt" to="247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AC802AE" wp14:editId="1B48A2C4">
                <wp:simplePos x="0" y="0"/>
                <wp:positionH relativeFrom="column">
                  <wp:posOffset>1965924</wp:posOffset>
                </wp:positionH>
                <wp:positionV relativeFrom="paragraph">
                  <wp:posOffset>84605</wp:posOffset>
                </wp:positionV>
                <wp:extent cx="308682" cy="3316"/>
                <wp:effectExtent l="0" t="0" r="34290" b="34925"/>
                <wp:wrapNone/>
                <wp:docPr id="480" name="Gerader Verbinder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82" cy="3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97C75" id="Gerader Verbinder 480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8pt,6.65pt" to="179.1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B4E64">
        <w:drawing>
          <wp:anchor distT="0" distB="0" distL="114300" distR="114300" simplePos="0" relativeHeight="251877376" behindDoc="1" locked="0" layoutInCell="1" allowOverlap="1" wp14:anchorId="48CC157B" wp14:editId="0E5A26D4">
            <wp:simplePos x="0" y="0"/>
            <wp:positionH relativeFrom="margin">
              <wp:posOffset>4193747</wp:posOffset>
            </wp:positionH>
            <wp:positionV relativeFrom="paragraph">
              <wp:posOffset>45365</wp:posOffset>
            </wp:positionV>
            <wp:extent cx="975600" cy="1216800"/>
            <wp:effectExtent l="0" t="0" r="0" b="2540"/>
            <wp:wrapNone/>
            <wp:docPr id="450" name="Grafik 450" descr="C:\Users\qht888\Desktop\KVs_Crorona\Illus_fertig\S529310742_Wurm_Trepp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756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7EBE3" w14:textId="4790770E" w:rsidR="001B4E64" w:rsidRPr="001B4E64" w:rsidRDefault="00DB5B98" w:rsidP="001B4E64">
      <w: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5AD3B83B" wp14:editId="46884927">
                <wp:simplePos x="0" y="0"/>
                <wp:positionH relativeFrom="margin">
                  <wp:posOffset>760844</wp:posOffset>
                </wp:positionH>
                <wp:positionV relativeFrom="paragraph">
                  <wp:posOffset>222250</wp:posOffset>
                </wp:positionV>
                <wp:extent cx="577850" cy="577850"/>
                <wp:effectExtent l="0" t="0" r="12700" b="12700"/>
                <wp:wrapNone/>
                <wp:docPr id="379" name="Gruppieren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80" name="Ellipse 38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Stern: 5 Zacken 381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F64F7" id="Gruppieren 379" o:spid="_x0000_s1026" style="position:absolute;margin-left:59.9pt;margin-top:17.5pt;width:45.5pt;height:45.5pt;z-index:25183232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">
                <v:oval id="Ellipse 38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" filled="f" strokecolor="black [3213]" strokeweight="1pt">
                  <v:stroke joinstyle="miter"/>
                </v:oval>
                <v:shape id="Stern: 5 Zacken 381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</w:p>
    <w:p w14:paraId="75C4C4D0" w14:textId="2751808E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21B23BB" wp14:editId="6B2B7B95">
                <wp:simplePos x="0" y="0"/>
                <wp:positionH relativeFrom="column">
                  <wp:posOffset>5606051</wp:posOffset>
                </wp:positionH>
                <wp:positionV relativeFrom="paragraph">
                  <wp:posOffset>65094</wp:posOffset>
                </wp:positionV>
                <wp:extent cx="58242" cy="269954"/>
                <wp:effectExtent l="0" t="0" r="37465" b="34925"/>
                <wp:wrapNone/>
                <wp:docPr id="485" name="Gerader Verbinder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242" cy="2699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CF535" id="Gerader Verbinder 485" o:spid="_x0000_s1026" style="position:absolute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4pt,5.15pt" to="44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2991B63C" wp14:editId="4ED46156">
                <wp:simplePos x="0" y="0"/>
                <wp:positionH relativeFrom="margin">
                  <wp:posOffset>-51435</wp:posOffset>
                </wp:positionH>
                <wp:positionV relativeFrom="paragraph">
                  <wp:posOffset>35560</wp:posOffset>
                </wp:positionV>
                <wp:extent cx="577850" cy="577850"/>
                <wp:effectExtent l="0" t="0" r="12700" b="12700"/>
                <wp:wrapNone/>
                <wp:docPr id="455" name="Gruppieren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456" name="Ellipse 45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Mond 457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71B23" id="Gruppieren 455" o:spid="_x0000_s1026" style="position:absolute;margin-left:-4.05pt;margin-top:2.8pt;width:45.5pt;height:45.5pt;z-index:25188352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">
                <v:oval id="Ellipse 45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" filled="f" strokecolor="black [3213]" strokeweight="1pt">
                  <v:stroke joinstyle="miter"/>
                </v:oval>
                <v:shape id="Mond 457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30DD6FCE" wp14:editId="532B1CB9">
                <wp:simplePos x="0" y="0"/>
                <wp:positionH relativeFrom="margin">
                  <wp:posOffset>1586523</wp:posOffset>
                </wp:positionH>
                <wp:positionV relativeFrom="paragraph">
                  <wp:posOffset>48438</wp:posOffset>
                </wp:positionV>
                <wp:extent cx="578069" cy="578069"/>
                <wp:effectExtent l="0" t="0" r="12700" b="1270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77" name="Ellipse 37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leichschenkliges Dreieck 378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1D002" id="Gruppieren 376" o:spid="_x0000_s1026" style="position:absolute;margin-left:124.9pt;margin-top:3.8pt;width:45.5pt;height:45.5pt;z-index:25183027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">
                <v:oval id="Ellipse 37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" filled="f" strokecolor="black [3213]" strokeweight="1pt">
                  <v:stroke joinstyle="miter"/>
                </v:oval>
                <v:shape id="Gleichschenkliges Dreieck 378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3B8A263E" wp14:editId="6FE0D51A">
                <wp:simplePos x="0" y="0"/>
                <wp:positionH relativeFrom="page">
                  <wp:posOffset>3515360</wp:posOffset>
                </wp:positionH>
                <wp:positionV relativeFrom="paragraph">
                  <wp:posOffset>119901</wp:posOffset>
                </wp:positionV>
                <wp:extent cx="578069" cy="578069"/>
                <wp:effectExtent l="0" t="0" r="12700" b="12700"/>
                <wp:wrapNone/>
                <wp:docPr id="373" name="Gruppieren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74" name="Ellipse 37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Ellipse 375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C4EDC5" id="Gruppieren 373" o:spid="_x0000_s1026" style="position:absolute;margin-left:276.8pt;margin-top:9.45pt;width:45.5pt;height:45.5pt;z-index:251828224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">
                <v:oval id="Ellipse 37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" filled="f" strokecolor="black [3213]" strokeweight="1pt">
                  <v:stroke joinstyle="miter"/>
                </v:oval>
                <v:oval id="Ellipse 375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" fillcolor="black [3200]" strokecolor="black [1600]" strokeweight="1pt">
                  <v:stroke joinstyle="miter"/>
                </v:oval>
                <w10:wrap anchorx="page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3ABBCA2D" wp14:editId="4791487D">
                <wp:simplePos x="0" y="0"/>
                <wp:positionH relativeFrom="column">
                  <wp:posOffset>3283865</wp:posOffset>
                </wp:positionH>
                <wp:positionV relativeFrom="paragraph">
                  <wp:posOffset>222657</wp:posOffset>
                </wp:positionV>
                <wp:extent cx="578069" cy="578069"/>
                <wp:effectExtent l="0" t="0" r="12700" b="12700"/>
                <wp:wrapNone/>
                <wp:docPr id="370" name="Gruppieren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71" name="Ellipse 37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Ellipse 372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7E90A" id="Gruppieren 370" o:spid="_x0000_s1026" style="position:absolute;margin-left:258.55pt;margin-top:17.55pt;width:45.5pt;height:45.5pt;z-index:251826176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">
                <v:oval id="Ellipse 37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" filled="f" strokecolor="black [3213]" strokeweight="1pt">
                  <v:stroke joinstyle="miter"/>
                </v:oval>
                <v:oval id="Ellipse 372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00D253A4" w14:textId="7CBD91D6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63F0D57" wp14:editId="2F305875">
                <wp:simplePos x="0" y="0"/>
                <wp:positionH relativeFrom="column">
                  <wp:posOffset>520065</wp:posOffset>
                </wp:positionH>
                <wp:positionV relativeFrom="paragraph">
                  <wp:posOffset>28950</wp:posOffset>
                </wp:positionV>
                <wp:extent cx="247261" cy="27253"/>
                <wp:effectExtent l="0" t="0" r="19685" b="30480"/>
                <wp:wrapNone/>
                <wp:docPr id="492" name="Gerader Verbinder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261" cy="2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39B9F" id="Gerader Verbinder 492" o:spid="_x0000_s1026" style="position:absolute;flip: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2.3pt" to="60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B041663" wp14:editId="0D49E84C">
                <wp:simplePos x="0" y="0"/>
                <wp:positionH relativeFrom="column">
                  <wp:posOffset>1345824</wp:posOffset>
                </wp:positionH>
                <wp:positionV relativeFrom="paragraph">
                  <wp:posOffset>19620</wp:posOffset>
                </wp:positionV>
                <wp:extent cx="248674" cy="20929"/>
                <wp:effectExtent l="0" t="0" r="37465" b="36830"/>
                <wp:wrapNone/>
                <wp:docPr id="491" name="Gerader Verbinder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74" cy="209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5FB0D" id="Gerader Verbinder 491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5pt,1.55pt" to="125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2C9A6F8" wp14:editId="7FEF67A2">
                <wp:simplePos x="0" y="0"/>
                <wp:positionH relativeFrom="column">
                  <wp:posOffset>2163947</wp:posOffset>
                </wp:positionH>
                <wp:positionV relativeFrom="paragraph">
                  <wp:posOffset>81547</wp:posOffset>
                </wp:positionV>
                <wp:extent cx="285386" cy="23297"/>
                <wp:effectExtent l="0" t="0" r="19685" b="34290"/>
                <wp:wrapNone/>
                <wp:docPr id="490" name="Gerader Verbinder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386" cy="23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02672" id="Gerader Verbinder 490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4pt,6.4pt" to="192.8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598A3A8" wp14:editId="6A2E231E">
                <wp:simplePos x="0" y="0"/>
                <wp:positionH relativeFrom="column">
                  <wp:posOffset>3014280</wp:posOffset>
                </wp:positionH>
                <wp:positionV relativeFrom="paragraph">
                  <wp:posOffset>163086</wp:posOffset>
                </wp:positionV>
                <wp:extent cx="267914" cy="40769"/>
                <wp:effectExtent l="0" t="0" r="37465" b="35560"/>
                <wp:wrapNone/>
                <wp:docPr id="489" name="Gerader Verbinder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14" cy="407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D9984" id="Gerader Verbinder 489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35pt,12.85pt" to="258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DB5B98">
        <w:drawing>
          <wp:anchor distT="0" distB="0" distL="114300" distR="114300" simplePos="0" relativeHeight="251878400" behindDoc="1" locked="0" layoutInCell="1" allowOverlap="1" wp14:anchorId="30224467" wp14:editId="2753D504">
            <wp:simplePos x="0" y="0"/>
            <wp:positionH relativeFrom="margin">
              <wp:posOffset>357619</wp:posOffset>
            </wp:positionH>
            <wp:positionV relativeFrom="paragraph">
              <wp:posOffset>227330</wp:posOffset>
            </wp:positionV>
            <wp:extent cx="1021080" cy="821690"/>
            <wp:effectExtent l="0" t="0" r="7620" b="0"/>
            <wp:wrapNone/>
            <wp:docPr id="451" name="Grafik 451" descr="C:\Users\qht888\Desktop\KVs_Crorona\Illus_fertig\S537300445_K097_Piri_Kan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108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E64"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4AD2637" wp14:editId="03AD30D0">
                <wp:simplePos x="0" y="0"/>
                <wp:positionH relativeFrom="margin">
                  <wp:posOffset>4013835</wp:posOffset>
                </wp:positionH>
                <wp:positionV relativeFrom="paragraph">
                  <wp:posOffset>230391</wp:posOffset>
                </wp:positionV>
                <wp:extent cx="578069" cy="578069"/>
                <wp:effectExtent l="0" t="0" r="12700" b="12700"/>
                <wp:wrapNone/>
                <wp:docPr id="367" name="Gruppieren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68" name="Ellipse 36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Stern: 5 Zacken 369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F9740" id="Gruppieren 367" o:spid="_x0000_s1026" style="position:absolute;margin-left:316.05pt;margin-top:18.15pt;width:45.5pt;height:45.5pt;z-index:25182412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">
                <v:oval id="Ellipse 36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" filled="f" strokecolor="black [3213]" strokeweight="1pt">
                  <v:stroke joinstyle="miter"/>
                </v:oval>
                <v:shape id="Stern: 5 Zacken 369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</w:p>
    <w:p w14:paraId="59B8FED1" w14:textId="551CA2AC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A706C03" wp14:editId="64B0C2EA">
                <wp:simplePos x="0" y="0"/>
                <wp:positionH relativeFrom="column">
                  <wp:posOffset>43936</wp:posOffset>
                </wp:positionH>
                <wp:positionV relativeFrom="paragraph">
                  <wp:posOffset>86352</wp:posOffset>
                </wp:positionV>
                <wp:extent cx="69891" cy="227144"/>
                <wp:effectExtent l="0" t="0" r="25400" b="20955"/>
                <wp:wrapNone/>
                <wp:docPr id="493" name="Gerader Verbinder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91" cy="227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971E9" id="Gerader Verbinder 493" o:spid="_x0000_s1026" style="position:absolute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6.8pt" to="8.9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DAE30B1" wp14:editId="1DCEDFEF">
                <wp:simplePos x="0" y="0"/>
                <wp:positionH relativeFrom="column">
                  <wp:posOffset>3835493</wp:posOffset>
                </wp:positionH>
                <wp:positionV relativeFrom="paragraph">
                  <wp:posOffset>98000</wp:posOffset>
                </wp:positionV>
                <wp:extent cx="193505" cy="69891"/>
                <wp:effectExtent l="0" t="0" r="35560" b="25400"/>
                <wp:wrapNone/>
                <wp:docPr id="488" name="Gerader Verbinder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05" cy="698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52183" id="Gerader Verbinder 488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pt,7.7pt" to="317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59F3178" wp14:editId="6904D691">
                <wp:simplePos x="0" y="0"/>
                <wp:positionH relativeFrom="margin">
                  <wp:posOffset>-255270</wp:posOffset>
                </wp:positionH>
                <wp:positionV relativeFrom="paragraph">
                  <wp:posOffset>318884</wp:posOffset>
                </wp:positionV>
                <wp:extent cx="578069" cy="578069"/>
                <wp:effectExtent l="0" t="0" r="12700" b="12700"/>
                <wp:wrapNone/>
                <wp:docPr id="382" name="Gruppieren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383" name="Ellipse 38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leichschenkliges Dreieck 384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D9713" id="Gruppieren 382" o:spid="_x0000_s1026" style="position:absolute;margin-left:-20.1pt;margin-top:25.1pt;width:45.5pt;height:45.5pt;z-index:25183436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">
                <v:oval id="Ellipse 38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" filled="f" strokecolor="black [3213]" strokeweight="1pt">
                  <v:stroke joinstyle="miter"/>
                </v:oval>
                <v:shape id="Gleichschenkliges Dreieck 384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" fillcolor="black [3200]" strokecolor="black [1600]" strokeweight="1pt"/>
                <w10:wrap anchorx="margin"/>
              </v:group>
            </w:pict>
          </mc:Fallback>
        </mc:AlternateContent>
      </w:r>
    </w:p>
    <w:p w14:paraId="14414107" w14:textId="4E30261F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6945AD8" wp14:editId="56188DF9">
                <wp:simplePos x="0" y="0"/>
                <wp:positionH relativeFrom="column">
                  <wp:posOffset>4563519</wp:posOffset>
                </wp:positionH>
                <wp:positionV relativeFrom="paragraph">
                  <wp:posOffset>143575</wp:posOffset>
                </wp:positionV>
                <wp:extent cx="168901" cy="93187"/>
                <wp:effectExtent l="0" t="0" r="22225" b="21590"/>
                <wp:wrapNone/>
                <wp:docPr id="487" name="Gerader Verbinder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01" cy="931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1390" id="Gerader Verbinder 487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35pt,11.3pt" to="372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27C5F5F" wp14:editId="3C554D66">
                <wp:simplePos x="0" y="0"/>
                <wp:positionH relativeFrom="column">
                  <wp:posOffset>5239125</wp:posOffset>
                </wp:positionH>
                <wp:positionV relativeFrom="paragraph">
                  <wp:posOffset>102804</wp:posOffset>
                </wp:positionV>
                <wp:extent cx="139571" cy="128133"/>
                <wp:effectExtent l="0" t="0" r="32385" b="24765"/>
                <wp:wrapNone/>
                <wp:docPr id="486" name="Gerader Verbinder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571" cy="1281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F1450" id="Gerader Verbinder 486" o:spid="_x0000_s1026" style="position:absolute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55pt,8.1pt" to="423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166D968B" wp14:editId="6E6EB714">
                <wp:simplePos x="0" y="0"/>
                <wp:positionH relativeFrom="column">
                  <wp:posOffset>4691252</wp:posOffset>
                </wp:positionH>
                <wp:positionV relativeFrom="paragraph">
                  <wp:posOffset>70943</wp:posOffset>
                </wp:positionV>
                <wp:extent cx="578069" cy="578069"/>
                <wp:effectExtent l="0" t="0" r="12700" b="12700"/>
                <wp:wrapNone/>
                <wp:docPr id="443" name="Gruppieren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44" name="Ellipse 44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Ellipse 445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5B9A0" id="Gruppieren 443" o:spid="_x0000_s1026" style="position:absolute;margin-left:369.4pt;margin-top:5.6pt;width:45.5pt;height:45.5pt;z-index:251874304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">
                <v:oval id="Ellipse 44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" filled="f" strokecolor="black [3213]" strokeweight="1pt">
                  <v:stroke joinstyle="miter"/>
                </v:oval>
                <v:oval id="Ellipse 445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10A7EDBF" w14:textId="2AAA713F" w:rsidR="001B4E64" w:rsidRPr="001B4E64" w:rsidRDefault="001B4E64" w:rsidP="001B4E64"/>
    <w:p w14:paraId="7B265ADA" w14:textId="61B8DBE8" w:rsidR="001B4E64" w:rsidRDefault="001F5BCF" w:rsidP="001B4E64">
      <w:pPr>
        <w:pStyle w:val="ekvbild"/>
      </w:pPr>
      <w: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7978C6B" wp14:editId="7300FB9A">
                <wp:simplePos x="0" y="0"/>
                <wp:positionH relativeFrom="column">
                  <wp:posOffset>3253073</wp:posOffset>
                </wp:positionH>
                <wp:positionV relativeFrom="paragraph">
                  <wp:posOffset>100767</wp:posOffset>
                </wp:positionV>
                <wp:extent cx="246657" cy="23297"/>
                <wp:effectExtent l="0" t="0" r="20320" b="34290"/>
                <wp:wrapNone/>
                <wp:docPr id="498" name="Gerader Verbinder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57" cy="23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3B221" id="Gerader Verbinder 498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15pt,7.95pt" to="275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2CCC61C" wp14:editId="6CEAF82B">
                <wp:simplePos x="0" y="0"/>
                <wp:positionH relativeFrom="column">
                  <wp:posOffset>2396915</wp:posOffset>
                </wp:positionH>
                <wp:positionV relativeFrom="paragraph">
                  <wp:posOffset>77470</wp:posOffset>
                </wp:positionV>
                <wp:extent cx="285386" cy="11648"/>
                <wp:effectExtent l="0" t="0" r="19685" b="26670"/>
                <wp:wrapNone/>
                <wp:docPr id="497" name="Gerader Verbinder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386" cy="11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D6214" id="Gerader Verbinder 497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5pt,6.1pt" to="211.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71D90F4" wp14:editId="58A1D312">
                <wp:simplePos x="0" y="0"/>
                <wp:positionH relativeFrom="column">
                  <wp:posOffset>1540757</wp:posOffset>
                </wp:positionH>
                <wp:positionV relativeFrom="paragraph">
                  <wp:posOffset>188130</wp:posOffset>
                </wp:positionV>
                <wp:extent cx="285386" cy="99011"/>
                <wp:effectExtent l="0" t="0" r="19685" b="34925"/>
                <wp:wrapNone/>
                <wp:docPr id="496" name="Gerader Verbinder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386" cy="990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331DB" id="Gerader Verbinder 496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pt,14.8pt" to="143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EA40D38" wp14:editId="4B29FE18">
                <wp:simplePos x="0" y="0"/>
                <wp:positionH relativeFrom="column">
                  <wp:posOffset>90530</wp:posOffset>
                </wp:positionH>
                <wp:positionV relativeFrom="paragraph">
                  <wp:posOffset>129887</wp:posOffset>
                </wp:positionV>
                <wp:extent cx="145605" cy="203847"/>
                <wp:effectExtent l="0" t="0" r="26035" b="24765"/>
                <wp:wrapNone/>
                <wp:docPr id="494" name="Gerader Verbinder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05" cy="2038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36054" id="Gerader Verbinder 494" o:spid="_x0000_s1026" style="position:absolute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10.25pt" to="18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DB5B98"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4CC53C11" wp14:editId="70A717B0">
                <wp:simplePos x="0" y="0"/>
                <wp:positionH relativeFrom="column">
                  <wp:posOffset>968375</wp:posOffset>
                </wp:positionH>
                <wp:positionV relativeFrom="paragraph">
                  <wp:posOffset>77470</wp:posOffset>
                </wp:positionV>
                <wp:extent cx="577850" cy="577850"/>
                <wp:effectExtent l="0" t="0" r="12700" b="12700"/>
                <wp:wrapNone/>
                <wp:docPr id="385" name="Gruppieren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386" name="Ellipse 38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Rechteck 387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6B771" id="Gruppieren 385" o:spid="_x0000_s1026" style="position:absolute;margin-left:76.25pt;margin-top:6.1pt;width:45.5pt;height:45.5pt;z-index:251836416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">
                <v:oval id="Ellipse 38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" filled="f" strokecolor="black [3213]" strokeweight="1pt">
                  <v:stroke joinstyle="miter"/>
                </v:oval>
                <v:rect id="Rechteck 387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" fillcolor="black [3200]" strokecolor="black [1600]" strokeweight="1pt"/>
              </v:group>
            </w:pict>
          </mc:Fallback>
        </mc:AlternateContent>
      </w:r>
    </w:p>
    <w:p w14:paraId="07132EDA" w14:textId="52CB9851" w:rsidR="001B4E64" w:rsidRDefault="001F5BCF" w:rsidP="001B4E64">
      <w: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C50A491" wp14:editId="7ADDA811">
                <wp:simplePos x="0" y="0"/>
                <wp:positionH relativeFrom="column">
                  <wp:posOffset>4050989</wp:posOffset>
                </wp:positionH>
                <wp:positionV relativeFrom="paragraph">
                  <wp:posOffset>23269</wp:posOffset>
                </wp:positionV>
                <wp:extent cx="211525" cy="212896"/>
                <wp:effectExtent l="0" t="0" r="36195" b="34925"/>
                <wp:wrapNone/>
                <wp:docPr id="499" name="Gerader Verbinder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525" cy="2128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7C9DA" id="Gerader Verbinder 499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pt,1.85pt" to="335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B4E64">
        <w:drawing>
          <wp:anchor distT="0" distB="0" distL="114300" distR="114300" simplePos="0" relativeHeight="251879424" behindDoc="1" locked="0" layoutInCell="1" allowOverlap="1" wp14:anchorId="0EAA4C92" wp14:editId="2784FBAC">
            <wp:simplePos x="0" y="0"/>
            <wp:positionH relativeFrom="column">
              <wp:posOffset>4839171</wp:posOffset>
            </wp:positionH>
            <wp:positionV relativeFrom="paragraph">
              <wp:posOffset>104140</wp:posOffset>
            </wp:positionV>
            <wp:extent cx="1212351" cy="1389629"/>
            <wp:effectExtent l="0" t="0" r="6985" b="1270"/>
            <wp:wrapNone/>
            <wp:docPr id="452" name="Grafik 452" descr="C:\Users\qht888\Desktop\KVs_Crorona\Illus_fertig\S537300445_K003_01_Pi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351" cy="1389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8AE85" w14:textId="73FDC659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7FFDEC" wp14:editId="02557F6C">
                <wp:simplePos x="0" y="0"/>
                <wp:positionH relativeFrom="column">
                  <wp:posOffset>725368</wp:posOffset>
                </wp:positionH>
                <wp:positionV relativeFrom="paragraph">
                  <wp:posOffset>4777</wp:posOffset>
                </wp:positionV>
                <wp:extent cx="267914" cy="64066"/>
                <wp:effectExtent l="0" t="0" r="37465" b="31750"/>
                <wp:wrapNone/>
                <wp:docPr id="495" name="Gerader Verbinder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914" cy="640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7ECA8" id="Gerader Verbinder 495" o:spid="_x0000_s1026" style="position:absolute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1pt,.4pt" to="78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788E50EF" wp14:editId="45EA3B93">
                <wp:simplePos x="0" y="0"/>
                <wp:positionH relativeFrom="page">
                  <wp:posOffset>3441700</wp:posOffset>
                </wp:positionH>
                <wp:positionV relativeFrom="paragraph">
                  <wp:posOffset>53226</wp:posOffset>
                </wp:positionV>
                <wp:extent cx="577850" cy="577850"/>
                <wp:effectExtent l="0" t="0" r="12700" b="12700"/>
                <wp:wrapNone/>
                <wp:docPr id="427" name="Gruppieren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428" name="Ellipse 42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Ellipse 429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E6ABA" id="Gruppieren 427" o:spid="_x0000_s1026" style="position:absolute;margin-left:271pt;margin-top:4.2pt;width:45.5pt;height:45.5pt;z-index:251863040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">
                <v:oval id="Ellipse 42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" filled="f" strokecolor="black [3213]" strokeweight="1pt">
                  <v:stroke joinstyle="miter"/>
                </v:oval>
                <v:oval id="Ellipse 429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" fillcolor="black [3200]" strokecolor="black [1600]" strokeweight="1pt">
                  <v:stroke joinstyle="miter"/>
                </v:oval>
                <w10:wrap anchorx="page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0D5AB579" wp14:editId="52B5B53E">
                <wp:simplePos x="0" y="0"/>
                <wp:positionH relativeFrom="column">
                  <wp:posOffset>3109202</wp:posOffset>
                </wp:positionH>
                <wp:positionV relativeFrom="paragraph">
                  <wp:posOffset>246951</wp:posOffset>
                </wp:positionV>
                <wp:extent cx="578069" cy="578069"/>
                <wp:effectExtent l="0" t="0" r="12700" b="12700"/>
                <wp:wrapNone/>
                <wp:docPr id="430" name="Gruppieren 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31" name="Ellipse 43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Ellipse 432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365E5" id="Gruppieren 430" o:spid="_x0000_s1026" style="position:absolute;margin-left:244.8pt;margin-top:19.45pt;width:45.5pt;height:45.5pt;z-index:251865088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">
                <v:oval id="Ellipse 43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" filled="f" strokecolor="black [3213]" strokeweight="1pt">
                  <v:stroke joinstyle="miter"/>
                </v:oval>
                <v:oval id="Ellipse 432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68E62C56" w14:textId="6B287A65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A83B212" wp14:editId="10C037E9">
                <wp:simplePos x="0" y="0"/>
                <wp:positionH relativeFrom="column">
                  <wp:posOffset>2939819</wp:posOffset>
                </wp:positionH>
                <wp:positionV relativeFrom="paragraph">
                  <wp:posOffset>93551</wp:posOffset>
                </wp:positionV>
                <wp:extent cx="207989" cy="61179"/>
                <wp:effectExtent l="0" t="0" r="20955" b="34290"/>
                <wp:wrapNone/>
                <wp:docPr id="510" name="Gerader Verbinder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989" cy="611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40215" id="Gerader Verbinder 510" o:spid="_x0000_s1026" style="position:absolute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5pt,7.35pt" to="247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E37BFE7" wp14:editId="153608BE">
                <wp:simplePos x="0" y="0"/>
                <wp:positionH relativeFrom="column">
                  <wp:posOffset>2140650</wp:posOffset>
                </wp:positionH>
                <wp:positionV relativeFrom="paragraph">
                  <wp:posOffset>82788</wp:posOffset>
                </wp:positionV>
                <wp:extent cx="231114" cy="8332"/>
                <wp:effectExtent l="0" t="0" r="36195" b="29845"/>
                <wp:wrapNone/>
                <wp:docPr id="509" name="Gerader Verbinde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114" cy="83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92C21" id="Gerader Verbinder 509" o:spid="_x0000_s1026" style="position:absolute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55pt,6.5pt" to="186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441116">
        <w:drawing>
          <wp:anchor distT="0" distB="0" distL="114300" distR="114300" simplePos="0" relativeHeight="251886592" behindDoc="1" locked="0" layoutInCell="1" allowOverlap="1" wp14:anchorId="7FE0AD72" wp14:editId="051864BD">
            <wp:simplePos x="0" y="0"/>
            <wp:positionH relativeFrom="column">
              <wp:posOffset>-43421</wp:posOffset>
            </wp:positionH>
            <wp:positionV relativeFrom="paragraph">
              <wp:posOffset>256897</wp:posOffset>
            </wp:positionV>
            <wp:extent cx="893851" cy="1217340"/>
            <wp:effectExtent l="0" t="0" r="1905" b="1905"/>
            <wp:wrapNone/>
            <wp:docPr id="461" name="Grafik 461" descr="C:\Users\qht888\Desktop\KVs_Crorona\Illus_fertig\S529310720_Wurm_als_Wanderer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3851" cy="121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A7B19" w14:textId="58772801" w:rsidR="001B4E64" w:rsidRPr="001B4E64" w:rsidRDefault="00F171EF" w:rsidP="001B4E64">
      <w: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DC46F5D" wp14:editId="4AB3902F">
                <wp:simplePos x="0" y="0"/>
                <wp:positionH relativeFrom="column">
                  <wp:posOffset>4448253</wp:posOffset>
                </wp:positionH>
                <wp:positionV relativeFrom="paragraph">
                  <wp:posOffset>16704</wp:posOffset>
                </wp:positionV>
                <wp:extent cx="86995" cy="258005"/>
                <wp:effectExtent l="0" t="0" r="27305" b="27940"/>
                <wp:wrapNone/>
                <wp:docPr id="500" name="Gerader Verbinder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" cy="2580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FD6A5" id="Gerader Verbinder 500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25pt,1.3pt" to="357.1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F5BCF"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DF60103" wp14:editId="688715DB">
                <wp:simplePos x="0" y="0"/>
                <wp:positionH relativeFrom="column">
                  <wp:posOffset>1354382</wp:posOffset>
                </wp:positionH>
                <wp:positionV relativeFrom="paragraph">
                  <wp:posOffset>14387</wp:posOffset>
                </wp:positionV>
                <wp:extent cx="232968" cy="180550"/>
                <wp:effectExtent l="0" t="0" r="34290" b="29210"/>
                <wp:wrapNone/>
                <wp:docPr id="508" name="Gerader Verbinde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968" cy="18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882AD" id="Gerader Verbinder 508" o:spid="_x0000_s1026" style="position:absolute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65pt,1.15pt" to="1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4DF4EE8A" wp14:editId="0DD4068D">
                <wp:simplePos x="0" y="0"/>
                <wp:positionH relativeFrom="margin">
                  <wp:posOffset>951874</wp:posOffset>
                </wp:positionH>
                <wp:positionV relativeFrom="paragraph">
                  <wp:posOffset>177957</wp:posOffset>
                </wp:positionV>
                <wp:extent cx="578069" cy="578069"/>
                <wp:effectExtent l="0" t="0" r="12700" b="12700"/>
                <wp:wrapNone/>
                <wp:docPr id="421" name="Gruppieren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22" name="Ellipse 42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Mond 423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85F4D" id="Gruppieren 421" o:spid="_x0000_s1026" style="position:absolute;margin-left:74.95pt;margin-top:14pt;width:45.5pt;height:45.5pt;z-index:25185894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">
                <v:oval id="Ellipse 42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" filled="f" strokecolor="black [3213]" strokeweight="1pt">
                  <v:stroke joinstyle="miter"/>
                </v:oval>
                <v:shape id="Mond 423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</w:p>
    <w:p w14:paraId="43F8EBFA" w14:textId="62350793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269C690" wp14:editId="21E67650">
                <wp:simplePos x="0" y="0"/>
                <wp:positionH relativeFrom="column">
                  <wp:posOffset>3585052</wp:posOffset>
                </wp:positionH>
                <wp:positionV relativeFrom="paragraph">
                  <wp:posOffset>7543</wp:posOffset>
                </wp:positionV>
                <wp:extent cx="57676" cy="261839"/>
                <wp:effectExtent l="0" t="0" r="19050" b="24130"/>
                <wp:wrapNone/>
                <wp:docPr id="511" name="Gerader Verbinder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76" cy="2618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7EEB8" id="Gerader Verbinder 511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.6pt" to="286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1B4E64">
        <w:drawing>
          <wp:anchor distT="0" distB="0" distL="114300" distR="114300" simplePos="0" relativeHeight="251870208" behindDoc="1" locked="0" layoutInCell="1" allowOverlap="1" wp14:anchorId="02088640" wp14:editId="2B5CB98F">
            <wp:simplePos x="0" y="0"/>
            <wp:positionH relativeFrom="margin">
              <wp:posOffset>1625486</wp:posOffset>
            </wp:positionH>
            <wp:positionV relativeFrom="paragraph">
              <wp:posOffset>154305</wp:posOffset>
            </wp:positionV>
            <wp:extent cx="1245744" cy="1153202"/>
            <wp:effectExtent l="0" t="0" r="0" b="8890"/>
            <wp:wrapNone/>
            <wp:docPr id="439" name="Grafik 439" descr="C:\Users\qht888\Desktop\KVs_Crorona\Illus_fertig\S042310567_KV_022_Niko_Zi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744" cy="1153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C7C00" w14:textId="6954FA94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E8DF1F9" wp14:editId="227C469A">
                <wp:simplePos x="0" y="0"/>
                <wp:positionH relativeFrom="column">
                  <wp:posOffset>981633</wp:posOffset>
                </wp:positionH>
                <wp:positionV relativeFrom="paragraph">
                  <wp:posOffset>192898</wp:posOffset>
                </wp:positionV>
                <wp:extent cx="69891" cy="262090"/>
                <wp:effectExtent l="0" t="0" r="25400" b="24130"/>
                <wp:wrapNone/>
                <wp:docPr id="507" name="Gerader Verbinde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91" cy="262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CE038" id="Gerader Verbinder 507" o:spid="_x0000_s1026" style="position:absolute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pt,15.2pt" to="82.8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6C2C0C0C" wp14:editId="64BA4653">
                <wp:simplePos x="0" y="0"/>
                <wp:positionH relativeFrom="margin">
                  <wp:posOffset>3395195</wp:posOffset>
                </wp:positionH>
                <wp:positionV relativeFrom="paragraph">
                  <wp:posOffset>10024</wp:posOffset>
                </wp:positionV>
                <wp:extent cx="578069" cy="578069"/>
                <wp:effectExtent l="0" t="0" r="12700" b="12700"/>
                <wp:wrapNone/>
                <wp:docPr id="433" name="Gruppieren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34" name="Ellipse 43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leichschenkliges Dreieck 435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288AA0" id="Gruppieren 433" o:spid="_x0000_s1026" style="position:absolute;margin-left:267.35pt;margin-top:.8pt;width:45.5pt;height:45.5pt;z-index:25186713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">
                <v:oval id="Ellipse 43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z+I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pI4gfuZcATk5hcAAP//AwBQSwECLQAUAAYACAAAACEA2+H2y+4AAACFAQAAEwAAAAAAAAAA&#10;AAAAAAAAAAAAW0NvbnRlbnRfVHlwZXNdLnhtbFBLAQItABQABgAIAAAAIQBa9CxbvwAAABUBAAAL&#10;AAAAAAAAAAAAAAAAAB8BAABfcmVscy8ucmVsc1BLAQItABQABgAIAAAAIQC5Kz+I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35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" fillcolor="black [3200]" strokecolor="black [1600]" strokeweight="1pt"/>
                <w10:wrap anchorx="margin"/>
              </v:group>
            </w:pict>
          </mc:Fallback>
        </mc:AlternateContent>
      </w:r>
    </w:p>
    <w:p w14:paraId="64ECAE0D" w14:textId="7AE30002" w:rsidR="001B4E64" w:rsidRPr="001B4E64" w:rsidRDefault="001F5BCF" w:rsidP="001B4E64">
      <w: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20842CC" wp14:editId="7CBE8A3D">
                <wp:simplePos x="0" y="0"/>
                <wp:positionH relativeFrom="column">
                  <wp:posOffset>4540222</wp:posOffset>
                </wp:positionH>
                <wp:positionV relativeFrom="paragraph">
                  <wp:posOffset>92232</wp:posOffset>
                </wp:positionV>
                <wp:extent cx="58242" cy="203847"/>
                <wp:effectExtent l="0" t="0" r="37465" b="24765"/>
                <wp:wrapNone/>
                <wp:docPr id="501" name="Gerader Verbinder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242" cy="2038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D2F40" id="Gerader Verbinder 501" o:spid="_x0000_s1026" style="position:absolute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5pt,7.25pt" to="362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6A1A2A9F" wp14:editId="02EA80A9">
                <wp:simplePos x="0" y="0"/>
                <wp:positionH relativeFrom="margin">
                  <wp:posOffset>719321</wp:posOffset>
                </wp:positionH>
                <wp:positionV relativeFrom="paragraph">
                  <wp:posOffset>205112</wp:posOffset>
                </wp:positionV>
                <wp:extent cx="578069" cy="578069"/>
                <wp:effectExtent l="0" t="0" r="12700" b="12700"/>
                <wp:wrapNone/>
                <wp:docPr id="418" name="Gruppieren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19" name="Ellipse 41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Mond 420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9FCE6" id="Gruppieren 418" o:spid="_x0000_s1026" style="position:absolute;margin-left:56.65pt;margin-top:16.15pt;width:45.5pt;height:45.5pt;z-index:25185689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">
                <v:oval id="Ellipse 41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" filled="f" strokecolor="black [3213]" strokeweight="1pt">
                  <v:stroke joinstyle="miter"/>
                </v:oval>
                <v:shape id="Mond 420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</w:p>
    <w:p w14:paraId="79CF6DFF" w14:textId="0E5E481A" w:rsidR="001B4E64" w:rsidRDefault="001F5BCF" w:rsidP="001B4E64">
      <w:pPr>
        <w:pStyle w:val="ekvbild"/>
      </w:pPr>
      <w: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B95F966" wp14:editId="41E94156">
                <wp:simplePos x="0" y="0"/>
                <wp:positionH relativeFrom="column">
                  <wp:posOffset>3352084</wp:posOffset>
                </wp:positionH>
                <wp:positionV relativeFrom="paragraph">
                  <wp:posOffset>21323</wp:posOffset>
                </wp:positionV>
                <wp:extent cx="147369" cy="128133"/>
                <wp:effectExtent l="0" t="0" r="24130" b="24765"/>
                <wp:wrapNone/>
                <wp:docPr id="512" name="Gerader Verbinder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369" cy="1281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AAD76" id="Gerader Verbinder 512" o:spid="_x0000_s1026" style="position:absolute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95pt,1.7pt" to="275.5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DB5B98"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3C412256" wp14:editId="47249BE9">
                <wp:simplePos x="0" y="0"/>
                <wp:positionH relativeFrom="margin">
                  <wp:posOffset>2805572</wp:posOffset>
                </wp:positionH>
                <wp:positionV relativeFrom="paragraph">
                  <wp:posOffset>13171</wp:posOffset>
                </wp:positionV>
                <wp:extent cx="578069" cy="578069"/>
                <wp:effectExtent l="0" t="0" r="12700" b="12700"/>
                <wp:wrapNone/>
                <wp:docPr id="436" name="Gruppieren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37" name="Ellipse 43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Stern: 5 Zacken 438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0692B" id="Gruppieren 436" o:spid="_x0000_s1026" style="position:absolute;margin-left:220.9pt;margin-top:1.05pt;width:45.5pt;height:45.5pt;z-index:25186918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">
                <v:oval id="Ellipse 43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" filled="f" strokecolor="black [3213]" strokeweight="1pt">
                  <v:stroke joinstyle="miter"/>
                </v:oval>
                <v:shape id="Stern: 5 Zacken 438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6B938263" wp14:editId="683D78F2">
                <wp:simplePos x="0" y="0"/>
                <wp:positionH relativeFrom="margin">
                  <wp:posOffset>4170263</wp:posOffset>
                </wp:positionH>
                <wp:positionV relativeFrom="paragraph">
                  <wp:posOffset>34354</wp:posOffset>
                </wp:positionV>
                <wp:extent cx="578069" cy="578069"/>
                <wp:effectExtent l="0" t="0" r="12700" b="12700"/>
                <wp:wrapNone/>
                <wp:docPr id="406" name="Gruppieren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07" name="Ellipse 40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leichschenkliges Dreieck 408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0A468" id="Gruppieren 406" o:spid="_x0000_s1026" style="position:absolute;margin-left:328.35pt;margin-top:2.7pt;width:45.5pt;height:45.5pt;z-index:25184870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">
                <v:oval id="Ellipse 40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08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" fillcolor="black [3200]" strokecolor="black [1600]" strokeweight="1pt"/>
                <w10:wrap anchorx="margin"/>
              </v:group>
            </w:pict>
          </mc:Fallback>
        </mc:AlternateContent>
      </w:r>
    </w:p>
    <w:p w14:paraId="0FA8EDC0" w14:textId="2C7C53F0" w:rsidR="001B4E64" w:rsidRDefault="001F5BCF" w:rsidP="001B4E64">
      <w: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8ACF3E8" wp14:editId="274C4AC9">
                <wp:simplePos x="0" y="0"/>
                <wp:positionH relativeFrom="column">
                  <wp:posOffset>2525306</wp:posOffset>
                </wp:positionH>
                <wp:positionV relativeFrom="paragraph">
                  <wp:posOffset>11013</wp:posOffset>
                </wp:positionV>
                <wp:extent cx="277221" cy="110599"/>
                <wp:effectExtent l="0" t="0" r="27940" b="22860"/>
                <wp:wrapNone/>
                <wp:docPr id="513" name="Gerader Verbinder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221" cy="1105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F42D6" id="Gerader Verbinder 51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85pt,.85pt" to="220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14:paraId="6E853AF0" w14:textId="33AE7184" w:rsidR="001B4E64" w:rsidRDefault="001F5BCF" w:rsidP="001B4E64">
      <w:pPr>
        <w:pStyle w:val="ekvbild"/>
      </w:pPr>
      <w: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288D8D6" wp14:editId="0EBF5A32">
                <wp:simplePos x="0" y="0"/>
                <wp:positionH relativeFrom="column">
                  <wp:posOffset>1080645</wp:posOffset>
                </wp:positionH>
                <wp:positionV relativeFrom="paragraph">
                  <wp:posOffset>47641</wp:posOffset>
                </wp:positionV>
                <wp:extent cx="157253" cy="221130"/>
                <wp:effectExtent l="0" t="0" r="33655" b="26670"/>
                <wp:wrapNone/>
                <wp:docPr id="506" name="Gerader Verbinde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53" cy="221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5F0A6" id="Gerader Verbinder 50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pt,3.75pt" to="97.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622C9CE" wp14:editId="1459B6D5">
                <wp:simplePos x="0" y="0"/>
                <wp:positionH relativeFrom="column">
                  <wp:posOffset>4168381</wp:posOffset>
                </wp:positionH>
                <wp:positionV relativeFrom="paragraph">
                  <wp:posOffset>123355</wp:posOffset>
                </wp:positionV>
                <wp:extent cx="167994" cy="145605"/>
                <wp:effectExtent l="0" t="0" r="22860" b="26035"/>
                <wp:wrapNone/>
                <wp:docPr id="502" name="Gerader Verbinder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994" cy="145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33D9C" id="Gerader Verbinder 502" o:spid="_x0000_s1026" style="position:absolute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2pt,9.7pt" to="341.4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A937818" wp14:editId="39879281">
                <wp:simplePos x="0" y="0"/>
                <wp:positionH relativeFrom="margin">
                  <wp:posOffset>3689764</wp:posOffset>
                </wp:positionH>
                <wp:positionV relativeFrom="paragraph">
                  <wp:posOffset>202194</wp:posOffset>
                </wp:positionV>
                <wp:extent cx="579600" cy="579600"/>
                <wp:effectExtent l="0" t="0" r="11430" b="11430"/>
                <wp:wrapNone/>
                <wp:docPr id="458" name="Gruppieren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00" cy="579600"/>
                          <a:chOff x="0" y="0"/>
                          <a:chExt cx="699247" cy="699247"/>
                        </a:xfrm>
                      </wpg:grpSpPr>
                      <wps:wsp>
                        <wps:cNvPr id="459" name="Ellipse 45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leichschenkliges Dreieck 460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CC5BD5" id="Gruppieren 458" o:spid="_x0000_s1026" style="position:absolute;margin-left:290.55pt;margin-top:15.9pt;width:45.65pt;height:45.65pt;z-index:25188556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">
                <v:oval id="Ellipse 45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60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" fillcolor="black [3200]" strokecolor="black [1600]" strokeweight="1pt"/>
                <w10:wrap anchorx="margin"/>
              </v:group>
            </w:pict>
          </mc:Fallback>
        </mc:AlternateContent>
      </w:r>
      <w:r w:rsidR="001B4E64"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4165DF0A" wp14:editId="08560F3F">
                <wp:simplePos x="0" y="0"/>
                <wp:positionH relativeFrom="column">
                  <wp:posOffset>1136650</wp:posOffset>
                </wp:positionH>
                <wp:positionV relativeFrom="paragraph">
                  <wp:posOffset>196736</wp:posOffset>
                </wp:positionV>
                <wp:extent cx="577850" cy="577850"/>
                <wp:effectExtent l="0" t="0" r="12700" b="12700"/>
                <wp:wrapNone/>
                <wp:docPr id="415" name="Gruppieren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416" name="Ellipse 41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Rechteck 417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B137F" id="Gruppieren 415" o:spid="_x0000_s1026" style="position:absolute;margin-left:89.5pt;margin-top:15.5pt;width:45.5pt;height:45.5pt;z-index:251854848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">
                <v:oval id="Ellipse 41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" filled="f" strokecolor="black [3213]" strokeweight="1pt">
                  <v:stroke joinstyle="miter"/>
                </v:oval>
                <v:rect id="Rechteck 417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" fillcolor="black [3200]" strokecolor="black [1600]" strokeweight="1pt"/>
              </v:group>
            </w:pict>
          </mc:Fallback>
        </mc:AlternateContent>
      </w:r>
    </w:p>
    <w:p w14:paraId="703540E9" w14:textId="7812B0ED" w:rsidR="001B4E64" w:rsidRDefault="001B4E64" w:rsidP="001B4E64">
      <w: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6BD7C06C" wp14:editId="763B1E29">
                <wp:simplePos x="0" y="0"/>
                <wp:positionH relativeFrom="margin">
                  <wp:posOffset>2874645</wp:posOffset>
                </wp:positionH>
                <wp:positionV relativeFrom="paragraph">
                  <wp:posOffset>149746</wp:posOffset>
                </wp:positionV>
                <wp:extent cx="577850" cy="577850"/>
                <wp:effectExtent l="0" t="0" r="12700" b="12700"/>
                <wp:wrapNone/>
                <wp:docPr id="409" name="Gruppieren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577850"/>
                          <a:chOff x="0" y="0"/>
                          <a:chExt cx="699247" cy="699247"/>
                        </a:xfrm>
                      </wpg:grpSpPr>
                      <wps:wsp>
                        <wps:cNvPr id="410" name="Ellipse 41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Stern: 5 Zacken 411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7D78A" id="Gruppieren 409" o:spid="_x0000_s1026" style="position:absolute;margin-left:226.35pt;margin-top:11.8pt;width:45.5pt;height:45.5pt;z-index:25185075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">
                <v:oval id="Ellipse 41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" filled="f" strokecolor="black [3213]" strokeweight="1pt">
                  <v:stroke joinstyle="miter"/>
                </v:oval>
                <v:shape id="Stern: 5 Zacken 411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3D671440" wp14:editId="360BC219">
                <wp:simplePos x="0" y="0"/>
                <wp:positionH relativeFrom="page">
                  <wp:posOffset>3062022</wp:posOffset>
                </wp:positionH>
                <wp:positionV relativeFrom="paragraph">
                  <wp:posOffset>155734</wp:posOffset>
                </wp:positionV>
                <wp:extent cx="578069" cy="578069"/>
                <wp:effectExtent l="0" t="0" r="12700" b="12700"/>
                <wp:wrapNone/>
                <wp:docPr id="412" name="Gruppieren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69" cy="578069"/>
                          <a:chOff x="0" y="0"/>
                          <a:chExt cx="699247" cy="699247"/>
                        </a:xfrm>
                      </wpg:grpSpPr>
                      <wps:wsp>
                        <wps:cNvPr id="413" name="Ellipse 41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leichschenkliges Dreieck 414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B9E1E" id="Gruppieren 412" o:spid="_x0000_s1026" style="position:absolute;margin-left:241.1pt;margin-top:12.25pt;width:45.5pt;height:45.5pt;z-index:251852800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">
                <v:oval id="Ellipse 41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14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" fillcolor="black [3200]" strokecolor="black [1600]" strokeweight="1pt"/>
                <w10:wrap anchorx="page"/>
              </v:group>
            </w:pict>
          </mc:Fallback>
        </mc:AlternateContent>
      </w:r>
    </w:p>
    <w:p w14:paraId="7C0AE32C" w14:textId="012E3F30" w:rsidR="001B4E64" w:rsidRPr="001B4E64" w:rsidRDefault="001F5BCF" w:rsidP="00566839">
      <w: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CBA9692" wp14:editId="5E809640">
                <wp:simplePos x="0" y="0"/>
                <wp:positionH relativeFrom="column">
                  <wp:posOffset>1692186</wp:posOffset>
                </wp:positionH>
                <wp:positionV relativeFrom="paragraph">
                  <wp:posOffset>149674</wp:posOffset>
                </wp:positionV>
                <wp:extent cx="292464" cy="81539"/>
                <wp:effectExtent l="0" t="0" r="31750" b="33020"/>
                <wp:wrapNone/>
                <wp:docPr id="505" name="Gerader Verbinde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64" cy="815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3F86" id="Gerader Verbinder 505" o:spid="_x0000_s1026" style="position:absolute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25pt,11.8pt" to="156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AFCF4B5" wp14:editId="0A3CE41F">
                <wp:simplePos x="0" y="0"/>
                <wp:positionH relativeFrom="page">
                  <wp:posOffset>3628479</wp:posOffset>
                </wp:positionH>
                <wp:positionV relativeFrom="paragraph">
                  <wp:posOffset>266158</wp:posOffset>
                </wp:positionV>
                <wp:extent cx="349452" cy="0"/>
                <wp:effectExtent l="0" t="0" r="0" b="0"/>
                <wp:wrapNone/>
                <wp:docPr id="504" name="Gerader Verbinde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4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955E7" id="Gerader Verbinder 504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5.7pt,20.95pt" to="313.2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7716B2E" wp14:editId="24E4CC56">
                <wp:simplePos x="0" y="0"/>
                <wp:positionH relativeFrom="column">
                  <wp:posOffset>3445271</wp:posOffset>
                </wp:positionH>
                <wp:positionV relativeFrom="paragraph">
                  <wp:posOffset>132201</wp:posOffset>
                </wp:positionV>
                <wp:extent cx="267914" cy="52418"/>
                <wp:effectExtent l="0" t="0" r="18415" b="24130"/>
                <wp:wrapNone/>
                <wp:docPr id="503" name="Gerader Verbinder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914" cy="524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80D23" id="Gerader Verbinder 503" o:spid="_x0000_s1026" style="position:absolute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10.4pt" to="292.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sectPr w:rsidR="001B4E64" w:rsidRPr="001B4E64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A94AD" w14:textId="77777777" w:rsidR="000A6F9D" w:rsidRDefault="000A6F9D" w:rsidP="003C599D">
      <w:pPr>
        <w:spacing w:line="240" w:lineRule="auto"/>
      </w:pPr>
      <w:r>
        <w:separator/>
      </w:r>
    </w:p>
  </w:endnote>
  <w:endnote w:type="continuationSeparator" w:id="0">
    <w:p w14:paraId="56819801" w14:textId="77777777" w:rsidR="000A6F9D" w:rsidRDefault="000A6F9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6E76FEA" w14:textId="77777777" w:rsidTr="006B2D23">
      <w:trPr>
        <w:trHeight w:hRule="exact" w:val="680"/>
      </w:trPr>
      <w:tc>
        <w:tcPr>
          <w:tcW w:w="1131" w:type="dxa"/>
          <w:noWrap/>
        </w:tcPr>
        <w:p w14:paraId="6174CA24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EEB7689" wp14:editId="6A2F4D18">
                <wp:extent cx="468000" cy="234000"/>
                <wp:effectExtent l="0" t="0" r="8255" b="0"/>
                <wp:docPr id="15" name="Graf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87BBDD7" w14:textId="1A66E11A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E74D53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340E30" w14:textId="20A88235" w:rsidR="00193A18" w:rsidRPr="00F5248B" w:rsidRDefault="00193A18" w:rsidP="00CC6855">
          <w:pPr>
            <w:pStyle w:val="ekvquelle"/>
          </w:pPr>
          <w:r w:rsidRPr="00F5248B">
            <w:t xml:space="preserve">Textquellen: </w:t>
          </w:r>
          <w:r w:rsidR="00CC6855">
            <w:t>Heike Stein, Leipzig</w:t>
          </w:r>
        </w:p>
        <w:p w14:paraId="02EB60E6" w14:textId="77777777" w:rsidR="00793F67" w:rsidRDefault="00193A18" w:rsidP="00F5248B">
          <w:pPr>
            <w:pStyle w:val="ekvquelle"/>
          </w:pPr>
          <w:r w:rsidRPr="00F5248B">
            <w:t xml:space="preserve">Illustratoren: </w:t>
          </w:r>
          <w:r w:rsidR="004B391D">
            <w:t xml:space="preserve">Anke Fröhlich, Leipzig; Bettina Reich, Zwenkau/Leipzig; </w:t>
          </w:r>
        </w:p>
        <w:p w14:paraId="4510E675" w14:textId="16E8FAD4" w:rsidR="00193A18" w:rsidRPr="00913892" w:rsidRDefault="004B391D" w:rsidP="00F5248B">
          <w:pPr>
            <w:pStyle w:val="ekvquelle"/>
          </w:pPr>
          <w:r>
            <w:t>Sigrid und Sven Leberer Illustration, Altenberge; Friederike Ablang, Berlin</w:t>
          </w:r>
        </w:p>
      </w:tc>
      <w:tc>
        <w:tcPr>
          <w:tcW w:w="397" w:type="dxa"/>
        </w:tcPr>
        <w:p w14:paraId="3465F7FD" w14:textId="77777777" w:rsidR="00193A18" w:rsidRPr="00913892" w:rsidRDefault="00193A18" w:rsidP="00913892">
          <w:pPr>
            <w:pStyle w:val="ekvpagina"/>
          </w:pPr>
        </w:p>
      </w:tc>
    </w:tr>
  </w:tbl>
  <w:p w14:paraId="37BD3707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0FA78" w14:textId="77777777" w:rsidR="000A6F9D" w:rsidRDefault="000A6F9D" w:rsidP="003C599D">
      <w:pPr>
        <w:spacing w:line="240" w:lineRule="auto"/>
      </w:pPr>
      <w:r>
        <w:separator/>
      </w:r>
    </w:p>
  </w:footnote>
  <w:footnote w:type="continuationSeparator" w:id="0">
    <w:p w14:paraId="4A4A88C7" w14:textId="77777777" w:rsidR="000A6F9D" w:rsidRDefault="000A6F9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8369B"/>
    <w:multiLevelType w:val="hybridMultilevel"/>
    <w:tmpl w:val="651404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80328"/>
    <w:multiLevelType w:val="hybridMultilevel"/>
    <w:tmpl w:val="5322D10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13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A6F9D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4E64"/>
    <w:rsid w:val="001C3792"/>
    <w:rsid w:val="001D2674"/>
    <w:rsid w:val="001D39FD"/>
    <w:rsid w:val="001E485B"/>
    <w:rsid w:val="001F1E3D"/>
    <w:rsid w:val="001F53F1"/>
    <w:rsid w:val="001F5BCF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3779"/>
    <w:rsid w:val="003E6330"/>
    <w:rsid w:val="003F362F"/>
    <w:rsid w:val="00405D0B"/>
    <w:rsid w:val="00410F77"/>
    <w:rsid w:val="00411B18"/>
    <w:rsid w:val="00415632"/>
    <w:rsid w:val="0041591C"/>
    <w:rsid w:val="0042107E"/>
    <w:rsid w:val="00424375"/>
    <w:rsid w:val="004372DD"/>
    <w:rsid w:val="00441088"/>
    <w:rsid w:val="00441116"/>
    <w:rsid w:val="00441724"/>
    <w:rsid w:val="00454148"/>
    <w:rsid w:val="00460707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68DD"/>
    <w:rsid w:val="004B391D"/>
    <w:rsid w:val="004E41C7"/>
    <w:rsid w:val="004F315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1AE3"/>
    <w:rsid w:val="00533581"/>
    <w:rsid w:val="00535AD8"/>
    <w:rsid w:val="00541725"/>
    <w:rsid w:val="00547103"/>
    <w:rsid w:val="00560848"/>
    <w:rsid w:val="00566839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262"/>
    <w:rsid w:val="006F71FF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93F67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1E31"/>
    <w:rsid w:val="00833C80"/>
    <w:rsid w:val="00843932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8F7094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3F0B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C13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421"/>
    <w:rsid w:val="00C94D17"/>
    <w:rsid w:val="00CB27C6"/>
    <w:rsid w:val="00CB3FC5"/>
    <w:rsid w:val="00CB463B"/>
    <w:rsid w:val="00CB5B82"/>
    <w:rsid w:val="00CB782D"/>
    <w:rsid w:val="00CC54E0"/>
    <w:rsid w:val="00CC65A8"/>
    <w:rsid w:val="00CC6855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5B98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4D53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171EF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369B58"/>
  <w15:chartTrackingRefBased/>
  <w15:docId w15:val="{1F48B880-15B6-43F7-AD87-8703180B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18</cp:revision>
  <cp:lastPrinted>2016-12-08T14:25:00Z</cp:lastPrinted>
  <dcterms:created xsi:type="dcterms:W3CDTF">2020-06-02T08:15:00Z</dcterms:created>
  <dcterms:modified xsi:type="dcterms:W3CDTF">2020-06-17T06:16:00Z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