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074567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EF006CE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941BD9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A14136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F38B79F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DE935D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6C436BB" w14:textId="77777777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1B1DB4">
              <w:t>12</w:t>
            </w:r>
          </w:p>
        </w:tc>
      </w:tr>
      <w:tr w:rsidR="00BF17F2" w:rsidRPr="00BF17F2" w14:paraId="7967E603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A24CA7F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07952BC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1EFFAB3" w14:textId="0B0DA188" w:rsidR="00714E55" w:rsidRDefault="00714E55" w:rsidP="00714E55">
      <w:pPr>
        <w:pStyle w:val="ekvue2arial"/>
      </w:pPr>
      <w:bookmarkStart w:id="0" w:name="bmStart"/>
      <w:bookmarkEnd w:id="0"/>
      <w:r>
        <w:t>Endlich wieder miteinander spielen!</w:t>
      </w:r>
    </w:p>
    <w:p w14:paraId="0E717760" w14:textId="46EF37C5" w:rsidR="00714E55" w:rsidRDefault="00714E55" w:rsidP="00714E55">
      <w:pPr>
        <w:rPr>
          <w:b/>
          <w:sz w:val="35"/>
        </w:rPr>
      </w:pPr>
    </w:p>
    <w:p w14:paraId="31FD6941" w14:textId="77777777" w:rsidR="00714E55" w:rsidRDefault="00714E55" w:rsidP="00714E55">
      <w:pPr>
        <w:pStyle w:val="ekvnummerierung"/>
        <w:framePr w:wrap="around"/>
      </w:pPr>
      <w:r>
        <w:t>1</w:t>
      </w:r>
    </w:p>
    <w:p w14:paraId="61BBB21C" w14:textId="1545F883" w:rsidR="00714E55" w:rsidRDefault="00714E55" w:rsidP="00714E55">
      <w:r w:rsidRPr="0041591C">
        <w:t xml:space="preserve">Ihr benötigt vier Spielfiguren und einen Würfel. </w:t>
      </w:r>
      <w:r w:rsidRPr="0041591C">
        <w:br/>
        <w:t>Es ist ganz einfach: würfeln und die Spielfigur um die Augenzahl auf dem Würfel vorrücken. Die Form des Feldes verrät dir, was zu tun ist:</w:t>
      </w:r>
    </w:p>
    <w:p w14:paraId="055EEB7B" w14:textId="2E226136" w:rsidR="00DF6422" w:rsidRDefault="00DF6422" w:rsidP="00714E55"/>
    <w:p w14:paraId="78ACD1A8" w14:textId="77777777" w:rsidR="00714E55" w:rsidRDefault="00C27CD5" w:rsidP="00714E55">
      <w: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F1A88E" wp14:editId="69DB965C">
                <wp:simplePos x="0" y="0"/>
                <wp:positionH relativeFrom="column">
                  <wp:posOffset>103708</wp:posOffset>
                </wp:positionH>
                <wp:positionV relativeFrom="paragraph">
                  <wp:posOffset>194310</wp:posOffset>
                </wp:positionV>
                <wp:extent cx="170815" cy="170815"/>
                <wp:effectExtent l="0" t="0" r="19685" b="1968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70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9EDE8" id="Rechteck 2" o:spid="_x0000_s1026" style="position:absolute;margin-left:8.15pt;margin-top:15.3pt;width:13.45pt;height:13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" fillcolor="black [3200]" strokecolor="black [1600]" strokeweight="1pt"/>
            </w:pict>
          </mc:Fallback>
        </mc:AlternateContent>
      </w:r>
      <w:r w:rsidR="00714E55"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000E7E4" wp14:editId="28243F89">
                <wp:simplePos x="0" y="0"/>
                <wp:positionH relativeFrom="column">
                  <wp:posOffset>356235</wp:posOffset>
                </wp:positionH>
                <wp:positionV relativeFrom="paragraph">
                  <wp:posOffset>111341</wp:posOffset>
                </wp:positionV>
                <wp:extent cx="2762885" cy="1404620"/>
                <wp:effectExtent l="0" t="0" r="0" b="63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762BA" w14:textId="77777777" w:rsidR="00714E55" w:rsidRDefault="00714E55" w:rsidP="00714E55">
                            <w:r>
                              <w:t xml:space="preserve">Quadrat </w:t>
                            </w:r>
                            <w:r>
                              <w:rPr>
                                <w:rFonts w:cs="Arial"/>
                              </w:rPr>
                              <w:t>= Erzähle einen Witz!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00E7E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.05pt;margin-top:8.75pt;width:217.5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" filled="f" stroked="f">
                <v:textbox style="mso-fit-shape-to-text:t">
                  <w:txbxContent>
                    <w:p w14:paraId="0C9762BA" w14:textId="77777777" w:rsidR="00714E55" w:rsidRDefault="00714E55" w:rsidP="00714E55">
                      <w:r>
                        <w:t xml:space="preserve">Quadrat </w:t>
                      </w:r>
                      <w:r>
                        <w:rPr>
                          <w:rFonts w:cs="Arial"/>
                        </w:rPr>
                        <w:t>= Erzähle einen Witz!</w:t>
                      </w:r>
                    </w:p>
                  </w:txbxContent>
                </v:textbox>
              </v:shape>
            </w:pict>
          </mc:Fallback>
        </mc:AlternateContent>
      </w:r>
    </w:p>
    <w:p w14:paraId="18F4130B" w14:textId="77777777" w:rsidR="00714E55" w:rsidRDefault="00714E55" w:rsidP="00714E55"/>
    <w:p w14:paraId="668B4DF5" w14:textId="77777777" w:rsidR="00714E55" w:rsidRDefault="00C27CD5" w:rsidP="00714E55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1C542" wp14:editId="11A624C4">
                <wp:simplePos x="0" y="0"/>
                <wp:positionH relativeFrom="column">
                  <wp:posOffset>68945</wp:posOffset>
                </wp:positionH>
                <wp:positionV relativeFrom="paragraph">
                  <wp:posOffset>100965</wp:posOffset>
                </wp:positionV>
                <wp:extent cx="231471" cy="231471"/>
                <wp:effectExtent l="19050" t="38100" r="35560" b="35560"/>
                <wp:wrapNone/>
                <wp:docPr id="4" name="Stern: 5 Za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71" cy="231471"/>
                        </a:xfrm>
                        <a:prstGeom prst="star5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54BCC" id="Stern: 5 Zacken 4" o:spid="_x0000_s1026" style="position:absolute;margin-left:5.45pt;margin-top:7.95pt;width:18.25pt;height:1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1471,23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" path="m,88414r88415,l115736,r27320,88414l231471,88414r-71529,54642l187264,231470,115736,176827,44207,231470,71529,143056,,88414xe" fillcolor="black [3213]" strokecolor="black [3213]" strokeweight="1pt">
                <v:stroke joinstyle="miter"/>
                <v:path arrowok="t" o:connecttype="custom" o:connectlocs="0,88414;88415,88414;115736,0;143056,88414;231471,88414;159942,143056;187264,231470;115736,176827;44207,231470;71529,143056;0,88414" o:connectangles="0,0,0,0,0,0,0,0,0,0,0"/>
              </v:shape>
            </w:pict>
          </mc:Fallback>
        </mc:AlternateContent>
      </w:r>
      <w:r w:rsidR="00714E55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9DF0D" wp14:editId="2DDD3D4F">
                <wp:simplePos x="0" y="0"/>
                <wp:positionH relativeFrom="column">
                  <wp:posOffset>356235</wp:posOffset>
                </wp:positionH>
                <wp:positionV relativeFrom="paragraph">
                  <wp:posOffset>70066</wp:posOffset>
                </wp:positionV>
                <wp:extent cx="3366135" cy="1404620"/>
                <wp:effectExtent l="0" t="0" r="0" b="635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597AE" w14:textId="77777777" w:rsidR="00714E55" w:rsidRDefault="00714E55" w:rsidP="00714E55">
                            <w:r>
                              <w:t>Stern = Würfle noch einmal!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89DF0D" id="_x0000_s1027" type="#_x0000_t202" style="position:absolute;margin-left:28.05pt;margin-top:5.5pt;width:265.0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" filled="f" stroked="f">
                <v:textbox style="mso-fit-shape-to-text:t">
                  <w:txbxContent>
                    <w:p w14:paraId="42C597AE" w14:textId="77777777" w:rsidR="00714E55" w:rsidRDefault="00714E55" w:rsidP="00714E55">
                      <w:r>
                        <w:t>Stern = Würfle noch einmal!</w:t>
                      </w:r>
                    </w:p>
                  </w:txbxContent>
                </v:textbox>
              </v:shape>
            </w:pict>
          </mc:Fallback>
        </mc:AlternateContent>
      </w:r>
    </w:p>
    <w:p w14:paraId="093A9C5B" w14:textId="77777777" w:rsidR="00714E55" w:rsidRDefault="00714E55" w:rsidP="00714E55"/>
    <w:p w14:paraId="288CF533" w14:textId="2F66CF36" w:rsidR="00714E55" w:rsidRDefault="00C27CD5" w:rsidP="00714E55">
      <w: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0DDC4C" wp14:editId="1C14394D">
                <wp:simplePos x="0" y="0"/>
                <wp:positionH relativeFrom="column">
                  <wp:posOffset>113868</wp:posOffset>
                </wp:positionH>
                <wp:positionV relativeFrom="paragraph">
                  <wp:posOffset>71755</wp:posOffset>
                </wp:positionV>
                <wp:extent cx="137160" cy="274955"/>
                <wp:effectExtent l="0" t="0" r="34290" b="10795"/>
                <wp:wrapNone/>
                <wp:docPr id="5" name="Mo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274955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A24DC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nd 5" o:spid="_x0000_s1026" type="#_x0000_t184" style="position:absolute;margin-left:8.95pt;margin-top:5.65pt;width:10.8pt;height:21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" fillcolor="black [3200]" strokecolor="black [1600]" strokeweight="1pt"/>
            </w:pict>
          </mc:Fallback>
        </mc:AlternateContent>
      </w:r>
      <w:r w:rsidR="00714E55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0F8DFC" wp14:editId="76E94C78">
                <wp:simplePos x="0" y="0"/>
                <wp:positionH relativeFrom="column">
                  <wp:posOffset>356235</wp:posOffset>
                </wp:positionH>
                <wp:positionV relativeFrom="paragraph">
                  <wp:posOffset>26782</wp:posOffset>
                </wp:positionV>
                <wp:extent cx="4541520" cy="1404620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4EBD2" w14:textId="77777777" w:rsidR="00714E55" w:rsidRDefault="00714E55" w:rsidP="00714E55">
                            <w:r>
                              <w:t>Mond = Gehe ein Feld zurück! Dein Zug ist zu 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0F8DFC" id="_x0000_s1028" type="#_x0000_t202" style="position:absolute;margin-left:28.05pt;margin-top:2.1pt;width:357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" filled="f" stroked="f">
                <v:textbox style="mso-fit-shape-to-text:t">
                  <w:txbxContent>
                    <w:p w14:paraId="3344EBD2" w14:textId="77777777" w:rsidR="00714E55" w:rsidRDefault="00714E55" w:rsidP="00714E55">
                      <w:r>
                        <w:t>Mond = Gehe ein Feld zurück! Dein Zug ist zu Ende.</w:t>
                      </w:r>
                    </w:p>
                  </w:txbxContent>
                </v:textbox>
              </v:shape>
            </w:pict>
          </mc:Fallback>
        </mc:AlternateContent>
      </w:r>
    </w:p>
    <w:p w14:paraId="42A76A76" w14:textId="77777777" w:rsidR="00714E55" w:rsidRDefault="00714E55" w:rsidP="00714E55"/>
    <w:p w14:paraId="2BAC0EE7" w14:textId="472E1A63" w:rsidR="00714E55" w:rsidRDefault="00C27CD5" w:rsidP="00714E55">
      <w: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28C015" wp14:editId="64843764">
                <wp:simplePos x="0" y="0"/>
                <wp:positionH relativeFrom="margin">
                  <wp:posOffset>89535</wp:posOffset>
                </wp:positionH>
                <wp:positionV relativeFrom="paragraph">
                  <wp:posOffset>74510</wp:posOffset>
                </wp:positionV>
                <wp:extent cx="195184" cy="168150"/>
                <wp:effectExtent l="19050" t="19050" r="33655" b="22860"/>
                <wp:wrapNone/>
                <wp:docPr id="6" name="Gleichschenkliges Drei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84" cy="1681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229F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6" o:spid="_x0000_s1026" type="#_x0000_t5" style="position:absolute;margin-left:7.05pt;margin-top:5.85pt;width:15.35pt;height: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" fillcolor="black [3200]" strokecolor="black [1600]" strokeweight="1pt"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5F749B" wp14:editId="5AEEF656">
                <wp:simplePos x="0" y="0"/>
                <wp:positionH relativeFrom="column">
                  <wp:posOffset>356235</wp:posOffset>
                </wp:positionH>
                <wp:positionV relativeFrom="paragraph">
                  <wp:posOffset>6566</wp:posOffset>
                </wp:positionV>
                <wp:extent cx="4832985" cy="1404620"/>
                <wp:effectExtent l="0" t="0" r="0" b="635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9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A2A96" w14:textId="77777777" w:rsidR="00714E55" w:rsidRDefault="00714E55" w:rsidP="00714E55">
                            <w:r>
                              <w:t>Dreieck = Tausche mit einem Mitspieler den Sitzplatz!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5F749B" id="_x0000_s1029" type="#_x0000_t202" style="position:absolute;margin-left:28.05pt;margin-top:.5pt;width:380.5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" filled="f" stroked="f">
                <v:textbox style="mso-fit-shape-to-text:t">
                  <w:txbxContent>
                    <w:p w14:paraId="067A2A96" w14:textId="77777777" w:rsidR="00714E55" w:rsidRDefault="00714E55" w:rsidP="00714E55">
                      <w:r>
                        <w:t>Dreieck = Tausche mit einem Mitspieler den Sitzplatz!</w:t>
                      </w:r>
                    </w:p>
                  </w:txbxContent>
                </v:textbox>
              </v:shape>
            </w:pict>
          </mc:Fallback>
        </mc:AlternateContent>
      </w:r>
    </w:p>
    <w:p w14:paraId="02C48C30" w14:textId="77777777" w:rsidR="00714E55" w:rsidRDefault="00C27CD5" w:rsidP="00714E55">
      <w:r w:rsidRPr="00C27CD5"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5BBAFF8" wp14:editId="1C6D39A8">
                <wp:simplePos x="0" y="0"/>
                <wp:positionH relativeFrom="column">
                  <wp:posOffset>370205</wp:posOffset>
                </wp:positionH>
                <wp:positionV relativeFrom="paragraph">
                  <wp:posOffset>190716</wp:posOffset>
                </wp:positionV>
                <wp:extent cx="3366135" cy="1404620"/>
                <wp:effectExtent l="0" t="0" r="0" b="635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E12A5" w14:textId="77777777" w:rsidR="00C27CD5" w:rsidRDefault="00C27CD5" w:rsidP="00C27CD5">
                            <w:r>
                              <w:t>Kreis = Springe zwei Hampelmänner!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BBAFF8" id="_x0000_s1030" type="#_x0000_t202" style="position:absolute;margin-left:29.15pt;margin-top:15pt;width:265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" filled="f" stroked="f">
                <v:textbox style="mso-fit-shape-to-text:t">
                  <w:txbxContent>
                    <w:p w14:paraId="4C3E12A5" w14:textId="77777777" w:rsidR="00C27CD5" w:rsidRDefault="00C27CD5" w:rsidP="00C27CD5">
                      <w:r>
                        <w:t>Kreis = Springe zwei Hampelmänner!</w:t>
                      </w:r>
                    </w:p>
                  </w:txbxContent>
                </v:textbox>
              </v:shape>
            </w:pict>
          </mc:Fallback>
        </mc:AlternateContent>
      </w:r>
    </w:p>
    <w:p w14:paraId="4942BFDD" w14:textId="77777777" w:rsidR="00C27CD5" w:rsidRDefault="00C27CD5" w:rsidP="00714E55">
      <w:r w:rsidRPr="00C27CD5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12E664" wp14:editId="2549918A">
                <wp:simplePos x="0" y="0"/>
                <wp:positionH relativeFrom="column">
                  <wp:posOffset>104978</wp:posOffset>
                </wp:positionH>
                <wp:positionV relativeFrom="paragraph">
                  <wp:posOffset>43180</wp:posOffset>
                </wp:positionV>
                <wp:extent cx="184785" cy="184785"/>
                <wp:effectExtent l="0" t="0" r="24765" b="2476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847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8EA024" id="Ellipse 8" o:spid="_x0000_s1026" style="position:absolute;margin-left:8.25pt;margin-top:3.4pt;width:14.55pt;height:1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" fillcolor="black [3200]" strokecolor="black [1600]" strokeweight="1pt">
                <v:stroke joinstyle="miter"/>
              </v:oval>
            </w:pict>
          </mc:Fallback>
        </mc:AlternateContent>
      </w:r>
    </w:p>
    <w:p w14:paraId="20C7647F" w14:textId="160F0FDA" w:rsidR="00C27CD5" w:rsidRDefault="00C27CD5" w:rsidP="00714E55">
      <w:r w:rsidRPr="00C27CD5"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821ADC" wp14:editId="5AAEC04C">
                <wp:simplePos x="0" y="0"/>
                <wp:positionH relativeFrom="column">
                  <wp:posOffset>368935</wp:posOffset>
                </wp:positionH>
                <wp:positionV relativeFrom="paragraph">
                  <wp:posOffset>154724</wp:posOffset>
                </wp:positionV>
                <wp:extent cx="3715385" cy="1404620"/>
                <wp:effectExtent l="0" t="0" r="0" b="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53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FC55D" w14:textId="77777777" w:rsidR="00C27CD5" w:rsidRDefault="00C27CD5" w:rsidP="00C27CD5">
                            <w:r>
                              <w:t>Blitz = Rechne eine Rechenaufgabe!</w:t>
                            </w:r>
                            <w:r>
                              <w:br/>
                              <w:t>Der Mitspieler links neben dir darf sie sich ausdenken.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21ADC" id="_x0000_s1031" type="#_x0000_t202" style="position:absolute;margin-left:29.05pt;margin-top:12.2pt;width:292.5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" filled="f" stroked="f">
                <v:textbox style="mso-fit-shape-to-text:t">
                  <w:txbxContent>
                    <w:p w14:paraId="2ADFC55D" w14:textId="77777777" w:rsidR="00C27CD5" w:rsidRDefault="00C27CD5" w:rsidP="00C27CD5">
                      <w:r>
                        <w:t>Blitz = Rechne eine Rechenaufgabe!</w:t>
                      </w:r>
                      <w:r>
                        <w:br/>
                        <w:t>Der Mitspieler links neben dir darf sie sich ausdenken.</w:t>
                      </w:r>
                    </w:p>
                  </w:txbxContent>
                </v:textbox>
              </v:shape>
            </w:pict>
          </mc:Fallback>
        </mc:AlternateContent>
      </w:r>
    </w:p>
    <w:p w14:paraId="1C671323" w14:textId="58C697F4" w:rsidR="00C27CD5" w:rsidRDefault="00C27CD5" w:rsidP="00714E55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7B808D" wp14:editId="4C8F6D59">
                <wp:simplePos x="0" y="0"/>
                <wp:positionH relativeFrom="column">
                  <wp:posOffset>100533</wp:posOffset>
                </wp:positionH>
                <wp:positionV relativeFrom="paragraph">
                  <wp:posOffset>53975</wp:posOffset>
                </wp:positionV>
                <wp:extent cx="208915" cy="208915"/>
                <wp:effectExtent l="0" t="19050" r="0" b="95885"/>
                <wp:wrapNone/>
                <wp:docPr id="13" name="Gewitterblitz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000">
                          <a:off x="0" y="0"/>
                          <a:ext cx="208915" cy="208915"/>
                        </a:xfrm>
                        <a:prstGeom prst="lightningBol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110C15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Gewitterblitz 13" o:spid="_x0000_s1026" type="#_x0000_t73" style="position:absolute;margin-left:7.9pt;margin-top:4.25pt;width:16.45pt;height:16.45pt;rotation:3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" fillcolor="black [3200]" strokecolor="black [1600]" strokeweight="1pt"/>
            </w:pict>
          </mc:Fallback>
        </mc:AlternateContent>
      </w:r>
    </w:p>
    <w:p w14:paraId="3955E5A1" w14:textId="4878060C" w:rsidR="00C27CD5" w:rsidRDefault="00C27CD5" w:rsidP="00714E55"/>
    <w:p w14:paraId="2F572902" w14:textId="2122B9E3" w:rsidR="00C27CD5" w:rsidRDefault="00C27CD5" w:rsidP="00714E55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CDB5BF" wp14:editId="193CBEF0">
                <wp:simplePos x="0" y="0"/>
                <wp:positionH relativeFrom="column">
                  <wp:posOffset>130810</wp:posOffset>
                </wp:positionH>
                <wp:positionV relativeFrom="paragraph">
                  <wp:posOffset>198977</wp:posOffset>
                </wp:positionV>
                <wp:extent cx="174625" cy="174625"/>
                <wp:effectExtent l="19050" t="0" r="34925" b="34925"/>
                <wp:wrapNone/>
                <wp:docPr id="15" name="Herz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" cy="17462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1CFD5" id="Herz 15" o:spid="_x0000_s1026" style="position:absolute;margin-left:10.3pt;margin-top:15.65pt;width:13.75pt;height:13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462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" path="m87313,43656v36380,-101864,178263,,,130969c-90951,43656,50932,-58208,87313,43656xe" fillcolor="black [3200]" strokecolor="black [1600]" strokeweight="1pt">
                <v:stroke joinstyle="miter"/>
                <v:path arrowok="t" o:connecttype="custom" o:connectlocs="87313,43656;87313,174625;87313,43656" o:connectangles="0,0,0"/>
              </v:shape>
            </w:pict>
          </mc:Fallback>
        </mc:AlternateContent>
      </w:r>
      <w:r w:rsidRPr="00C27CD5"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4522AFD" wp14:editId="6E821545">
                <wp:simplePos x="0" y="0"/>
                <wp:positionH relativeFrom="column">
                  <wp:posOffset>368935</wp:posOffset>
                </wp:positionH>
                <wp:positionV relativeFrom="paragraph">
                  <wp:posOffset>112179</wp:posOffset>
                </wp:positionV>
                <wp:extent cx="4036695" cy="1404620"/>
                <wp:effectExtent l="0" t="0" r="0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6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1E668" w14:textId="77777777" w:rsidR="00C27CD5" w:rsidRDefault="00C27CD5" w:rsidP="00C27CD5">
                            <w:r>
                              <w:t>Herz = Buchstabiere ein schwieriges Wort.</w:t>
                            </w:r>
                          </w:p>
                          <w:p w14:paraId="341AB794" w14:textId="00016875" w:rsidR="00DF6422" w:rsidRDefault="00C27CD5" w:rsidP="00C27CD5">
                            <w:r>
                              <w:t>Der Mitspieler rechts neben dir darf es sich aussuchen.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522AFD" id="_x0000_s1032" type="#_x0000_t202" style="position:absolute;margin-left:29.05pt;margin-top:8.85pt;width:317.8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" filled="f" stroked="f">
                <v:textbox style="mso-fit-shape-to-text:t">
                  <w:txbxContent>
                    <w:p w14:paraId="4351E668" w14:textId="77777777" w:rsidR="00C27CD5" w:rsidRDefault="00C27CD5" w:rsidP="00C27CD5">
                      <w:r>
                        <w:t>Herz = Buchstabiere ein schwieriges Wort.</w:t>
                      </w:r>
                    </w:p>
                    <w:p w14:paraId="341AB794" w14:textId="00016875" w:rsidR="00DF6422" w:rsidRDefault="00C27CD5" w:rsidP="00C27CD5">
                      <w:r>
                        <w:t>Der Mitspieler rechts neben dir darf es sich aussuchen.</w:t>
                      </w:r>
                    </w:p>
                  </w:txbxContent>
                </v:textbox>
              </v:shape>
            </w:pict>
          </mc:Fallback>
        </mc:AlternateContent>
      </w:r>
    </w:p>
    <w:p w14:paraId="3DCCEB32" w14:textId="7FF4554C" w:rsidR="00C27CD5" w:rsidRDefault="00C27CD5" w:rsidP="00714E55"/>
    <w:p w14:paraId="7967C337" w14:textId="00AF4A75" w:rsidR="00C27CD5" w:rsidRDefault="00C27CD5" w:rsidP="00714E55"/>
    <w:p w14:paraId="5ECA7889" w14:textId="68FEBE7A" w:rsidR="00DF6422" w:rsidRDefault="00DF6422" w:rsidP="00714E55"/>
    <w:p w14:paraId="0FDE41CA" w14:textId="77777777" w:rsidR="00DC6BD8" w:rsidRDefault="00DC6BD8" w:rsidP="00714E55"/>
    <w:p w14:paraId="7FF365E9" w14:textId="00600C71" w:rsidR="00714E55" w:rsidRDefault="00714E55" w:rsidP="00714E55">
      <w:r>
        <w:t xml:space="preserve">Sieger </w:t>
      </w:r>
      <w:r w:rsidR="001B1DB4">
        <w:t xml:space="preserve">oder Siegerin </w:t>
      </w:r>
      <w:r>
        <w:t>ist, wer das ZIEL als Erst</w:t>
      </w:r>
      <w:r w:rsidR="001B1DB4">
        <w:t>er</w:t>
      </w:r>
      <w:r>
        <w:t xml:space="preserve"> erreicht.</w:t>
      </w:r>
    </w:p>
    <w:p w14:paraId="2DF53ECE" w14:textId="3C7C0E15" w:rsidR="00DF6422" w:rsidRDefault="00DF6422" w:rsidP="00714E55"/>
    <w:p w14:paraId="5BCC3A1E" w14:textId="0BCB40A1" w:rsidR="00DF6422" w:rsidRDefault="00DF6422" w:rsidP="00714E55"/>
    <w:p w14:paraId="23474B1E" w14:textId="1C86EC9B" w:rsidR="00DF6422" w:rsidRDefault="00DF6422" w:rsidP="00714E55"/>
    <w:p w14:paraId="0855F1E8" w14:textId="1423F2D6" w:rsidR="00DF6422" w:rsidRDefault="00DF6422" w:rsidP="00854A72">
      <w:pPr>
        <w:pStyle w:val="ekvbild"/>
      </w:pPr>
    </w:p>
    <w:p w14:paraId="2162B5A6" w14:textId="6855E467" w:rsidR="00854A72" w:rsidRDefault="00854A72" w:rsidP="00854A72"/>
    <w:p w14:paraId="45E5294B" w14:textId="4917A63A" w:rsidR="00854A72" w:rsidRDefault="00854A72" w:rsidP="00C265AF">
      <w:pPr>
        <w:pStyle w:val="ekvbild"/>
      </w:pPr>
    </w:p>
    <w:p w14:paraId="7515D501" w14:textId="43CE9616" w:rsidR="00C265AF" w:rsidRDefault="00C265AF" w:rsidP="00DC6BD8">
      <w:pPr>
        <w:pStyle w:val="ekvbild"/>
      </w:pPr>
    </w:p>
    <w:p w14:paraId="44D196C1" w14:textId="31C6584C" w:rsidR="00DC6BD8" w:rsidRDefault="00DC6BD8" w:rsidP="00DC6BD8"/>
    <w:p w14:paraId="6490D0AC" w14:textId="4F2F7DBC" w:rsidR="00DC6BD8" w:rsidRDefault="00DC6BD8" w:rsidP="00C265AF"/>
    <w:p w14:paraId="2AB1ACCD" w14:textId="65B215FD" w:rsidR="00C265AF" w:rsidRDefault="00C265AF" w:rsidP="00714E55"/>
    <w:p w14:paraId="55708D07" w14:textId="338313A6" w:rsidR="00DF6422" w:rsidRDefault="00DF6422" w:rsidP="00714E55"/>
    <w:p w14:paraId="5E53D4D3" w14:textId="2D1776AB" w:rsidR="00DF6422" w:rsidRDefault="00DF6422" w:rsidP="00714E55">
      <w:bookmarkStart w:id="1" w:name="_GoBack"/>
      <w:bookmarkEnd w:id="1"/>
    </w:p>
    <w:p w14:paraId="37AB4E90" w14:textId="1A1294E5" w:rsidR="00DF6422" w:rsidRDefault="00DF6422" w:rsidP="00854A72">
      <w:pPr>
        <w:pStyle w:val="ekvbild"/>
      </w:pPr>
    </w:p>
    <w:p w14:paraId="3E40A6C1" w14:textId="4A00B909" w:rsidR="00854A72" w:rsidRDefault="00854A72" w:rsidP="00854A72"/>
    <w:p w14:paraId="4EC3797F" w14:textId="69CA8842" w:rsidR="00854A72" w:rsidRDefault="00854A72" w:rsidP="00714E55"/>
    <w:p w14:paraId="6F7286B4" w14:textId="60EDC080" w:rsidR="00DF6422" w:rsidRDefault="00DF6422" w:rsidP="00714E55"/>
    <w:p w14:paraId="6F16885C" w14:textId="0830310E" w:rsidR="00DF6422" w:rsidRDefault="00DF6422" w:rsidP="00714E55"/>
    <w:p w14:paraId="3FC90491" w14:textId="7BDA865C" w:rsidR="00DF6422" w:rsidRDefault="00DF6422" w:rsidP="00714E55"/>
    <w:p w14:paraId="1014B147" w14:textId="6760AE9E" w:rsidR="00DF6422" w:rsidRDefault="00595769" w:rsidP="00714E55">
      <w: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6AA093BA" wp14:editId="498B2375">
                <wp:simplePos x="0" y="0"/>
                <wp:positionH relativeFrom="column">
                  <wp:posOffset>2258512</wp:posOffset>
                </wp:positionH>
                <wp:positionV relativeFrom="paragraph">
                  <wp:posOffset>673970</wp:posOffset>
                </wp:positionV>
                <wp:extent cx="2360930" cy="1404620"/>
                <wp:effectExtent l="0" t="0" r="5080" b="635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5066" w14:textId="135EEEC8" w:rsidR="00595769" w:rsidRDefault="0059576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A093BA" id="_x0000_s1033" type="#_x0000_t202" style="position:absolute;margin-left:177.85pt;margin-top:53.05pt;width:185.9pt;height:110.6pt;z-index:2519418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" stroked="f">
                <v:textbox style="mso-fit-shape-to-text:t">
                  <w:txbxContent>
                    <w:p w14:paraId="45385066" w14:textId="135EEEC8" w:rsidR="00595769" w:rsidRDefault="00595769"/>
                  </w:txbxContent>
                </v:textbox>
              </v:shape>
            </w:pict>
          </mc:Fallback>
        </mc:AlternateContent>
      </w:r>
    </w:p>
    <w:p w14:paraId="5F539DA4" w14:textId="578E2536" w:rsidR="00DF6422" w:rsidRDefault="00DF6422" w:rsidP="00714E55"/>
    <w:p w14:paraId="6FCA22AD" w14:textId="012F0AB2" w:rsidR="005C404D" w:rsidRDefault="00854A72" w:rsidP="005C404D">
      <w:r>
        <w:drawing>
          <wp:anchor distT="0" distB="0" distL="114300" distR="114300" simplePos="0" relativeHeight="251938816" behindDoc="1" locked="0" layoutInCell="1" allowOverlap="1" wp14:anchorId="2FA11D7E" wp14:editId="5368D015">
            <wp:simplePos x="0" y="0"/>
            <wp:positionH relativeFrom="margin">
              <wp:posOffset>4908550</wp:posOffset>
            </wp:positionH>
            <wp:positionV relativeFrom="paragraph">
              <wp:posOffset>57533</wp:posOffset>
            </wp:positionV>
            <wp:extent cx="741041" cy="1000346"/>
            <wp:effectExtent l="0" t="0" r="2540" b="0"/>
            <wp:wrapNone/>
            <wp:docPr id="511" name="Grafik 511" descr="C:\Users\qht888\Desktop\KVs_Crorona\Illus_fertig\S538588484_funny_KV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1" cy="1000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04D"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48A2801" wp14:editId="2A95980C">
                <wp:simplePos x="0" y="0"/>
                <wp:positionH relativeFrom="column">
                  <wp:posOffset>604762</wp:posOffset>
                </wp:positionH>
                <wp:positionV relativeFrom="paragraph">
                  <wp:posOffset>5078912</wp:posOffset>
                </wp:positionV>
                <wp:extent cx="554181" cy="554181"/>
                <wp:effectExtent l="0" t="0" r="17780" b="17780"/>
                <wp:wrapNone/>
                <wp:docPr id="293" name="Gruppieren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94" name="Ellipse 294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ewitterblitz 295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218748" id="Gruppieren 293" o:spid="_x0000_s1026" style="position:absolute;margin-left:47.6pt;margin-top:399.9pt;width:43.65pt;height:43.65pt;z-index:251746304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">
                <v:oval id="Ellipse 294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" filled="f" strokecolor="black [3213]" strokeweight="1pt">
                  <v:stroke joinstyle="miter"/>
                </v:oval>
                <v:shape id="Gewitterblitz 295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" fillcolor="black [3200]" strokecolor="black [1600]" strokeweight="1pt"/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2B90D6F" wp14:editId="25729592">
                <wp:simplePos x="0" y="0"/>
                <wp:positionH relativeFrom="margin">
                  <wp:align>left</wp:align>
                </wp:positionH>
                <wp:positionV relativeFrom="paragraph">
                  <wp:posOffset>5497654</wp:posOffset>
                </wp:positionV>
                <wp:extent cx="554181" cy="554181"/>
                <wp:effectExtent l="0" t="0" r="17780" b="17780"/>
                <wp:wrapNone/>
                <wp:docPr id="296" name="Gruppieren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97" name="Ellipse 297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ewitterblitz 298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E64BF" id="Gruppieren 296" o:spid="_x0000_s1026" style="position:absolute;margin-left:0;margin-top:432.9pt;width:43.65pt;height:43.65pt;z-index:251748352;mso-position-horizontal:left;mso-position-horizontal-relative:margin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">
                <v:oval id="Ellipse 297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" filled="f" strokecolor="black [3213]" strokeweight="1pt">
                  <v:stroke joinstyle="miter"/>
                </v:oval>
                <v:shape id="Gewitterblitz 298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" fillcolor="black [3200]" strokecolor="black [1600]" strokeweight="1pt"/>
                <w10:wrap anchorx="margin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5879307" wp14:editId="5D1D61B9">
                <wp:simplePos x="0" y="0"/>
                <wp:positionH relativeFrom="page">
                  <wp:posOffset>2399762</wp:posOffset>
                </wp:positionH>
                <wp:positionV relativeFrom="paragraph">
                  <wp:posOffset>7005320</wp:posOffset>
                </wp:positionV>
                <wp:extent cx="553720" cy="553720"/>
                <wp:effectExtent l="0" t="0" r="17780" b="17780"/>
                <wp:wrapNone/>
                <wp:docPr id="433" name="Gruppieren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" cy="553720"/>
                          <a:chOff x="0" y="0"/>
                          <a:chExt cx="699247" cy="699247"/>
                        </a:xfrm>
                      </wpg:grpSpPr>
                      <wps:wsp>
                        <wps:cNvPr id="434" name="Ellipse 43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Mond 435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4B9F1D" id="Gruppieren 433" o:spid="_x0000_s1026" style="position:absolute;margin-left:188.95pt;margin-top:551.6pt;width:43.6pt;height:43.6pt;z-index:251805696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">
                <v:oval id="Ellipse 43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" filled="f" strokecolor="black [3213]" strokeweight="1pt">
                  <v:stroke joinstyle="miter"/>
                </v:oval>
                <v:shape id="Mond 435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" fillcolor="black [3200]" strokecolor="black [1600]" strokeweight="1pt"/>
                <w10:wrap anchorx="page"/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1763A620" wp14:editId="13703854">
                <wp:simplePos x="0" y="0"/>
                <wp:positionH relativeFrom="column">
                  <wp:posOffset>3282663</wp:posOffset>
                </wp:positionH>
                <wp:positionV relativeFrom="paragraph">
                  <wp:posOffset>6374130</wp:posOffset>
                </wp:positionV>
                <wp:extent cx="554181" cy="554181"/>
                <wp:effectExtent l="0" t="0" r="17780" b="17780"/>
                <wp:wrapNone/>
                <wp:docPr id="424" name="Gruppieren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425" name="Ellipse 425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Herz 426"/>
                        <wps:cNvSpPr/>
                        <wps:spPr>
                          <a:xfrm>
                            <a:off x="191172" y="204395"/>
                            <a:ext cx="174625" cy="174625"/>
                          </a:xfrm>
                          <a:prstGeom prst="hear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94DE2" id="Gruppieren 424" o:spid="_x0000_s1026" style="position:absolute;margin-left:258.5pt;margin-top:501.9pt;width:43.65pt;height:43.65pt;z-index:251799552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">
                <v:oval id="Ellipse 425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" filled="f" strokecolor="black [3213]" strokeweight="1pt">
                  <v:stroke joinstyle="miter"/>
                </v:oval>
                <v:shape id="Herz 426" o:spid="_x0000_s1028" style="position:absolute;left:1911;top:2043;width:1746;height:1747;visibility:visible;mso-wrap-style:square;v-text-anchor:middle" coordsize="17462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" path="m87313,43656v36380,-101864,178263,,,130969c-90951,43656,50932,-58208,87313,43656xe" fillcolor="black [3200]" strokecolor="black [1600]" strokeweight="1pt">
                  <v:stroke joinstyle="miter"/>
                  <v:path arrowok="t" o:connecttype="custom" o:connectlocs="87313,43656;87313,174625;87313,43656" o:connectangles="0,0,0"/>
                </v:shape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50145DFC" wp14:editId="7881A0ED">
                <wp:simplePos x="0" y="0"/>
                <wp:positionH relativeFrom="page">
                  <wp:posOffset>3558166</wp:posOffset>
                </wp:positionH>
                <wp:positionV relativeFrom="paragraph">
                  <wp:posOffset>6296660</wp:posOffset>
                </wp:positionV>
                <wp:extent cx="554181" cy="554181"/>
                <wp:effectExtent l="0" t="0" r="17780" b="17780"/>
                <wp:wrapNone/>
                <wp:docPr id="427" name="Gruppieren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428" name="Ellipse 42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Ellipse 429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C12D6B" id="Gruppieren 427" o:spid="_x0000_s1026" style="position:absolute;margin-left:280.15pt;margin-top:495.8pt;width:43.65pt;height:43.65pt;z-index:251801600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">
                <v:oval id="Ellipse 42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" filled="f" strokecolor="black [3213]" strokeweight="1pt">
                  <v:stroke joinstyle="miter"/>
                </v:oval>
                <v:oval id="Ellipse 429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" fillcolor="black [3200]" strokecolor="black [1600]" strokeweight="1pt">
                  <v:stroke joinstyle="miter"/>
                </v:oval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7F2CE82C" wp14:editId="7FAD2321">
                <wp:simplePos x="0" y="0"/>
                <wp:positionH relativeFrom="column">
                  <wp:posOffset>1959128</wp:posOffset>
                </wp:positionH>
                <wp:positionV relativeFrom="paragraph">
                  <wp:posOffset>5719482</wp:posOffset>
                </wp:positionV>
                <wp:extent cx="554181" cy="554181"/>
                <wp:effectExtent l="0" t="0" r="17780" b="17780"/>
                <wp:wrapNone/>
                <wp:docPr id="192" name="Gruppieren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193" name="Ellipse 19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Ellipse 194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FC102" id="Gruppieren 192" o:spid="_x0000_s1026" style="position:absolute;margin-left:154.25pt;margin-top:450.35pt;width:43.65pt;height:43.65pt;z-index:251779072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">
                <v:oval id="Ellipse 19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" filled="f" strokecolor="black [3213]" strokeweight="1pt">
                  <v:stroke joinstyle="miter"/>
                </v:oval>
                <v:oval id="Ellipse 194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A05F53B" wp14:editId="0702DC17">
                <wp:simplePos x="0" y="0"/>
                <wp:positionH relativeFrom="margin">
                  <wp:posOffset>1593439</wp:posOffset>
                </wp:positionH>
                <wp:positionV relativeFrom="paragraph">
                  <wp:posOffset>6320155</wp:posOffset>
                </wp:positionV>
                <wp:extent cx="554181" cy="554181"/>
                <wp:effectExtent l="0" t="0" r="17780" b="17780"/>
                <wp:wrapNone/>
                <wp:docPr id="430" name="Gruppieren 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431" name="Ellipse 43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Rechteck 432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1A007C" id="Gruppieren 430" o:spid="_x0000_s1026" style="position:absolute;margin-left:125.45pt;margin-top:497.65pt;width:43.65pt;height:43.65pt;z-index:25180364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">
                <v:oval id="Ellipse 43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" filled="f" strokecolor="black [3213]" strokeweight="1pt">
                  <v:stroke joinstyle="miter"/>
                </v:oval>
                <v:rect id="Rechteck 432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48C25B34" wp14:editId="602A412A">
                <wp:simplePos x="0" y="0"/>
                <wp:positionH relativeFrom="page">
                  <wp:posOffset>1592776</wp:posOffset>
                </wp:positionH>
                <wp:positionV relativeFrom="paragraph">
                  <wp:posOffset>6296735</wp:posOffset>
                </wp:positionV>
                <wp:extent cx="554181" cy="554181"/>
                <wp:effectExtent l="0" t="0" r="17780" b="17780"/>
                <wp:wrapNone/>
                <wp:docPr id="200" name="Gruppieren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01" name="Ellipse 20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Mond 202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3F07A" id="Gruppieren 200" o:spid="_x0000_s1026" style="position:absolute;margin-left:125.4pt;margin-top:495.8pt;width:43.65pt;height:43.65pt;z-index:251783168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">
                <v:oval id="Ellipse 20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" filled="f" strokecolor="black [3213]" strokeweight="1pt">
                  <v:stroke joinstyle="miter"/>
                </v:oval>
                <v:shape id="Mond 202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" fillcolor="black [3200]" strokecolor="black [1600]" strokeweight="1pt"/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BCA9B76" wp14:editId="166998FD">
                <wp:simplePos x="0" y="0"/>
                <wp:positionH relativeFrom="margin">
                  <wp:posOffset>1130054</wp:posOffset>
                </wp:positionH>
                <wp:positionV relativeFrom="paragraph">
                  <wp:posOffset>5731622</wp:posOffset>
                </wp:positionV>
                <wp:extent cx="554181" cy="554181"/>
                <wp:effectExtent l="0" t="0" r="17780" b="17780"/>
                <wp:wrapNone/>
                <wp:docPr id="195" name="Gruppieren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196" name="Ellipse 19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Rechteck 197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AF4F2" id="Gruppieren 195" o:spid="_x0000_s1026" style="position:absolute;margin-left:89pt;margin-top:451.3pt;width:43.65pt;height:43.65pt;z-index:25178112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">
                <v:oval id="Ellipse 19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" filled="f" strokecolor="black [3213]" strokeweight="1pt">
                  <v:stroke joinstyle="miter"/>
                </v:oval>
                <v:rect id="Rechteck 197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" fillcolor="black [3200]" strokecolor="black [1600]" strokeweight="1pt"/>
                <w10:wrap anchorx="margin"/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428C44A0" wp14:editId="3BD52847">
                <wp:simplePos x="0" y="0"/>
                <wp:positionH relativeFrom="column">
                  <wp:posOffset>2810510</wp:posOffset>
                </wp:positionH>
                <wp:positionV relativeFrom="paragraph">
                  <wp:posOffset>5705475</wp:posOffset>
                </wp:positionV>
                <wp:extent cx="553720" cy="553720"/>
                <wp:effectExtent l="0" t="0" r="17780" b="17780"/>
                <wp:wrapNone/>
                <wp:docPr id="349" name="Gruppieren 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" cy="553720"/>
                          <a:chOff x="0" y="0"/>
                          <a:chExt cx="554181" cy="554181"/>
                        </a:xfrm>
                      </wpg:grpSpPr>
                      <wps:wsp>
                        <wps:cNvPr id="350" name="Ellipse 350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Herz 351"/>
                        <wps:cNvSpPr/>
                        <wps:spPr>
                          <a:xfrm>
                            <a:off x="191172" y="204395"/>
                            <a:ext cx="174625" cy="174625"/>
                          </a:xfrm>
                          <a:prstGeom prst="hear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5F5EE" id="Gruppieren 349" o:spid="_x0000_s1026" style="position:absolute;margin-left:221.3pt;margin-top:449.25pt;width:43.6pt;height:43.6pt;z-index:251777024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">
                <v:oval id="Ellipse 350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" filled="f" strokecolor="black [3213]" strokeweight="1pt">
                  <v:stroke joinstyle="miter"/>
                </v:oval>
                <v:shape id="Herz 351" o:spid="_x0000_s1028" style="position:absolute;left:1911;top:2043;width:1746;height:1747;visibility:visible;mso-wrap-style:square;v-text-anchor:middle" coordsize="17462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" path="m87313,43656v36380,-101864,178263,,,130969c-90951,43656,50932,-58208,87313,43656xe" fillcolor="black [3200]" strokecolor="black [1600]" strokeweight="1pt">
                  <v:stroke joinstyle="miter"/>
                  <v:path arrowok="t" o:connecttype="custom" o:connectlocs="87313,43656;87313,174625;87313,43656" o:connectangles="0,0,0"/>
                </v:shape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191B400" wp14:editId="5878EF4A">
                <wp:simplePos x="0" y="0"/>
                <wp:positionH relativeFrom="page">
                  <wp:posOffset>4704379</wp:posOffset>
                </wp:positionH>
                <wp:positionV relativeFrom="paragraph">
                  <wp:posOffset>5737374</wp:posOffset>
                </wp:positionV>
                <wp:extent cx="554181" cy="554181"/>
                <wp:effectExtent l="0" t="0" r="17780" b="17780"/>
                <wp:wrapNone/>
                <wp:docPr id="346" name="Gruppieren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47" name="Ellipse 347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leichschenkliges Dreieck 348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7D381E" id="Gruppieren 346" o:spid="_x0000_s1026" style="position:absolute;margin-left:370.4pt;margin-top:451.75pt;width:43.65pt;height:43.65pt;z-index:251774976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">
                <v:oval id="Ellipse 347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348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" fillcolor="black [3200]" strokecolor="black [1600]" strokeweight="1pt"/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19DFF8F5" wp14:editId="48626382">
                <wp:simplePos x="0" y="0"/>
                <wp:positionH relativeFrom="page">
                  <wp:posOffset>5116752</wp:posOffset>
                </wp:positionH>
                <wp:positionV relativeFrom="paragraph">
                  <wp:posOffset>6691892</wp:posOffset>
                </wp:positionV>
                <wp:extent cx="554181" cy="554181"/>
                <wp:effectExtent l="0" t="0" r="17780" b="17780"/>
                <wp:wrapNone/>
                <wp:docPr id="223" name="Gruppieren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416" name="Ellipse 41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leichschenkliges Dreieck 417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8934C" id="Gruppieren 223" o:spid="_x0000_s1026" style="position:absolute;margin-left:402.9pt;margin-top:526.9pt;width:43.65pt;height:43.65pt;z-index:251797504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">
                <v:oval id="Ellipse 41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" filled="f" strokecolor="black [3213]" strokeweight="1pt">
                  <v:stroke joinstyle="miter"/>
                </v:oval>
                <v:shape id="Gleichschenkliges Dreieck 417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" fillcolor="black [3200]" strokecolor="black [1600]" strokeweight="1pt"/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5924C5C7" wp14:editId="04EC94BD">
                <wp:simplePos x="0" y="0"/>
                <wp:positionH relativeFrom="margin">
                  <wp:posOffset>4004090</wp:posOffset>
                </wp:positionH>
                <wp:positionV relativeFrom="paragraph">
                  <wp:posOffset>7461885</wp:posOffset>
                </wp:positionV>
                <wp:extent cx="554181" cy="554181"/>
                <wp:effectExtent l="0" t="0" r="17780" b="17780"/>
                <wp:wrapNone/>
                <wp:docPr id="220" name="Gruppieren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21" name="Ellipse 22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Stern: 5 Zacken 222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A668F1" id="Gruppieren 220" o:spid="_x0000_s1026" style="position:absolute;margin-left:315.3pt;margin-top:587.55pt;width:43.65pt;height:43.65pt;z-index:25179545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">
                <v:oval id="Ellipse 22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" filled="f" strokecolor="black [3213]" strokeweight="1pt">
                  <v:stroke joinstyle="miter"/>
                </v:oval>
                <v:shape id="Stern: 5 Zacken 222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D7984B6" wp14:editId="451AA46D">
                <wp:simplePos x="0" y="0"/>
                <wp:positionH relativeFrom="margin">
                  <wp:posOffset>3365140</wp:posOffset>
                </wp:positionH>
                <wp:positionV relativeFrom="paragraph">
                  <wp:posOffset>7878482</wp:posOffset>
                </wp:positionV>
                <wp:extent cx="553720" cy="553720"/>
                <wp:effectExtent l="0" t="0" r="17780" b="17780"/>
                <wp:wrapNone/>
                <wp:docPr id="216" name="Gruppieren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" cy="553720"/>
                          <a:chOff x="0" y="0"/>
                          <a:chExt cx="699247" cy="699247"/>
                        </a:xfrm>
                      </wpg:grpSpPr>
                      <wps:wsp>
                        <wps:cNvPr id="218" name="Ellipse 21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leichschenkliges Dreieck 219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D61015" id="Gruppieren 216" o:spid="_x0000_s1026" style="position:absolute;margin-left:264.95pt;margin-top:620.35pt;width:43.6pt;height:43.6pt;z-index:25179340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">
                <v:oval id="Ellipse 21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" filled="f" strokecolor="black [3213]" strokeweight="1pt">
                  <v:stroke joinstyle="miter"/>
                </v:oval>
                <v:shape id="Gleichschenkliges Dreieck 219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" fillcolor="black [3200]" strokecolor="black [1600]" strokeweight="1pt"/>
                <w10:wrap anchorx="margin"/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25AC3A7" wp14:editId="70D3D012">
                <wp:simplePos x="0" y="0"/>
                <wp:positionH relativeFrom="margin">
                  <wp:posOffset>2511425</wp:posOffset>
                </wp:positionH>
                <wp:positionV relativeFrom="paragraph">
                  <wp:posOffset>7933018</wp:posOffset>
                </wp:positionV>
                <wp:extent cx="554181" cy="554181"/>
                <wp:effectExtent l="0" t="0" r="17780" b="17780"/>
                <wp:wrapNone/>
                <wp:docPr id="213" name="Gruppieren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14" name="Ellipse 214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ewitterblitz 215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A1A11" id="Gruppieren 213" o:spid="_x0000_s1026" style="position:absolute;margin-left:197.75pt;margin-top:624.65pt;width:43.65pt;height:43.65pt;z-index:251791360;mso-position-horizontal-relative:margin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">
                <v:oval id="Ellipse 214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" filled="f" strokecolor="black [3213]" strokeweight="1pt">
                  <v:stroke joinstyle="miter"/>
                </v:oval>
                <v:shape id="Gewitterblitz 215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75BFAB5C" wp14:editId="776C2D3B">
                <wp:simplePos x="0" y="0"/>
                <wp:positionH relativeFrom="column">
                  <wp:posOffset>1691229</wp:posOffset>
                </wp:positionH>
                <wp:positionV relativeFrom="paragraph">
                  <wp:posOffset>7888717</wp:posOffset>
                </wp:positionV>
                <wp:extent cx="554181" cy="554181"/>
                <wp:effectExtent l="0" t="0" r="17780" b="17780"/>
                <wp:wrapNone/>
                <wp:docPr id="210" name="Gruppieren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11" name="Ellipse 211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ewitterblitz 212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A239A" id="Gruppieren 210" o:spid="_x0000_s1026" style="position:absolute;margin-left:133.15pt;margin-top:621.15pt;width:43.65pt;height:43.65pt;z-index:251789312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">
                <v:oval id="Ellipse 211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" filled="f" strokecolor="black [3213]" strokeweight="1pt">
                  <v:stroke joinstyle="miter"/>
                </v:oval>
                <v:shape id="Gewitterblitz 212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" fillcolor="black [3200]" strokecolor="black [1600]" strokeweight="1pt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1016A71C" wp14:editId="53276FD5">
                <wp:simplePos x="0" y="0"/>
                <wp:positionH relativeFrom="margin">
                  <wp:posOffset>922281</wp:posOffset>
                </wp:positionH>
                <wp:positionV relativeFrom="paragraph">
                  <wp:posOffset>7759849</wp:posOffset>
                </wp:positionV>
                <wp:extent cx="554181" cy="554181"/>
                <wp:effectExtent l="0" t="0" r="17780" b="17780"/>
                <wp:wrapNone/>
                <wp:docPr id="207" name="Gruppieren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08" name="Ellipse 20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Stern: 5 Zacken 209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E1C3F" id="Gruppieren 207" o:spid="_x0000_s1026" style="position:absolute;margin-left:72.6pt;margin-top:611pt;width:43.65pt;height:43.65pt;z-index:25178726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">
                <v:oval id="Ellipse 20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" filled="f" strokecolor="black [3213]" strokeweight="1pt">
                  <v:stroke joinstyle="miter"/>
                </v:oval>
                <v:shape id="Stern: 5 Zacken 209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743E03CF" wp14:editId="38F4DD6E">
                <wp:simplePos x="0" y="0"/>
                <wp:positionH relativeFrom="page">
                  <wp:posOffset>1571289</wp:posOffset>
                </wp:positionH>
                <wp:positionV relativeFrom="paragraph">
                  <wp:posOffset>7099142</wp:posOffset>
                </wp:positionV>
                <wp:extent cx="554181" cy="554181"/>
                <wp:effectExtent l="0" t="0" r="17780" b="17780"/>
                <wp:wrapNone/>
                <wp:docPr id="203" name="Gruppieren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04" name="Ellipse 20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Mond 206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2DE25" id="Gruppieren 203" o:spid="_x0000_s1026" style="position:absolute;margin-left:123.7pt;margin-top:559pt;width:43.65pt;height:43.65pt;z-index:251785216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">
                <v:oval id="Ellipse 20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" filled="f" strokecolor="black [3213]" strokeweight="1pt">
                  <v:stroke joinstyle="miter"/>
                </v:oval>
                <v:shape id="Mond 206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" fillcolor="black [3200]" strokecolor="black [1600]" strokeweight="1pt"/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2FE47DD1" wp14:editId="0A37A32F">
                <wp:simplePos x="0" y="0"/>
                <wp:positionH relativeFrom="margin">
                  <wp:posOffset>4349133</wp:posOffset>
                </wp:positionH>
                <wp:positionV relativeFrom="paragraph">
                  <wp:posOffset>5920329</wp:posOffset>
                </wp:positionV>
                <wp:extent cx="554181" cy="554181"/>
                <wp:effectExtent l="0" t="0" r="17780" b="17780"/>
                <wp:wrapNone/>
                <wp:docPr id="343" name="Gruppieren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44" name="Ellipse 34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Stern: 5 Zacken 345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612835" id="Gruppieren 343" o:spid="_x0000_s1026" style="position:absolute;margin-left:342.45pt;margin-top:466.15pt;width:43.65pt;height:43.65pt;z-index:25177292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">
                <v:oval id="Ellipse 34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" filled="f" strokecolor="black [3213]" strokeweight="1pt">
                  <v:stroke joinstyle="miter"/>
                </v:oval>
                <v:shape id="Stern: 5 Zacken 345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B6DF4D5" wp14:editId="4A1C6DC1">
                <wp:simplePos x="0" y="0"/>
                <wp:positionH relativeFrom="margin">
                  <wp:posOffset>4924066</wp:posOffset>
                </wp:positionH>
                <wp:positionV relativeFrom="paragraph">
                  <wp:posOffset>6458174</wp:posOffset>
                </wp:positionV>
                <wp:extent cx="553720" cy="553720"/>
                <wp:effectExtent l="0" t="0" r="17780" b="17780"/>
                <wp:wrapNone/>
                <wp:docPr id="331" name="Gruppieren 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" cy="553720"/>
                          <a:chOff x="0" y="0"/>
                          <a:chExt cx="699247" cy="699247"/>
                        </a:xfrm>
                      </wpg:grpSpPr>
                      <wps:wsp>
                        <wps:cNvPr id="332" name="Ellipse 332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leichschenkliges Dreieck 333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8FA24" id="Gruppieren 331" o:spid="_x0000_s1026" style="position:absolute;margin-left:387.7pt;margin-top:508.5pt;width:43.6pt;height:43.6pt;z-index:25177088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">
                <v:oval id="Ellipse 332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" filled="f" strokecolor="black [3213]" strokeweight="1pt">
                  <v:stroke joinstyle="miter"/>
                </v:oval>
                <v:shape id="Gleichschenkliges Dreieck 333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5E4CB9E3" wp14:editId="3FAB6938">
                <wp:simplePos x="0" y="0"/>
                <wp:positionH relativeFrom="column">
                  <wp:posOffset>4956474</wp:posOffset>
                </wp:positionH>
                <wp:positionV relativeFrom="paragraph">
                  <wp:posOffset>7286289</wp:posOffset>
                </wp:positionV>
                <wp:extent cx="554181" cy="554181"/>
                <wp:effectExtent l="0" t="0" r="17780" b="17780"/>
                <wp:wrapNone/>
                <wp:docPr id="328" name="Gruppieren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329" name="Ellipse 329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ewitterblitz 330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46788" id="Gruppieren 328" o:spid="_x0000_s1026" style="position:absolute;margin-left:390.25pt;margin-top:573.7pt;width:43.65pt;height:43.65pt;z-index:251768832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">
                <v:oval id="Ellipse 329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" filled="f" strokecolor="black [3213]" strokeweight="1pt">
                  <v:stroke joinstyle="miter"/>
                </v:oval>
                <v:shape id="Gewitterblitz 330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" fillcolor="black [3200]" strokecolor="black [1600]" strokeweight="1pt"/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2C3398B2" wp14:editId="2EDFE3B6">
                <wp:simplePos x="0" y="0"/>
                <wp:positionH relativeFrom="column">
                  <wp:posOffset>4526354</wp:posOffset>
                </wp:positionH>
                <wp:positionV relativeFrom="paragraph">
                  <wp:posOffset>7955682</wp:posOffset>
                </wp:positionV>
                <wp:extent cx="554181" cy="554181"/>
                <wp:effectExtent l="0" t="0" r="17780" b="17780"/>
                <wp:wrapNone/>
                <wp:docPr id="325" name="Gruppieren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326" name="Ellipse 326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ewitterblitz 327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2D27B" id="Gruppieren 325" o:spid="_x0000_s1026" style="position:absolute;margin-left:356.4pt;margin-top:626.45pt;width:43.65pt;height:43.65pt;z-index:251766784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">
                <v:oval id="Ellipse 326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" filled="f" strokecolor="black [3213]" strokeweight="1pt">
                  <v:stroke joinstyle="miter"/>
                </v:oval>
                <v:shape id="Gewitterblitz 327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" fillcolor="black [3200]" strokecolor="black [1600]" strokeweight="1pt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67755C81" wp14:editId="28D9536C">
                <wp:simplePos x="0" y="0"/>
                <wp:positionH relativeFrom="margin">
                  <wp:posOffset>3955826</wp:posOffset>
                </wp:positionH>
                <wp:positionV relativeFrom="paragraph">
                  <wp:posOffset>8567812</wp:posOffset>
                </wp:positionV>
                <wp:extent cx="554181" cy="554181"/>
                <wp:effectExtent l="0" t="0" r="17780" b="17780"/>
                <wp:wrapNone/>
                <wp:docPr id="322" name="Gruppieren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23" name="Ellipse 32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Stern: 5 Zacken 324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B75A9F" id="Gruppieren 322" o:spid="_x0000_s1026" style="position:absolute;margin-left:311.5pt;margin-top:674.65pt;width:43.65pt;height:43.65pt;z-index:25176473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">
                <v:oval id="Ellipse 32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" filled="f" strokecolor="black [3213]" strokeweight="1pt">
                  <v:stroke joinstyle="miter"/>
                </v:oval>
                <v:shape id="Stern: 5 Zacken 324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1C7CB9C8" wp14:editId="1D47A0F5">
                <wp:simplePos x="0" y="0"/>
                <wp:positionH relativeFrom="page">
                  <wp:posOffset>4250503</wp:posOffset>
                </wp:positionH>
                <wp:positionV relativeFrom="paragraph">
                  <wp:posOffset>8706448</wp:posOffset>
                </wp:positionV>
                <wp:extent cx="554181" cy="554181"/>
                <wp:effectExtent l="0" t="0" r="17780" b="17780"/>
                <wp:wrapNone/>
                <wp:docPr id="319" name="Gruppieren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20" name="Ellipse 32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Mond 321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57580" id="Gruppieren 319" o:spid="_x0000_s1026" style="position:absolute;margin-left:334.7pt;margin-top:685.55pt;width:43.65pt;height:43.65pt;z-index:251762688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">
                <v:oval id="Ellipse 32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" filled="f" strokecolor="black [3213]" strokeweight="1pt">
                  <v:stroke joinstyle="miter"/>
                </v:oval>
                <v:shape id="Mond 321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" fillcolor="black [3200]" strokecolor="black [1600]" strokeweight="1pt"/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283C4149" wp14:editId="31766C09">
                <wp:simplePos x="0" y="0"/>
                <wp:positionH relativeFrom="page">
                  <wp:align>center</wp:align>
                </wp:positionH>
                <wp:positionV relativeFrom="paragraph">
                  <wp:posOffset>8727813</wp:posOffset>
                </wp:positionV>
                <wp:extent cx="554181" cy="554181"/>
                <wp:effectExtent l="0" t="0" r="17780" b="17780"/>
                <wp:wrapNone/>
                <wp:docPr id="287" name="Gruppieren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88" name="Ellipse 28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Mond 289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3FCE4" id="Gruppieren 287" o:spid="_x0000_s1026" style="position:absolute;margin-left:0;margin-top:687.25pt;width:43.65pt;height:43.65pt;z-index:251742208;mso-position-horizontal:center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">
                <v:oval id="Ellipse 28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" filled="f" strokecolor="black [3213]" strokeweight="1pt">
                  <v:stroke joinstyle="miter"/>
                </v:oval>
                <v:shape id="Mond 289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" fillcolor="black [3200]" strokecolor="black [1600]" strokeweight="1pt"/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4E59E21E" wp14:editId="5677147B">
                <wp:simplePos x="0" y="0"/>
                <wp:positionH relativeFrom="margin">
                  <wp:posOffset>1664671</wp:posOffset>
                </wp:positionH>
                <wp:positionV relativeFrom="paragraph">
                  <wp:posOffset>8683957</wp:posOffset>
                </wp:positionV>
                <wp:extent cx="554181" cy="554181"/>
                <wp:effectExtent l="0" t="0" r="17780" b="17780"/>
                <wp:wrapNone/>
                <wp:docPr id="314" name="Gruppieren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15" name="Ellipse 31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Rechteck 316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3E93C" id="Gruppieren 314" o:spid="_x0000_s1026" style="position:absolute;margin-left:131.1pt;margin-top:683.8pt;width:43.65pt;height:43.65pt;z-index:25176064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">
                <v:oval id="Ellipse 31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" filled="f" strokecolor="black [3213]" strokeweight="1pt">
                  <v:stroke joinstyle="miter"/>
                </v:oval>
                <v:rect id="Rechteck 316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64915F52" wp14:editId="767E5C13">
                <wp:simplePos x="0" y="0"/>
                <wp:positionH relativeFrom="column">
                  <wp:posOffset>868307</wp:posOffset>
                </wp:positionH>
                <wp:positionV relativeFrom="paragraph">
                  <wp:posOffset>8620798</wp:posOffset>
                </wp:positionV>
                <wp:extent cx="554181" cy="554181"/>
                <wp:effectExtent l="0" t="0" r="17780" b="17780"/>
                <wp:wrapNone/>
                <wp:docPr id="311" name="Gruppieren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12" name="Ellipse 312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Ellipse 313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CCB20" id="Gruppieren 311" o:spid="_x0000_s1026" style="position:absolute;margin-left:68.35pt;margin-top:678.8pt;width:43.65pt;height:43.65pt;z-index:251758592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">
                <v:oval id="Ellipse 312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" filled="f" strokecolor="black [3213]" strokeweight="1pt">
                  <v:stroke joinstyle="miter"/>
                </v:oval>
                <v:oval id="Ellipse 313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4B5528A0" wp14:editId="12DF203F">
                <wp:simplePos x="0" y="0"/>
                <wp:positionH relativeFrom="column">
                  <wp:posOffset>169508</wp:posOffset>
                </wp:positionH>
                <wp:positionV relativeFrom="paragraph">
                  <wp:posOffset>8297881</wp:posOffset>
                </wp:positionV>
                <wp:extent cx="554181" cy="554181"/>
                <wp:effectExtent l="0" t="0" r="17780" b="17780"/>
                <wp:wrapNone/>
                <wp:docPr id="308" name="Gruppieren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309" name="Ellipse 309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Herz 310"/>
                        <wps:cNvSpPr/>
                        <wps:spPr>
                          <a:xfrm>
                            <a:off x="191172" y="204395"/>
                            <a:ext cx="174625" cy="174625"/>
                          </a:xfrm>
                          <a:prstGeom prst="hear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FE0361" id="Gruppieren 308" o:spid="_x0000_s1026" style="position:absolute;margin-left:13.35pt;margin-top:653.4pt;width:43.65pt;height:43.65pt;z-index:251756544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">
                <v:oval id="Ellipse 309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" filled="f" strokecolor="black [3213]" strokeweight="1pt">
                  <v:stroke joinstyle="miter"/>
                </v:oval>
                <v:shape id="Herz 310" o:spid="_x0000_s1028" style="position:absolute;left:1911;top:2043;width:1746;height:1747;visibility:visible;mso-wrap-style:square;v-text-anchor:middle" coordsize="17462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" path="m87313,43656v36380,-101864,178263,,,130969c-90951,43656,50932,-58208,87313,43656xe" fillcolor="black [3200]" strokecolor="black [1600]" strokeweight="1pt">
                  <v:stroke joinstyle="miter"/>
                  <v:path arrowok="t" o:connecttype="custom" o:connectlocs="87313,43656;87313,174625;87313,43656" o:connectangles="0,0,0"/>
                </v:shape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B417965" wp14:editId="341D8304">
                <wp:simplePos x="0" y="0"/>
                <wp:positionH relativeFrom="page">
                  <wp:posOffset>851389</wp:posOffset>
                </wp:positionH>
                <wp:positionV relativeFrom="paragraph">
                  <wp:posOffset>7673900</wp:posOffset>
                </wp:positionV>
                <wp:extent cx="554181" cy="554181"/>
                <wp:effectExtent l="0" t="0" r="17780" b="17780"/>
                <wp:wrapNone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06" name="Ellipse 30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leichschenkliges Dreieck 307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F9CB9E" id="Gruppieren 305" o:spid="_x0000_s1026" style="position:absolute;margin-left:67.05pt;margin-top:604.25pt;width:43.65pt;height:43.65pt;z-index:251754496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">
                <v:oval id="Ellipse 30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" filled="f" strokecolor="black [3213]" strokeweight="1pt">
                  <v:stroke joinstyle="miter"/>
                </v:oval>
                <v:shape id="Gleichschenkliges Dreieck 307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" fillcolor="black [3200]" strokecolor="black [1600]" strokeweight="1pt"/>
                <w10:wrap anchorx="page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698632FF" wp14:editId="39A45C4D">
                <wp:simplePos x="0" y="0"/>
                <wp:positionH relativeFrom="margin">
                  <wp:posOffset>-401208</wp:posOffset>
                </wp:positionH>
                <wp:positionV relativeFrom="paragraph">
                  <wp:posOffset>6931585</wp:posOffset>
                </wp:positionV>
                <wp:extent cx="554181" cy="554181"/>
                <wp:effectExtent l="0" t="0" r="17780" b="17780"/>
                <wp:wrapNone/>
                <wp:docPr id="302" name="Gruppieren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03" name="Ellipse 30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Stern: 5 Zacken 304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F48C1" id="Gruppieren 302" o:spid="_x0000_s1026" style="position:absolute;margin-left:-31.6pt;margin-top:545.8pt;width:43.65pt;height:43.65pt;z-index:25175244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">
                <v:oval id="Ellipse 30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" filled="f" strokecolor="black [3213]" strokeweight="1pt">
                  <v:stroke joinstyle="miter"/>
                </v:oval>
                <v:shape id="Stern: 5 Zacken 304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3ADE91C" wp14:editId="59ED360D">
                <wp:simplePos x="0" y="0"/>
                <wp:positionH relativeFrom="margin">
                  <wp:posOffset>-334858</wp:posOffset>
                </wp:positionH>
                <wp:positionV relativeFrom="paragraph">
                  <wp:posOffset>6188859</wp:posOffset>
                </wp:positionV>
                <wp:extent cx="553720" cy="553720"/>
                <wp:effectExtent l="0" t="0" r="17780" b="17780"/>
                <wp:wrapNone/>
                <wp:docPr id="299" name="Gruppieren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" cy="553720"/>
                          <a:chOff x="0" y="0"/>
                          <a:chExt cx="699247" cy="699247"/>
                        </a:xfrm>
                      </wpg:grpSpPr>
                      <wps:wsp>
                        <wps:cNvPr id="300" name="Ellipse 30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leichschenkliges Dreieck 301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47A4D" id="Gruppieren 299" o:spid="_x0000_s1026" style="position:absolute;margin-left:-26.35pt;margin-top:487.3pt;width:43.6pt;height:43.6pt;z-index:25175040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">
                <v:oval id="Ellipse 30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" filled="f" strokecolor="black [3213]" strokeweight="1pt">
                  <v:stroke joinstyle="miter"/>
                </v:oval>
                <v:shape id="Gleichschenkliges Dreieck 301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409AE2FB" wp14:editId="6103DAF2">
                <wp:simplePos x="0" y="0"/>
                <wp:positionH relativeFrom="margin">
                  <wp:posOffset>1358004</wp:posOffset>
                </wp:positionH>
                <wp:positionV relativeFrom="paragraph">
                  <wp:posOffset>4973544</wp:posOffset>
                </wp:positionV>
                <wp:extent cx="554181" cy="554181"/>
                <wp:effectExtent l="0" t="0" r="17780" b="17780"/>
                <wp:wrapNone/>
                <wp:docPr id="290" name="Gruppieren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91" name="Ellipse 29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Stern: 5 Zacken 292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CB3D3D" id="Gruppieren 290" o:spid="_x0000_s1026" style="position:absolute;margin-left:106.95pt;margin-top:391.6pt;width:43.65pt;height:43.65pt;z-index:25174425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">
                <v:oval id="Ellipse 29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" filled="f" strokecolor="black [3213]" strokeweight="1pt">
                  <v:stroke joinstyle="miter"/>
                </v:oval>
                <v:shape id="Stern: 5 Zacken 292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6E3B92E0" wp14:editId="0946E553">
                <wp:simplePos x="0" y="0"/>
                <wp:positionH relativeFrom="margin">
                  <wp:posOffset>2180739</wp:posOffset>
                </wp:positionH>
                <wp:positionV relativeFrom="paragraph">
                  <wp:posOffset>5017340</wp:posOffset>
                </wp:positionV>
                <wp:extent cx="554181" cy="554181"/>
                <wp:effectExtent l="0" t="0" r="17780" b="17780"/>
                <wp:wrapNone/>
                <wp:docPr id="284" name="Gruppieren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85" name="Ellipse 28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Mond 286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57808" id="Gruppieren 284" o:spid="_x0000_s1026" style="position:absolute;margin-left:171.7pt;margin-top:395.05pt;width:43.65pt;height:43.65pt;z-index:25174016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">
                <v:oval id="Ellipse 28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" filled="f" strokecolor="black [3213]" strokeweight="1pt">
                  <v:stroke joinstyle="miter"/>
                </v:oval>
                <v:shape id="Mond 286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7350EEE" wp14:editId="2F7F0B0E">
                <wp:simplePos x="0" y="0"/>
                <wp:positionH relativeFrom="margin">
                  <wp:posOffset>2988049</wp:posOffset>
                </wp:positionH>
                <wp:positionV relativeFrom="paragraph">
                  <wp:posOffset>5027482</wp:posOffset>
                </wp:positionV>
                <wp:extent cx="554181" cy="554181"/>
                <wp:effectExtent l="0" t="0" r="17780" b="17780"/>
                <wp:wrapNone/>
                <wp:docPr id="281" name="Gruppieren 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82" name="Ellipse 282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Mond 283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7D343" id="Gruppieren 281" o:spid="_x0000_s1026" style="position:absolute;margin-left:235.3pt;margin-top:395.85pt;width:43.65pt;height:43.65pt;z-index:25173811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">
                <v:oval id="Ellipse 282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" filled="f" strokecolor="black [3213]" strokeweight="1pt">
                  <v:stroke joinstyle="miter"/>
                </v:oval>
                <v:shape id="Mond 283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7EAC73A6" wp14:editId="18D97CC9">
                <wp:simplePos x="0" y="0"/>
                <wp:positionH relativeFrom="margin">
                  <wp:posOffset>3805073</wp:posOffset>
                </wp:positionH>
                <wp:positionV relativeFrom="paragraph">
                  <wp:posOffset>5048847</wp:posOffset>
                </wp:positionV>
                <wp:extent cx="554181" cy="554181"/>
                <wp:effectExtent l="0" t="0" r="17780" b="17780"/>
                <wp:wrapNone/>
                <wp:docPr id="277" name="Gruppieren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79" name="Ellipse 27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Rechteck 280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4FE08" id="Gruppieren 277" o:spid="_x0000_s1026" style="position:absolute;margin-left:299.6pt;margin-top:397.55pt;width:43.65pt;height:43.65pt;z-index:25173606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">
                <v:oval id="Ellipse 27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" filled="f" strokecolor="black [3213]" strokeweight="1pt">
                  <v:stroke joinstyle="miter"/>
                </v:oval>
                <v:rect id="Rechteck 280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" fillcolor="black [3200]" strokecolor="black [1600]" strokeweight="1pt"/>
                <w10:wrap anchorx="margin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00BB9A31" wp14:editId="538452F0">
                <wp:simplePos x="0" y="0"/>
                <wp:positionH relativeFrom="column">
                  <wp:posOffset>4633932</wp:posOffset>
                </wp:positionH>
                <wp:positionV relativeFrom="paragraph">
                  <wp:posOffset>5006041</wp:posOffset>
                </wp:positionV>
                <wp:extent cx="554181" cy="554181"/>
                <wp:effectExtent l="0" t="0" r="17780" b="17780"/>
                <wp:wrapNone/>
                <wp:docPr id="274" name="Gruppieren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75" name="Ellipse 27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Ellipse 276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005B5" id="Gruppieren 274" o:spid="_x0000_s1026" style="position:absolute;margin-left:364.9pt;margin-top:394.2pt;width:43.65pt;height:43.65pt;z-index:251734016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">
                <v:oval id="Ellipse 27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" filled="f" strokecolor="black [3213]" strokeweight="1pt">
                  <v:stroke joinstyle="miter"/>
                </v:oval>
                <v:oval id="Ellipse 276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DF6422"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BA5EEC3" wp14:editId="6BD98A86">
                <wp:simplePos x="0" y="0"/>
                <wp:positionH relativeFrom="column">
                  <wp:posOffset>1662318</wp:posOffset>
                </wp:positionH>
                <wp:positionV relativeFrom="paragraph">
                  <wp:posOffset>2207185</wp:posOffset>
                </wp:positionV>
                <wp:extent cx="554181" cy="554181"/>
                <wp:effectExtent l="0" t="0" r="17780" b="1778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1" name="Ellipse 21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Herz 23"/>
                        <wps:cNvSpPr/>
                        <wps:spPr>
                          <a:xfrm>
                            <a:off x="191172" y="204395"/>
                            <a:ext cx="174625" cy="174625"/>
                          </a:xfrm>
                          <a:prstGeom prst="hear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5D2A2" id="Gruppieren 26" o:spid="_x0000_s1026" style="position:absolute;margin-left:130.9pt;margin-top:173.8pt;width:43.65pt;height:43.65pt;z-index:251694080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">
                <v:oval id="Ellipse 21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" filled="f" strokecolor="black [3213]" strokeweight="1pt">
                  <v:stroke joinstyle="miter"/>
                </v:oval>
                <v:shape id="Herz 23" o:spid="_x0000_s1028" style="position:absolute;left:1911;top:2043;width:1746;height:1747;visibility:visible;mso-wrap-style:square;v-text-anchor:middle" coordsize="17462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" path="m87313,43656v36380,-101864,178263,,,130969c-90951,43656,50932,-58208,87313,43656xe" fillcolor="black [3200]" strokecolor="black [1600]" strokeweight="1pt">
                  <v:stroke joinstyle="miter"/>
                  <v:path arrowok="t" o:connecttype="custom" o:connectlocs="87313,43656;87313,174625;87313,43656" o:connectangles="0,0,0"/>
                </v:shape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0FC1C3D" wp14:editId="46C130F2">
                <wp:simplePos x="0" y="0"/>
                <wp:positionH relativeFrom="page">
                  <wp:align>center</wp:align>
                </wp:positionH>
                <wp:positionV relativeFrom="paragraph">
                  <wp:posOffset>2198295</wp:posOffset>
                </wp:positionV>
                <wp:extent cx="554181" cy="554181"/>
                <wp:effectExtent l="0" t="0" r="17780" b="17780"/>
                <wp:wrapNone/>
                <wp:docPr id="230" name="Gruppieren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31" name="Ellipse 23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leichschenkliges Dreieck 232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DD626" id="Gruppieren 230" o:spid="_x0000_s1026" style="position:absolute;margin-left:0;margin-top:173.1pt;width:43.65pt;height:43.65pt;z-index:251709440;mso-position-horizontal:center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">
                <v:oval id="Ellipse 23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232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" fillcolor="black [3200]" strokecolor="black [1600]" strokeweight="1pt"/>
                <w10:wrap anchorx="page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DC11B13" wp14:editId="7C7F8475">
                <wp:simplePos x="0" y="0"/>
                <wp:positionH relativeFrom="margin">
                  <wp:posOffset>3203126</wp:posOffset>
                </wp:positionH>
                <wp:positionV relativeFrom="paragraph">
                  <wp:posOffset>2198519</wp:posOffset>
                </wp:positionV>
                <wp:extent cx="554181" cy="554181"/>
                <wp:effectExtent l="0" t="0" r="17780" b="17780"/>
                <wp:wrapNone/>
                <wp:docPr id="227" name="Gruppieren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28" name="Ellipse 22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Stern: 5 Zacken 229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122239" id="Gruppieren 227" o:spid="_x0000_s1026" style="position:absolute;margin-left:252.2pt;margin-top:173.1pt;width:43.65pt;height:43.65pt;z-index:25170739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">
                <v:oval id="Ellipse 22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" filled="f" strokecolor="black [3213]" strokeweight="1pt">
                  <v:stroke joinstyle="miter"/>
                </v:oval>
                <v:shape id="Stern: 5 Zacken 229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="00DF6422"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FDB2027" wp14:editId="430986D2">
                <wp:simplePos x="0" y="0"/>
                <wp:positionH relativeFrom="column">
                  <wp:posOffset>4708002</wp:posOffset>
                </wp:positionH>
                <wp:positionV relativeFrom="paragraph">
                  <wp:posOffset>2165350</wp:posOffset>
                </wp:positionV>
                <wp:extent cx="554181" cy="554181"/>
                <wp:effectExtent l="0" t="0" r="17780" b="17780"/>
                <wp:wrapNone/>
                <wp:docPr id="224" name="Gruppieren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25" name="Ellipse 225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ewitterblitz 226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DC7C5C" id="Gruppieren 224" o:spid="_x0000_s1026" style="position:absolute;margin-left:370.7pt;margin-top:170.5pt;width:43.65pt;height:43.65pt;z-index:251705344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">
                <v:oval id="Ellipse 225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" filled="f" strokecolor="black [3213]" strokeweight="1pt">
                  <v:stroke joinstyle="miter"/>
                </v:oval>
                <v:shape id="Gewitterblitz 226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" fillcolor="black [3200]" strokecolor="black [1600]" strokeweight="1pt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C09D54C" wp14:editId="5F860C1D">
                <wp:simplePos x="0" y="0"/>
                <wp:positionH relativeFrom="margin">
                  <wp:posOffset>3944470</wp:posOffset>
                </wp:positionH>
                <wp:positionV relativeFrom="paragraph">
                  <wp:posOffset>2211070</wp:posOffset>
                </wp:positionV>
                <wp:extent cx="554181" cy="554181"/>
                <wp:effectExtent l="0" t="0" r="17780" b="17780"/>
                <wp:wrapNone/>
                <wp:docPr id="440" name="Gruppieren 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441" name="Ellipse 44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leichschenkliges Dreieck 442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0462B" id="Gruppieren 440" o:spid="_x0000_s1026" style="position:absolute;margin-left:310.6pt;margin-top:174.1pt;width:43.65pt;height:43.65pt;z-index:25168793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">
                <v:oval id="Ellipse 44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442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" fillcolor="black [3200]" strokecolor="black [1600]" strokeweight="1pt"/>
                <w10:wrap anchorx="margin"/>
              </v:group>
            </w:pict>
          </mc:Fallback>
        </mc:AlternateContent>
      </w:r>
      <w:r w:rsidR="00DF6422"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C40D41D" wp14:editId="348BAEF8">
                <wp:simplePos x="0" y="0"/>
                <wp:positionH relativeFrom="column">
                  <wp:posOffset>5340948</wp:posOffset>
                </wp:positionH>
                <wp:positionV relativeFrom="paragraph">
                  <wp:posOffset>1765300</wp:posOffset>
                </wp:positionV>
                <wp:extent cx="554181" cy="554181"/>
                <wp:effectExtent l="0" t="0" r="17780" b="1778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5" name="Ellipse 25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ewitterblitz 27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DDF80" id="Gruppieren 28" o:spid="_x0000_s1026" style="position:absolute;margin-left:420.55pt;margin-top:139pt;width:43.65pt;height:43.65pt;z-index:251701248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">
                <v:oval id="Ellipse 25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" filled="f" strokecolor="black [3213]" strokeweight="1pt">
                  <v:stroke joinstyle="miter"/>
                </v:oval>
                <v:shape id="Gewitterblitz 27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" fillcolor="black [3200]" strokecolor="black [1600]" strokeweight="1pt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AA289DE" wp14:editId="61C2A4A1">
                <wp:simplePos x="0" y="0"/>
                <wp:positionH relativeFrom="margin">
                  <wp:align>center</wp:align>
                </wp:positionH>
                <wp:positionV relativeFrom="paragraph">
                  <wp:posOffset>893632</wp:posOffset>
                </wp:positionV>
                <wp:extent cx="554181" cy="554181"/>
                <wp:effectExtent l="0" t="0" r="17780" b="17780"/>
                <wp:wrapNone/>
                <wp:docPr id="334" name="Gruppieren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35" name="Ellipse 33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Rechteck 336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63C9B" id="Gruppieren 334" o:spid="_x0000_s1026" style="position:absolute;margin-left:0;margin-top:70.35pt;width:43.65pt;height:43.65pt;z-index:251686912;mso-position-horizontal:center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">
                <v:oval id="Ellipse 33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" filled="f" strokecolor="black [3213]" strokeweight="1pt">
                  <v:stroke joinstyle="miter"/>
                </v:oval>
                <v:rect id="Rechteck 336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="00DF6422" w:rsidRPr="00DF6422"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2D46F71" wp14:editId="2A20F42F">
                <wp:simplePos x="0" y="0"/>
                <wp:positionH relativeFrom="column">
                  <wp:posOffset>1910491</wp:posOffset>
                </wp:positionH>
                <wp:positionV relativeFrom="paragraph">
                  <wp:posOffset>891503</wp:posOffset>
                </wp:positionV>
                <wp:extent cx="554181" cy="554181"/>
                <wp:effectExtent l="0" t="0" r="17780" b="17780"/>
                <wp:wrapNone/>
                <wp:docPr id="261" name="Gruppieren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199" name="Ellipse 19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Ellipse 236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FF72F" id="Gruppieren 261" o:spid="_x0000_s1026" style="position:absolute;margin-left:150.45pt;margin-top:70.2pt;width:43.65pt;height:43.65pt;z-index:251683840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">
                <v:oval id="Ellipse 19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" filled="f" strokecolor="black [3213]" strokeweight="1pt">
                  <v:stroke joinstyle="miter"/>
                </v:oval>
                <v:oval id="Ellipse 236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" fillcolor="black [3200]" strokecolor="black [1600]" strokeweight="1pt">
                  <v:stroke joinstyle="miter"/>
                </v:oval>
              </v:group>
            </w:pict>
          </mc:Fallback>
        </mc:AlternateContent>
      </w:r>
      <w:r w:rsidR="00DF6422" w:rsidRPr="00DF6422"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5D3A16" wp14:editId="4D4472E2">
                <wp:simplePos x="0" y="0"/>
                <wp:positionH relativeFrom="column">
                  <wp:posOffset>918687</wp:posOffset>
                </wp:positionH>
                <wp:positionV relativeFrom="paragraph">
                  <wp:posOffset>991805</wp:posOffset>
                </wp:positionV>
                <wp:extent cx="906780" cy="1404620"/>
                <wp:effectExtent l="0" t="0" r="0" b="0"/>
                <wp:wrapSquare wrapText="bothSides"/>
                <wp:docPr id="3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1B11D" w14:textId="77777777" w:rsidR="00DF6422" w:rsidRPr="004E41C7" w:rsidRDefault="00DF6422" w:rsidP="00DF6422">
                            <w:pPr>
                              <w:rPr>
                                <w:rStyle w:val="ekvhandschrift"/>
                                <w:sz w:val="22"/>
                              </w:rPr>
                            </w:pPr>
                            <w:r w:rsidRPr="004E41C7">
                              <w:rPr>
                                <w:rStyle w:val="ekvhandschrift"/>
                                <w:sz w:val="22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5D3A16" id="_x0000_s1034" type="#_x0000_t202" style="position:absolute;margin-left:72.35pt;margin-top:78.1pt;width:71.4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" filled="f" stroked="f">
                <v:textbox style="mso-fit-shape-to-text:t">
                  <w:txbxContent>
                    <w:p w14:paraId="5FC1B11D" w14:textId="77777777" w:rsidR="00DF6422" w:rsidRPr="004E41C7" w:rsidRDefault="00DF6422" w:rsidP="00DF6422">
                      <w:pPr>
                        <w:rPr>
                          <w:rStyle w:val="ekvhandschrift"/>
                          <w:sz w:val="22"/>
                        </w:rPr>
                      </w:pPr>
                      <w:r w:rsidRPr="004E41C7">
                        <w:rPr>
                          <w:rStyle w:val="ekvhandschrift"/>
                          <w:sz w:val="22"/>
                        </w:rPr>
                        <w:t>START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6422" w:rsidRPr="00DF6422">
        <w:drawing>
          <wp:anchor distT="0" distB="0" distL="114300" distR="114300" simplePos="0" relativeHeight="251680768" behindDoc="1" locked="0" layoutInCell="1" allowOverlap="1" wp14:anchorId="0EDFA4BB" wp14:editId="55F830B3">
            <wp:simplePos x="0" y="0"/>
            <wp:positionH relativeFrom="margin">
              <wp:posOffset>738149</wp:posOffset>
            </wp:positionH>
            <wp:positionV relativeFrom="paragraph">
              <wp:posOffset>95384</wp:posOffset>
            </wp:positionV>
            <wp:extent cx="1126451" cy="2125834"/>
            <wp:effectExtent l="0" t="0" r="0" b="8255"/>
            <wp:wrapNone/>
            <wp:docPr id="317" name="Grafik 317" descr="C:\Users\qht888\Desktop\KVs_Crorona\Illus_fertig\S118270602_Zebra_herz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451" cy="2125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422"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A716570" wp14:editId="0D8A5B96">
                <wp:simplePos x="0" y="0"/>
                <wp:positionH relativeFrom="column">
                  <wp:posOffset>-506603</wp:posOffset>
                </wp:positionH>
                <wp:positionV relativeFrom="paragraph">
                  <wp:posOffset>284353</wp:posOffset>
                </wp:positionV>
                <wp:extent cx="1187323" cy="1117600"/>
                <wp:effectExtent l="0" t="0" r="0" b="635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323" cy="1117600"/>
                          <a:chOff x="0" y="0"/>
                          <a:chExt cx="1187323" cy="111760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568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48640"/>
                            <a:ext cx="589915" cy="568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Grafik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024" y="0"/>
                            <a:ext cx="589915" cy="568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408" y="548640"/>
                            <a:ext cx="589915" cy="568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9BA813" id="Gruppieren 19" o:spid="_x0000_s1026" style="position:absolute;margin-left:-39.9pt;margin-top:22.4pt;width:93.5pt;height:88pt;z-index:251678720" coordsize="11873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5899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">
                  <v:imagedata r:id="rId9" o:title=""/>
                </v:shape>
                <v:shape id="Grafik 7" o:spid="_x0000_s1028" type="#_x0000_t75" style="position:absolute;top:5486;width:5899;height:5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">
                  <v:imagedata r:id="rId9" o:title=""/>
                </v:shape>
                <v:shape id="Grafik 17" o:spid="_x0000_s1029" type="#_x0000_t75" style="position:absolute;left:5730;width:5899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">
                  <v:imagedata r:id="rId9" o:title=""/>
                </v:shape>
                <v:shape id="Grafik 18" o:spid="_x0000_s1030" type="#_x0000_t75" style="position:absolute;left:5974;top:5486;width:5899;height:5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">
                  <v:imagedata r:id="rId9" o:title=""/>
                </v:shape>
              </v:group>
            </w:pict>
          </mc:Fallback>
        </mc:AlternateContent>
      </w:r>
    </w:p>
    <w:p w14:paraId="04BA024B" w14:textId="77777777" w:rsidR="00DC6BD8" w:rsidRPr="005C404D" w:rsidRDefault="00DC6BD8" w:rsidP="005C404D"/>
    <w:p w14:paraId="1D55194D" w14:textId="5C2CC658" w:rsidR="005C404D" w:rsidRPr="005C404D" w:rsidRDefault="005C404D" w:rsidP="005C404D"/>
    <w:p w14:paraId="102B6156" w14:textId="4EFAE2C9" w:rsidR="005C404D" w:rsidRPr="005C404D" w:rsidRDefault="005C404D" w:rsidP="005C404D"/>
    <w:p w14:paraId="5AF34285" w14:textId="43F78008" w:rsidR="005C404D" w:rsidRPr="005C404D" w:rsidRDefault="005C404D" w:rsidP="005C404D">
      <w:r w:rsidRPr="00DF6422"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DAB41AC" wp14:editId="09A928F1">
                <wp:simplePos x="0" y="0"/>
                <wp:positionH relativeFrom="margin">
                  <wp:posOffset>3453167</wp:posOffset>
                </wp:positionH>
                <wp:positionV relativeFrom="paragraph">
                  <wp:posOffset>55469</wp:posOffset>
                </wp:positionV>
                <wp:extent cx="554181" cy="554181"/>
                <wp:effectExtent l="0" t="0" r="17780" b="17780"/>
                <wp:wrapNone/>
                <wp:docPr id="278" name="Gruppieren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05" name="Ellipse 20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Mond 251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C58CD" id="Gruppieren 278" o:spid="_x0000_s1026" style="position:absolute;margin-left:271.9pt;margin-top:4.35pt;width:43.65pt;height:43.65pt;z-index:251685888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">
                <v:oval id="Ellipse 20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" filled="f" strokecolor="black [3213]" strokeweight="1pt">
                  <v:stroke joinstyle="miter"/>
                </v:oval>
                <v:shape id="Mond 251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Pr="00DF6422"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9D01AB9" wp14:editId="53F8AEC7">
                <wp:simplePos x="0" y="0"/>
                <wp:positionH relativeFrom="margin">
                  <wp:posOffset>4235450</wp:posOffset>
                </wp:positionH>
                <wp:positionV relativeFrom="paragraph">
                  <wp:posOffset>71418</wp:posOffset>
                </wp:positionV>
                <wp:extent cx="554181" cy="554181"/>
                <wp:effectExtent l="0" t="0" r="17780" b="1778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30" name="Ellipse 30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Mond 31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FC813F" id="Gruppieren 29" o:spid="_x0000_s1026" style="position:absolute;margin-left:333.5pt;margin-top:5.6pt;width:43.65pt;height:43.65pt;z-index:25170329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">
                <v:oval id="Ellipse 30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" filled="f" strokecolor="black [3213]" strokeweight="1pt">
                  <v:stroke joinstyle="miter"/>
                </v:oval>
                <v:shape id="Mond 31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" fillcolor="black [3200]" strokecolor="black [1600]" strokeweight="1pt"/>
                <w10:wrap anchorx="margin"/>
              </v:group>
            </w:pict>
          </mc:Fallback>
        </mc:AlternateContent>
      </w:r>
    </w:p>
    <w:p w14:paraId="12084E58" w14:textId="38F33335" w:rsidR="005C404D" w:rsidRPr="005C404D" w:rsidRDefault="00854A72" w:rsidP="005C404D">
      <w: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54F0083" wp14:editId="59236B56">
                <wp:simplePos x="0" y="0"/>
                <wp:positionH relativeFrom="column">
                  <wp:posOffset>1672862</wp:posOffset>
                </wp:positionH>
                <wp:positionV relativeFrom="paragraph">
                  <wp:posOffset>185239</wp:posOffset>
                </wp:positionV>
                <wp:extent cx="233136" cy="3175"/>
                <wp:effectExtent l="0" t="0" r="33655" b="34925"/>
                <wp:wrapNone/>
                <wp:docPr id="449" name="Gerader Verbinde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136" cy="3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8ACAA" id="Gerader Verbinder 449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7pt,14.6pt" to="150.0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7930632" wp14:editId="04F1A15C">
                <wp:simplePos x="0" y="0"/>
                <wp:positionH relativeFrom="column">
                  <wp:posOffset>4011314</wp:posOffset>
                </wp:positionH>
                <wp:positionV relativeFrom="paragraph">
                  <wp:posOffset>153016</wp:posOffset>
                </wp:positionV>
                <wp:extent cx="230051" cy="0"/>
                <wp:effectExtent l="0" t="0" r="0" b="0"/>
                <wp:wrapNone/>
                <wp:docPr id="453" name="Gerader Verbinder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0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2758A" id="Gerader Verbinder 453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85pt,12.05pt" to="333.9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5CF204C" wp14:editId="137DF013">
                <wp:simplePos x="0" y="0"/>
                <wp:positionH relativeFrom="column">
                  <wp:posOffset>3232785</wp:posOffset>
                </wp:positionH>
                <wp:positionV relativeFrom="paragraph">
                  <wp:posOffset>171403</wp:posOffset>
                </wp:positionV>
                <wp:extent cx="230051" cy="0"/>
                <wp:effectExtent l="0" t="0" r="0" b="0"/>
                <wp:wrapNone/>
                <wp:docPr id="451" name="Gerader Verbinder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0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A92AB" id="Gerader Verbinder 451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55pt,13.5pt" to="272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57FB578" wp14:editId="3784B41F">
                <wp:simplePos x="0" y="0"/>
                <wp:positionH relativeFrom="column">
                  <wp:posOffset>2463165</wp:posOffset>
                </wp:positionH>
                <wp:positionV relativeFrom="paragraph">
                  <wp:posOffset>174629</wp:posOffset>
                </wp:positionV>
                <wp:extent cx="230051" cy="0"/>
                <wp:effectExtent l="0" t="0" r="0" b="0"/>
                <wp:wrapNone/>
                <wp:docPr id="450" name="Gerader Verbinder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0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3C1B76" id="Gerader Verbinder 450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95pt,13.75pt" to="212.0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AD18C29" wp14:editId="01E80D14">
                <wp:simplePos x="0" y="0"/>
                <wp:positionH relativeFrom="margin">
                  <wp:posOffset>5013104</wp:posOffset>
                </wp:positionH>
                <wp:positionV relativeFrom="paragraph">
                  <wp:posOffset>19830</wp:posOffset>
                </wp:positionV>
                <wp:extent cx="554181" cy="554181"/>
                <wp:effectExtent l="0" t="0" r="17780" b="17780"/>
                <wp:wrapNone/>
                <wp:docPr id="260" name="Gruppieren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198" name="Ellipse 19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Stern: 5 Zacken 244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9C6C1" id="Gruppieren 260" o:spid="_x0000_s1026" style="position:absolute;margin-left:394.75pt;margin-top:1.55pt;width:43.65pt;height:43.65pt;z-index:25168486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">
                <v:oval id="Ellipse 19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" filled="f" strokecolor="black [3213]" strokeweight="1pt">
                  <v:stroke joinstyle="miter"/>
                </v:oval>
                <v:shape id="Stern: 5 Zacken 244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</w:p>
    <w:p w14:paraId="49C53FE5" w14:textId="512A869A" w:rsidR="005C404D" w:rsidRPr="005C404D" w:rsidRDefault="00C265AF" w:rsidP="005C404D">
      <w: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1B44BBD" wp14:editId="64D709C7">
                <wp:simplePos x="0" y="0"/>
                <wp:positionH relativeFrom="column">
                  <wp:posOffset>4790537</wp:posOffset>
                </wp:positionH>
                <wp:positionV relativeFrom="paragraph">
                  <wp:posOffset>2204</wp:posOffset>
                </wp:positionV>
                <wp:extent cx="221588" cy="57373"/>
                <wp:effectExtent l="0" t="0" r="26670" b="19050"/>
                <wp:wrapNone/>
                <wp:docPr id="454" name="Gerader Verbinder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588" cy="57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DAB27" id="Gerader Verbinder 454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2pt,.15pt" to="394.6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057BB709" w14:textId="0A7A6B9A" w:rsidR="005C404D" w:rsidRPr="005C404D" w:rsidRDefault="00C265AF" w:rsidP="005C404D">
      <w: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F6250E9" wp14:editId="492DA825">
                <wp:simplePos x="0" y="0"/>
                <wp:positionH relativeFrom="column">
                  <wp:posOffset>5430056</wp:posOffset>
                </wp:positionH>
                <wp:positionV relativeFrom="paragraph">
                  <wp:posOffset>143478</wp:posOffset>
                </wp:positionV>
                <wp:extent cx="112197" cy="249637"/>
                <wp:effectExtent l="0" t="0" r="21590" b="36195"/>
                <wp:wrapNone/>
                <wp:docPr id="455" name="Gerader Verbinder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97" cy="2496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E7095" id="Gerader Verbinder 455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55pt,11.3pt" to="436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301BD526" w14:textId="2E3594CF" w:rsidR="005C404D" w:rsidRPr="005C404D" w:rsidRDefault="005C404D" w:rsidP="005C404D"/>
    <w:p w14:paraId="6DA252FE" w14:textId="5CE1862E" w:rsidR="005C404D" w:rsidRPr="005C404D" w:rsidRDefault="005C404D" w:rsidP="005C404D"/>
    <w:p w14:paraId="26D2310E" w14:textId="0DCDE6D0" w:rsidR="005C404D" w:rsidRPr="005C404D" w:rsidRDefault="005C404D" w:rsidP="005C404D">
      <w:r w:rsidRPr="00DF6422"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39E44D20" wp14:editId="721118F9">
                <wp:simplePos x="0" y="0"/>
                <wp:positionH relativeFrom="margin">
                  <wp:posOffset>133963</wp:posOffset>
                </wp:positionH>
                <wp:positionV relativeFrom="paragraph">
                  <wp:posOffset>135656</wp:posOffset>
                </wp:positionV>
                <wp:extent cx="554181" cy="554181"/>
                <wp:effectExtent l="0" t="0" r="17780" b="17780"/>
                <wp:wrapNone/>
                <wp:docPr id="237" name="Gruppieren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38" name="Ellipse 23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Rechteck 239"/>
                        <wps:cNvSpPr/>
                        <wps:spPr>
                          <a:xfrm>
                            <a:off x="263237" y="277091"/>
                            <a:ext cx="170822" cy="1708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6E79E" id="Gruppieren 237" o:spid="_x0000_s1026" style="position:absolute;margin-left:10.55pt;margin-top:10.7pt;width:43.65pt;height:43.65pt;z-index:251713536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">
                <v:oval id="Ellipse 23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" filled="f" strokecolor="black [3213]" strokeweight="1pt">
                  <v:stroke joinstyle="miter"/>
                </v:oval>
                <v:rect id="Rechteck 239" o:spid="_x0000_s1028" style="position:absolute;left:2632;top:2770;width:1708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  <w:r w:rsidRPr="00DF6422"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751EF3B" wp14:editId="050D0F85">
                <wp:simplePos x="0" y="0"/>
                <wp:positionH relativeFrom="column">
                  <wp:posOffset>940095</wp:posOffset>
                </wp:positionH>
                <wp:positionV relativeFrom="paragraph">
                  <wp:posOffset>184300</wp:posOffset>
                </wp:positionV>
                <wp:extent cx="554181" cy="554181"/>
                <wp:effectExtent l="0" t="0" r="17780" b="17780"/>
                <wp:wrapNone/>
                <wp:docPr id="233" name="Gruppieren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34" name="Ellipse 234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Ellipse 235"/>
                        <wps:cNvSpPr/>
                        <wps:spPr>
                          <a:xfrm>
                            <a:off x="263236" y="263237"/>
                            <a:ext cx="184785" cy="1847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4DAB1" id="Gruppieren 233" o:spid="_x0000_s1026" style="position:absolute;margin-left:74pt;margin-top:14.5pt;width:43.65pt;height:43.65pt;z-index:251711488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">
                <v:oval id="Ellipse 234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" filled="f" strokecolor="black [3213]" strokeweight="1pt">
                  <v:stroke joinstyle="miter"/>
                </v:oval>
                <v:oval id="Ellipse 235" o:spid="_x0000_s1028" style="position:absolute;left:2632;top:2632;width:1848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5F219FE1" w14:textId="57AAA6C5" w:rsidR="005C404D" w:rsidRPr="005C404D" w:rsidRDefault="00C265AF" w:rsidP="005C404D">
      <w: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4CAD9AC" wp14:editId="334180C4">
                <wp:simplePos x="0" y="0"/>
                <wp:positionH relativeFrom="column">
                  <wp:posOffset>5239323</wp:posOffset>
                </wp:positionH>
                <wp:positionV relativeFrom="paragraph">
                  <wp:posOffset>32591</wp:posOffset>
                </wp:positionV>
                <wp:extent cx="154270" cy="117807"/>
                <wp:effectExtent l="0" t="0" r="36830" b="34925"/>
                <wp:wrapNone/>
                <wp:docPr id="456" name="Gerader Verbinder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270" cy="1178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10F5B" id="Gerader Verbinder 456" o:spid="_x0000_s1026" style="position:absolute;flip: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55pt,2.55pt" to="424.7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14:paraId="0E83E815" w14:textId="1F74A870" w:rsidR="005C404D" w:rsidRPr="005C404D" w:rsidRDefault="00854A72" w:rsidP="005C404D">
      <w:r>
        <w:drawing>
          <wp:anchor distT="0" distB="0" distL="114300" distR="114300" simplePos="0" relativeHeight="251937792" behindDoc="1" locked="0" layoutInCell="1" allowOverlap="1" wp14:anchorId="3351EB4F" wp14:editId="4648BCDE">
            <wp:simplePos x="0" y="0"/>
            <wp:positionH relativeFrom="margin">
              <wp:posOffset>4780915</wp:posOffset>
            </wp:positionH>
            <wp:positionV relativeFrom="paragraph">
              <wp:posOffset>185006</wp:posOffset>
            </wp:positionV>
            <wp:extent cx="1359535" cy="1092835"/>
            <wp:effectExtent l="0" t="0" r="0" b="0"/>
            <wp:wrapNone/>
            <wp:docPr id="510" name="Grafik 510" descr="C:\Users\qht888\Desktop\KVs_Crorona\Illus_fertig\S537300445_K097_Piri_Kan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52C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6752867" wp14:editId="270FB9D6">
                <wp:simplePos x="0" y="0"/>
                <wp:positionH relativeFrom="margin">
                  <wp:align>left</wp:align>
                </wp:positionH>
                <wp:positionV relativeFrom="paragraph">
                  <wp:posOffset>162646</wp:posOffset>
                </wp:positionV>
                <wp:extent cx="176709" cy="244027"/>
                <wp:effectExtent l="0" t="0" r="33020" b="22860"/>
                <wp:wrapNone/>
                <wp:docPr id="463" name="Gerader Verbinde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709" cy="2440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88B24" id="Gerader Verbinder 463" o:spid="_x0000_s1026" style="position:absolute;flip:y;z-index:251842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8pt" to="13.9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5AB179B" wp14:editId="51201578">
                <wp:simplePos x="0" y="0"/>
                <wp:positionH relativeFrom="column">
                  <wp:posOffset>692567</wp:posOffset>
                </wp:positionH>
                <wp:positionV relativeFrom="paragraph">
                  <wp:posOffset>16790</wp:posOffset>
                </wp:positionV>
                <wp:extent cx="252442" cy="30854"/>
                <wp:effectExtent l="0" t="0" r="33655" b="26670"/>
                <wp:wrapNone/>
                <wp:docPr id="461" name="Gerader Verbinder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42" cy="30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96ADB" id="Gerader Verbinder 461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55pt,1.3pt" to="74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DF00035" wp14:editId="27C87052">
                <wp:simplePos x="0" y="0"/>
                <wp:positionH relativeFrom="column">
                  <wp:posOffset>1497576</wp:posOffset>
                </wp:positionH>
                <wp:positionV relativeFrom="paragraph">
                  <wp:posOffset>86912</wp:posOffset>
                </wp:positionV>
                <wp:extent cx="165490" cy="14025"/>
                <wp:effectExtent l="0" t="0" r="25400" b="24130"/>
                <wp:wrapNone/>
                <wp:docPr id="462" name="Gerader Verbinder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490" cy="14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AC75F" id="Gerader Verbinder 462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9pt,6.85pt" to="130.9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889B3FB" wp14:editId="000182CF">
                <wp:simplePos x="0" y="0"/>
                <wp:positionH relativeFrom="column">
                  <wp:posOffset>2218437</wp:posOffset>
                </wp:positionH>
                <wp:positionV relativeFrom="paragraph">
                  <wp:posOffset>117767</wp:posOffset>
                </wp:positionV>
                <wp:extent cx="201953" cy="0"/>
                <wp:effectExtent l="0" t="0" r="0" b="0"/>
                <wp:wrapNone/>
                <wp:docPr id="460" name="Gerader Verbinder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5961AE" id="Gerader Verbinder 460" o:spid="_x0000_s1026" style="position:absolute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pt,9.25pt" to="190.6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BA55AB9" wp14:editId="1D1AB13B">
                <wp:simplePos x="0" y="0"/>
                <wp:positionH relativeFrom="column">
                  <wp:posOffset>2975762</wp:posOffset>
                </wp:positionH>
                <wp:positionV relativeFrom="paragraph">
                  <wp:posOffset>112157</wp:posOffset>
                </wp:positionV>
                <wp:extent cx="230642" cy="0"/>
                <wp:effectExtent l="0" t="0" r="0" b="0"/>
                <wp:wrapNone/>
                <wp:docPr id="459" name="Gerader Verbinder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6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4B7EE0" id="Gerader Verbinder 459" o:spid="_x0000_s1026" style="position:absolute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3pt,8.85pt" to="252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0AE0A49" wp14:editId="3AE46D81">
                <wp:simplePos x="0" y="0"/>
                <wp:positionH relativeFrom="column">
                  <wp:posOffset>3758331</wp:posOffset>
                </wp:positionH>
                <wp:positionV relativeFrom="paragraph">
                  <wp:posOffset>114537</wp:posOffset>
                </wp:positionV>
                <wp:extent cx="185124" cy="0"/>
                <wp:effectExtent l="0" t="0" r="0" b="0"/>
                <wp:wrapNone/>
                <wp:docPr id="458" name="Gerader Verbinder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1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498CD" id="Gerader Verbinder 458" o:spid="_x0000_s1026" style="position:absolute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95pt,9pt" to="310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C265AF"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C8FE6F4" wp14:editId="7A846412">
                <wp:simplePos x="0" y="0"/>
                <wp:positionH relativeFrom="column">
                  <wp:posOffset>4493217</wp:posOffset>
                </wp:positionH>
                <wp:positionV relativeFrom="paragraph">
                  <wp:posOffset>109351</wp:posOffset>
                </wp:positionV>
                <wp:extent cx="221035" cy="19635"/>
                <wp:effectExtent l="0" t="0" r="26670" b="19050"/>
                <wp:wrapNone/>
                <wp:docPr id="457" name="Gerader Verbinder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035" cy="19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8971E" id="Gerader Verbinder 457" o:spid="_x0000_s1026" style="position:absolute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8pt,8.6pt" to="371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280D4F90" w14:textId="32A2827C" w:rsidR="005C404D" w:rsidRPr="005C404D" w:rsidRDefault="005C404D" w:rsidP="005C404D">
      <w:r>
        <w:drawing>
          <wp:anchor distT="0" distB="0" distL="114300" distR="114300" simplePos="0" relativeHeight="251808768" behindDoc="1" locked="0" layoutInCell="1" allowOverlap="1" wp14:anchorId="53E78F32" wp14:editId="7FF46FDE">
            <wp:simplePos x="0" y="0"/>
            <wp:positionH relativeFrom="column">
              <wp:posOffset>322953</wp:posOffset>
            </wp:positionH>
            <wp:positionV relativeFrom="paragraph">
              <wp:posOffset>190008</wp:posOffset>
            </wp:positionV>
            <wp:extent cx="1861073" cy="1169239"/>
            <wp:effectExtent l="0" t="0" r="6350" b="0"/>
            <wp:wrapNone/>
            <wp:docPr id="438" name="Grafik 438" descr="C:\Users\qht888\Desktop\KVs_Crorona\Illus_fertig\S537300445_K025_Piri_Laufr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1073" cy="1169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422"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10E29BA" wp14:editId="1460A61B">
                <wp:simplePos x="0" y="0"/>
                <wp:positionH relativeFrom="margin">
                  <wp:posOffset>-384063</wp:posOffset>
                </wp:positionH>
                <wp:positionV relativeFrom="paragraph">
                  <wp:posOffset>182450</wp:posOffset>
                </wp:positionV>
                <wp:extent cx="554181" cy="554181"/>
                <wp:effectExtent l="0" t="0" r="17780" b="17780"/>
                <wp:wrapNone/>
                <wp:docPr id="240" name="Gruppieren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41" name="Ellipse 241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Mond 242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35F1D" id="Gruppieren 240" o:spid="_x0000_s1026" style="position:absolute;margin-left:-30.25pt;margin-top:14.35pt;width:43.65pt;height:43.65pt;z-index:25171558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">
                <v:oval id="Ellipse 241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" filled="f" strokecolor="black [3213]" strokeweight="1pt">
                  <v:stroke joinstyle="miter"/>
                </v:oval>
                <v:shape id="Mond 242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</w:p>
    <w:p w14:paraId="46CEC7F2" w14:textId="04486115" w:rsidR="005C404D" w:rsidRPr="005C404D" w:rsidRDefault="005C404D" w:rsidP="005C404D"/>
    <w:p w14:paraId="03632575" w14:textId="30EEDCE8" w:rsidR="005C404D" w:rsidRPr="005C404D" w:rsidRDefault="005C404D" w:rsidP="005C404D"/>
    <w:p w14:paraId="68DC620F" w14:textId="1B162296" w:rsidR="005C404D" w:rsidRPr="005C404D" w:rsidRDefault="0068652C" w:rsidP="005C404D">
      <w: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8568CC9" wp14:editId="5231C8FC">
                <wp:simplePos x="0" y="0"/>
                <wp:positionH relativeFrom="margin">
                  <wp:posOffset>-123661</wp:posOffset>
                </wp:positionH>
                <wp:positionV relativeFrom="paragraph">
                  <wp:posOffset>138709</wp:posOffset>
                </wp:positionV>
                <wp:extent cx="39268" cy="238231"/>
                <wp:effectExtent l="0" t="0" r="37465" b="28575"/>
                <wp:wrapNone/>
                <wp:docPr id="464" name="Gerader Verbinder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268" cy="2382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5A133" id="Gerader Verbinder 464" o:spid="_x0000_s1026" style="position:absolute;flip:x y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.75pt,10.9pt" to="-6.6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89B024A" w14:textId="3A3D3981" w:rsidR="005C404D" w:rsidRPr="005C404D" w:rsidRDefault="005C404D" w:rsidP="005C404D">
      <w:r w:rsidRPr="00DF6422"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291E7FC" wp14:editId="33DC3EB9">
                <wp:simplePos x="0" y="0"/>
                <wp:positionH relativeFrom="margin">
                  <wp:posOffset>-301214</wp:posOffset>
                </wp:positionH>
                <wp:positionV relativeFrom="paragraph">
                  <wp:posOffset>174737</wp:posOffset>
                </wp:positionV>
                <wp:extent cx="554181" cy="554181"/>
                <wp:effectExtent l="0" t="0" r="17780" b="17780"/>
                <wp:wrapNone/>
                <wp:docPr id="243" name="Gruppieren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45" name="Ellipse 245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Mond 246"/>
                        <wps:cNvSpPr/>
                        <wps:spPr>
                          <a:xfrm>
                            <a:off x="277090" y="221672"/>
                            <a:ext cx="137160" cy="274955"/>
                          </a:xfrm>
                          <a:prstGeom prst="moon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6F7DE" id="Gruppieren 243" o:spid="_x0000_s1026" style="position:absolute;margin-left:-23.7pt;margin-top:13.75pt;width:43.65pt;height:43.65pt;z-index:25171763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">
                <v:oval id="Ellipse 245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" filled="f" strokecolor="black [3213]" strokeweight="1pt">
                  <v:stroke joinstyle="miter"/>
                </v:oval>
                <v:shape id="Mond 246" o:spid="_x0000_s1028" type="#_x0000_t184" style="position:absolute;left:2770;top:2216;width:1372;height:2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" fillcolor="black [3200]" strokecolor="black [1600]" strokeweight="1pt"/>
                <w10:wrap anchorx="margin"/>
              </v:group>
            </w:pict>
          </mc:Fallback>
        </mc:AlternateContent>
      </w:r>
    </w:p>
    <w:p w14:paraId="02E83305" w14:textId="473CD84C" w:rsidR="005C404D" w:rsidRPr="005C404D" w:rsidRDefault="005C404D" w:rsidP="005C404D">
      <w:r w:rsidRPr="00DF6422"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47026009" wp14:editId="0D7CF6DC">
                <wp:simplePos x="0" y="0"/>
                <wp:positionH relativeFrom="page">
                  <wp:posOffset>6267338</wp:posOffset>
                </wp:positionH>
                <wp:positionV relativeFrom="paragraph">
                  <wp:posOffset>148628</wp:posOffset>
                </wp:positionV>
                <wp:extent cx="554181" cy="554181"/>
                <wp:effectExtent l="0" t="0" r="17780" b="17780"/>
                <wp:wrapNone/>
                <wp:docPr id="439" name="Gruppieren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443" name="Ellipse 443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leichschenkliges Dreieck 444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2E0670" id="Gruppieren 439" o:spid="_x0000_s1026" style="position:absolute;margin-left:493.5pt;margin-top:11.7pt;width:43.65pt;height:43.65pt;z-index:251810816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">
                <v:oval id="Ellipse 443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" filled="f" strokecolor="black [3213]" strokeweight="1pt">
                  <v:stroke joinstyle="miter"/>
                </v:oval>
                <v:shape id="Gleichschenkliges Dreieck 444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" fillcolor="black [3200]" strokecolor="black [1600]" strokeweight="1pt"/>
                <w10:wrap anchorx="page"/>
              </v:group>
            </w:pict>
          </mc:Fallback>
        </mc:AlternateContent>
      </w:r>
      <w:r w:rsidRPr="00DF6422"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64C904DF" wp14:editId="27D2B56A">
                <wp:simplePos x="0" y="0"/>
                <wp:positionH relativeFrom="page">
                  <wp:posOffset>5534111</wp:posOffset>
                </wp:positionH>
                <wp:positionV relativeFrom="paragraph">
                  <wp:posOffset>3474</wp:posOffset>
                </wp:positionV>
                <wp:extent cx="554181" cy="554181"/>
                <wp:effectExtent l="0" t="0" r="17780" b="17780"/>
                <wp:wrapNone/>
                <wp:docPr id="268" name="Gruppieren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69" name="Ellipse 269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leichschenkliges Dreieck 270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46F369" id="Gruppieren 268" o:spid="_x0000_s1026" style="position:absolute;margin-left:435.75pt;margin-top:.25pt;width:43.65pt;height:43.65pt;z-index:251729920;mso-position-horizontal-relative:page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">
                <v:oval id="Ellipse 269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" filled="f" strokecolor="black [3213]" strokeweight="1pt">
                  <v:stroke joinstyle="miter"/>
                </v:oval>
                <v:shape id="Gleichschenkliges Dreieck 270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" fillcolor="black [3200]" strokecolor="black [1600]" strokeweight="1pt"/>
                <w10:wrap anchorx="page"/>
              </v:group>
            </w:pict>
          </mc:Fallback>
        </mc:AlternateContent>
      </w:r>
      <w:r w:rsidRPr="00DF6422"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C8AD5F0" wp14:editId="0000913B">
                <wp:simplePos x="0" y="0"/>
                <wp:positionH relativeFrom="margin">
                  <wp:posOffset>3643513</wp:posOffset>
                </wp:positionH>
                <wp:positionV relativeFrom="paragraph">
                  <wp:posOffset>14653</wp:posOffset>
                </wp:positionV>
                <wp:extent cx="554181" cy="554181"/>
                <wp:effectExtent l="0" t="0" r="17780" b="17780"/>
                <wp:wrapNone/>
                <wp:docPr id="265" name="Gruppieren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66" name="Ellipse 266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Stern: 5 Zacken 267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6FD49" id="Gruppieren 265" o:spid="_x0000_s1026" style="position:absolute;margin-left:286.9pt;margin-top:1.15pt;width:43.65pt;height:43.65pt;z-index:251727872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">
                <v:oval id="Ellipse 266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" filled="f" strokecolor="black [3213]" strokeweight="1pt">
                  <v:stroke joinstyle="miter"/>
                </v:oval>
                <v:shape id="Stern: 5 Zacken 267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  <w:r w:rsidRPr="00DF6422"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4EF2A3F" wp14:editId="7A20DEEC">
                <wp:simplePos x="0" y="0"/>
                <wp:positionH relativeFrom="margin">
                  <wp:posOffset>2789372</wp:posOffset>
                </wp:positionH>
                <wp:positionV relativeFrom="paragraph">
                  <wp:posOffset>147971</wp:posOffset>
                </wp:positionV>
                <wp:extent cx="553720" cy="553720"/>
                <wp:effectExtent l="0" t="0" r="17780" b="17780"/>
                <wp:wrapNone/>
                <wp:docPr id="257" name="Gruppieren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" cy="553720"/>
                          <a:chOff x="0" y="0"/>
                          <a:chExt cx="699247" cy="699247"/>
                        </a:xfrm>
                      </wpg:grpSpPr>
                      <wps:wsp>
                        <wps:cNvPr id="258" name="Ellipse 25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leichschenkliges Dreieck 259"/>
                        <wps:cNvSpPr/>
                        <wps:spPr>
                          <a:xfrm>
                            <a:off x="240723" y="240723"/>
                            <a:ext cx="229235" cy="19748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DEC9FF" id="Gruppieren 257" o:spid="_x0000_s1026" style="position:absolute;margin-left:219.65pt;margin-top:11.65pt;width:43.6pt;height:43.6pt;z-index:251725824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">
                <v:oval id="Ellipse 25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" filled="f" strokecolor="black [3213]" strokeweight="1pt">
                  <v:stroke joinstyle="miter"/>
                </v:oval>
                <v:shape id="Gleichschenkliges Dreieck 259" o:spid="_x0000_s1028" type="#_x0000_t5" style="position:absolute;left:2407;top:2407;width:2292;height:1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" fillcolor="black [3200]" strokecolor="black [1600]" strokeweight="1pt"/>
                <w10:wrap anchorx="margin"/>
              </v:group>
            </w:pict>
          </mc:Fallback>
        </mc:AlternateContent>
      </w:r>
    </w:p>
    <w:p w14:paraId="2E29C1C5" w14:textId="78455E2A" w:rsidR="005C404D" w:rsidRPr="005C404D" w:rsidRDefault="00854A72" w:rsidP="005C404D">
      <w:r>
        <w:drawing>
          <wp:anchor distT="0" distB="0" distL="114300" distR="114300" simplePos="0" relativeHeight="251812864" behindDoc="1" locked="0" layoutInCell="1" allowOverlap="1" wp14:anchorId="3C372C72" wp14:editId="62930418">
            <wp:simplePos x="0" y="0"/>
            <wp:positionH relativeFrom="margin">
              <wp:posOffset>2986294</wp:posOffset>
            </wp:positionH>
            <wp:positionV relativeFrom="paragraph">
              <wp:posOffset>164007</wp:posOffset>
            </wp:positionV>
            <wp:extent cx="1828800" cy="1223645"/>
            <wp:effectExtent l="0" t="0" r="0" b="0"/>
            <wp:wrapNone/>
            <wp:docPr id="446" name="Grafik 446" descr="C:\Users\qht888\Desktop\KVs_Crorona\Illus_fertig\S208270818_Zebra_liegt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2880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52C"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36ADFCC" wp14:editId="50D57D4C">
                <wp:simplePos x="0" y="0"/>
                <wp:positionH relativeFrom="page">
                  <wp:posOffset>6089455</wp:posOffset>
                </wp:positionH>
                <wp:positionV relativeFrom="paragraph">
                  <wp:posOffset>96916</wp:posOffset>
                </wp:positionV>
                <wp:extent cx="199149" cy="50489"/>
                <wp:effectExtent l="0" t="0" r="29845" b="26035"/>
                <wp:wrapNone/>
                <wp:docPr id="471" name="Gerader Verbinde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9149" cy="504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34E8F" id="Gerader Verbinder 471" o:spid="_x0000_s1026" style="position:absolute;flip:x y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79.5pt,7.65pt" to="495.2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68652C"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7E40E8E" wp14:editId="74811C34">
                <wp:simplePos x="0" y="0"/>
                <wp:positionH relativeFrom="page">
                  <wp:posOffset>5278837</wp:posOffset>
                </wp:positionH>
                <wp:positionV relativeFrom="paragraph">
                  <wp:posOffset>81934</wp:posOffset>
                </wp:positionV>
                <wp:extent cx="260856" cy="9374"/>
                <wp:effectExtent l="0" t="0" r="25400" b="29210"/>
                <wp:wrapNone/>
                <wp:docPr id="470" name="Gerader Verbinde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856" cy="93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BB52A" id="Gerader Verbinder 470" o:spid="_x0000_s1026" style="position:absolute;flip:x y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15.65pt,6.45pt" to="436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68652C"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E376E1A" wp14:editId="605DA218">
                <wp:simplePos x="0" y="0"/>
                <wp:positionH relativeFrom="page">
                  <wp:posOffset>4423339</wp:posOffset>
                </wp:positionH>
                <wp:positionV relativeFrom="paragraph">
                  <wp:posOffset>127771</wp:posOffset>
                </wp:positionV>
                <wp:extent cx="303785" cy="49900"/>
                <wp:effectExtent l="0" t="0" r="20320" b="26670"/>
                <wp:wrapNone/>
                <wp:docPr id="469" name="Gerader Verbinde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3785" cy="49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1C034" id="Gerader Verbinder 469" o:spid="_x0000_s1026" style="position:absolute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48.3pt,10.05pt" to="372.2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B983929" wp14:editId="7FE96ABF">
                <wp:simplePos x="0" y="0"/>
                <wp:positionH relativeFrom="column">
                  <wp:posOffset>1990015</wp:posOffset>
                </wp:positionH>
                <wp:positionV relativeFrom="paragraph">
                  <wp:posOffset>132976</wp:posOffset>
                </wp:positionV>
                <wp:extent cx="554181" cy="554181"/>
                <wp:effectExtent l="0" t="0" r="17780" b="17780"/>
                <wp:wrapNone/>
                <wp:docPr id="254" name="Gruppieren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55" name="Ellipse 255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ewitterblitz 256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699B0" id="Gruppieren 254" o:spid="_x0000_s1026" style="position:absolute;margin-left:156.7pt;margin-top:10.45pt;width:43.65pt;height:43.65pt;z-index:251723776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">
                <v:oval id="Ellipse 255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" filled="f" strokecolor="black [3213]" strokeweight="1pt">
                  <v:stroke joinstyle="miter"/>
                </v:oval>
                <v:shape id="Gewitterblitz 256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" fillcolor="black [3200]" strokecolor="black [1600]" strokeweight="1pt"/>
              </v:group>
            </w:pict>
          </mc:Fallback>
        </mc:AlternateContent>
      </w:r>
    </w:p>
    <w:p w14:paraId="54259BDC" w14:textId="47070CBA" w:rsidR="005C404D" w:rsidRPr="005C404D" w:rsidRDefault="0068652C" w:rsidP="005C404D">
      <w: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90D3EAF" wp14:editId="73D37E26">
                <wp:simplePos x="0" y="0"/>
                <wp:positionH relativeFrom="page">
                  <wp:posOffset>3618331</wp:posOffset>
                </wp:positionH>
                <wp:positionV relativeFrom="paragraph">
                  <wp:posOffset>100751</wp:posOffset>
                </wp:positionV>
                <wp:extent cx="266467" cy="52759"/>
                <wp:effectExtent l="0" t="0" r="19685" b="23495"/>
                <wp:wrapNone/>
                <wp:docPr id="468" name="Gerader Verbinder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467" cy="527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FBF36" id="Gerader Verbinder 468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4.9pt,7.95pt" to="305.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D6BA9E9" wp14:editId="497BE95B">
                <wp:simplePos x="0" y="0"/>
                <wp:positionH relativeFrom="margin">
                  <wp:posOffset>131584</wp:posOffset>
                </wp:positionH>
                <wp:positionV relativeFrom="paragraph">
                  <wp:posOffset>83921</wp:posOffset>
                </wp:positionV>
                <wp:extent cx="215978" cy="154270"/>
                <wp:effectExtent l="0" t="0" r="31750" b="17780"/>
                <wp:wrapNone/>
                <wp:docPr id="465" name="Gerader Verbinder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5978" cy="154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21636C" id="Gerader Verbinder 465" o:spid="_x0000_s1026" style="position:absolute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35pt,6.6pt" to="27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C404D"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5BE5F7C" wp14:editId="07A49D17">
                <wp:simplePos x="0" y="0"/>
                <wp:positionH relativeFrom="column">
                  <wp:posOffset>1142365</wp:posOffset>
                </wp:positionH>
                <wp:positionV relativeFrom="paragraph">
                  <wp:posOffset>101002</wp:posOffset>
                </wp:positionV>
                <wp:extent cx="553720" cy="553720"/>
                <wp:effectExtent l="0" t="0" r="17780" b="17780"/>
                <wp:wrapNone/>
                <wp:docPr id="250" name="Gruppieren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20" cy="553720"/>
                          <a:chOff x="0" y="0"/>
                          <a:chExt cx="554181" cy="554181"/>
                        </a:xfrm>
                      </wpg:grpSpPr>
                      <wps:wsp>
                        <wps:cNvPr id="252" name="Ellipse 252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ewitterblitz 253"/>
                        <wps:cNvSpPr/>
                        <wps:spPr>
                          <a:xfrm rot="1800000">
                            <a:off x="172122" y="169657"/>
                            <a:ext cx="208915" cy="208915"/>
                          </a:xfrm>
                          <a:prstGeom prst="lightningBol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F4FC7" id="Gruppieren 250" o:spid="_x0000_s1026" style="position:absolute;margin-left:89.95pt;margin-top:7.95pt;width:43.6pt;height:43.6pt;z-index:251721728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">
                <v:oval id="Ellipse 252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" filled="f" strokecolor="black [3213]" strokeweight="1pt">
                  <v:stroke joinstyle="miter"/>
                </v:oval>
                <v:shape id="Gewitterblitz 253" o:spid="_x0000_s1028" type="#_x0000_t73" style="position:absolute;left:1721;top:1696;width:2089;height:2089;rotation: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" fillcolor="black [3200]" strokecolor="black [1600]" strokeweight="1pt"/>
              </v:group>
            </w:pict>
          </mc:Fallback>
        </mc:AlternateContent>
      </w:r>
      <w:r w:rsidR="005C404D" w:rsidRPr="00DF6422"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59FF2CAF" wp14:editId="28E8B481">
                <wp:simplePos x="0" y="0"/>
                <wp:positionH relativeFrom="margin">
                  <wp:posOffset>339691</wp:posOffset>
                </wp:positionH>
                <wp:positionV relativeFrom="paragraph">
                  <wp:posOffset>10795</wp:posOffset>
                </wp:positionV>
                <wp:extent cx="554181" cy="554181"/>
                <wp:effectExtent l="0" t="0" r="17780" b="17780"/>
                <wp:wrapNone/>
                <wp:docPr id="247" name="Gruppieren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699247" cy="699247"/>
                        </a:xfrm>
                      </wpg:grpSpPr>
                      <wps:wsp>
                        <wps:cNvPr id="248" name="Ellipse 248"/>
                        <wps:cNvSpPr/>
                        <wps:spPr>
                          <a:xfrm>
                            <a:off x="0" y="0"/>
                            <a:ext cx="699247" cy="69924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Stern: 5 Zacken 249"/>
                        <wps:cNvSpPr/>
                        <wps:spPr>
                          <a:xfrm>
                            <a:off x="213014" y="204355"/>
                            <a:ext cx="282575" cy="282575"/>
                          </a:xfrm>
                          <a:prstGeom prst="star5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2BABB3" id="Gruppieren 247" o:spid="_x0000_s1026" style="position:absolute;margin-left:26.75pt;margin-top:.85pt;width:43.65pt;height:43.65pt;z-index:251719680;mso-position-horizontal-relative:margin;mso-width-relative:margin;mso-height-relative:margin" coordsize="6992,6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">
                <v:oval id="Ellipse 248" o:spid="_x0000_s1027" style="position:absolute;width:6992;height:6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" filled="f" strokecolor="black [3213]" strokeweight="1pt">
                  <v:stroke joinstyle="miter"/>
                </v:oval>
                <v:shape id="Stern: 5 Zacken 249" o:spid="_x0000_s1028" style="position:absolute;left:2130;top:2043;width:2825;height:2826;visibility:visible;mso-wrap-style:square;v-text-anchor:middle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" path="m,107934r107935,1l141288,r33352,107935l282575,107934r-87321,66706l228608,282574,141288,215867,53967,282574,87321,174640,,107934xe" fillcolor="black [3213]" strokecolor="black [3213]" strokeweight="1pt">
                  <v:stroke joinstyle="miter"/>
                  <v:path arrowok="t" o:connecttype="custom" o:connectlocs="0,107934;107935,107935;141288,0;174640,107935;282575,107934;195254,174640;228608,282574;141288,215867;53967,282574;87321,174640;0,107934" o:connectangles="0,0,0,0,0,0,0,0,0,0,0"/>
                </v:shape>
                <w10:wrap anchorx="margin"/>
              </v:group>
            </w:pict>
          </mc:Fallback>
        </mc:AlternateContent>
      </w:r>
    </w:p>
    <w:p w14:paraId="419F8C74" w14:textId="2559CD26" w:rsidR="005C404D" w:rsidRDefault="00854A72" w:rsidP="005C404D">
      <w:r>
        <w:drawing>
          <wp:anchor distT="0" distB="0" distL="114300" distR="114300" simplePos="0" relativeHeight="251811840" behindDoc="1" locked="0" layoutInCell="1" allowOverlap="1" wp14:anchorId="7C929055" wp14:editId="2798D933">
            <wp:simplePos x="0" y="0"/>
            <wp:positionH relativeFrom="margin">
              <wp:posOffset>-561119</wp:posOffset>
            </wp:positionH>
            <wp:positionV relativeFrom="paragraph">
              <wp:posOffset>201295</wp:posOffset>
            </wp:positionV>
            <wp:extent cx="1070555" cy="1225779"/>
            <wp:effectExtent l="0" t="0" r="0" b="0"/>
            <wp:wrapNone/>
            <wp:docPr id="445" name="Grafik 445" descr="C:\Users\qht888\Desktop\KVs_Crorona\Illus_fertig\S537300445_K003_01_Pi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70555" cy="1225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52C"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F3D3532" wp14:editId="3AACBF93">
                <wp:simplePos x="0" y="0"/>
                <wp:positionH relativeFrom="page">
                  <wp:posOffset>6588728</wp:posOffset>
                </wp:positionH>
                <wp:positionV relativeFrom="paragraph">
                  <wp:posOffset>107388</wp:posOffset>
                </wp:positionV>
                <wp:extent cx="11219" cy="207563"/>
                <wp:effectExtent l="0" t="0" r="27305" b="21590"/>
                <wp:wrapNone/>
                <wp:docPr id="472" name="Gerader Verbinder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19" cy="2075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E2B77" id="Gerader Verbinder 472" o:spid="_x0000_s1026" style="position:absolute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18.8pt,8.45pt" to="519.7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68652C"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EDABB40" wp14:editId="615802D5">
                <wp:simplePos x="0" y="0"/>
                <wp:positionH relativeFrom="margin">
                  <wp:posOffset>1693919</wp:posOffset>
                </wp:positionH>
                <wp:positionV relativeFrom="paragraph">
                  <wp:posOffset>115804</wp:posOffset>
                </wp:positionV>
                <wp:extent cx="312868" cy="39268"/>
                <wp:effectExtent l="0" t="0" r="11430" b="37465"/>
                <wp:wrapNone/>
                <wp:docPr id="467" name="Gerader Verbinder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868" cy="392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FA371F" id="Gerader Verbinder 467" o:spid="_x0000_s1026" style="position:absolute;flip:x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3.4pt,9.1pt" to="158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8652C"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D5075E6" wp14:editId="40BBE455">
                <wp:simplePos x="0" y="0"/>
                <wp:positionH relativeFrom="margin">
                  <wp:posOffset>874886</wp:posOffset>
                </wp:positionH>
                <wp:positionV relativeFrom="paragraph">
                  <wp:posOffset>191212</wp:posOffset>
                </wp:positionV>
                <wp:extent cx="272575" cy="0"/>
                <wp:effectExtent l="0" t="0" r="0" b="0"/>
                <wp:wrapNone/>
                <wp:docPr id="466" name="Gerader Verbinde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F07A4" id="Gerader Verbinder 466" o:spid="_x0000_s1026" style="position:absolute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8.9pt,15.05pt" to="90.3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A03B1A3" w14:textId="529ADA7B" w:rsidR="005C404D" w:rsidRDefault="005C404D" w:rsidP="005C404D">
      <w:pPr>
        <w:pStyle w:val="ekvbild"/>
      </w:pPr>
      <w: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4955F3FE" wp14:editId="6D3409AE">
                <wp:simplePos x="0" y="0"/>
                <wp:positionH relativeFrom="column">
                  <wp:posOffset>5245698</wp:posOffset>
                </wp:positionH>
                <wp:positionV relativeFrom="paragraph">
                  <wp:posOffset>115570</wp:posOffset>
                </wp:positionV>
                <wp:extent cx="554181" cy="554181"/>
                <wp:effectExtent l="0" t="0" r="17780" b="17780"/>
                <wp:wrapNone/>
                <wp:docPr id="271" name="Gruppieren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81" cy="554181"/>
                          <a:chOff x="0" y="0"/>
                          <a:chExt cx="554181" cy="554181"/>
                        </a:xfrm>
                      </wpg:grpSpPr>
                      <wps:wsp>
                        <wps:cNvPr id="272" name="Ellipse 272"/>
                        <wps:cNvSpPr/>
                        <wps:spPr>
                          <a:xfrm>
                            <a:off x="0" y="0"/>
                            <a:ext cx="554181" cy="554181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Herz 273"/>
                        <wps:cNvSpPr/>
                        <wps:spPr>
                          <a:xfrm>
                            <a:off x="191172" y="204395"/>
                            <a:ext cx="174625" cy="174625"/>
                          </a:xfrm>
                          <a:prstGeom prst="hear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5198D" id="Gruppieren 271" o:spid="_x0000_s1026" style="position:absolute;margin-left:413.05pt;margin-top:9.1pt;width:43.65pt;height:43.65pt;z-index:251731968" coordsize="5541,5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">
                <v:oval id="Ellipse 272" o:spid="_x0000_s1027" style="position:absolute;width:5541;height:5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" filled="f" strokecolor="black [3213]" strokeweight="1pt">
                  <v:stroke joinstyle="miter"/>
                </v:oval>
                <v:shape id="Herz 273" o:spid="_x0000_s1028" style="position:absolute;left:1911;top:2043;width:1746;height:1747;visibility:visible;mso-wrap-style:square;v-text-anchor:middle" coordsize="174625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" path="m87313,43656v36380,-101864,178263,,,130969c-90951,43656,50932,-58208,87313,43656xe" fillcolor="black [3200]" strokecolor="black [1600]" strokeweight="1pt">
                  <v:stroke joinstyle="miter"/>
                  <v:path arrowok="t" o:connecttype="custom" o:connectlocs="87313,43656;87313,174625;87313,43656" o:connectangles="0,0,0"/>
                </v:shape>
              </v:group>
            </w:pict>
          </mc:Fallback>
        </mc:AlternateContent>
      </w:r>
    </w:p>
    <w:p w14:paraId="3443845E" w14:textId="498F3A51" w:rsidR="005C404D" w:rsidRDefault="005C404D" w:rsidP="005C404D">
      <w:r>
        <w:tab/>
      </w:r>
    </w:p>
    <w:p w14:paraId="5A9C8BCF" w14:textId="73D5C7FF" w:rsidR="005C404D" w:rsidRDefault="005C404D" w:rsidP="005C404D">
      <w:pPr>
        <w:pStyle w:val="ekvbild"/>
      </w:pPr>
    </w:p>
    <w:p w14:paraId="64B2689B" w14:textId="588485ED" w:rsidR="005C404D" w:rsidRDefault="0068652C" w:rsidP="005C404D">
      <w: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BE8C098" wp14:editId="56DFA6CA">
                <wp:simplePos x="0" y="0"/>
                <wp:positionH relativeFrom="page">
                  <wp:posOffset>6257750</wp:posOffset>
                </wp:positionH>
                <wp:positionV relativeFrom="paragraph">
                  <wp:posOffset>104510</wp:posOffset>
                </wp:positionV>
                <wp:extent cx="215978" cy="199149"/>
                <wp:effectExtent l="0" t="0" r="31750" b="29845"/>
                <wp:wrapNone/>
                <wp:docPr id="473" name="Gerader Verbinde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78" cy="1991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E699C" id="Gerader Verbinder 473" o:spid="_x0000_s1026" style="position:absolute;flip:y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92.75pt,8.25pt" to="509.7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78B9C092" w14:textId="3234041A" w:rsidR="005C404D" w:rsidRDefault="0068652C" w:rsidP="005C404D">
      <w:pPr>
        <w:pStyle w:val="ekvbild"/>
      </w:pPr>
      <w: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A4E755A" wp14:editId="51018EC4">
                <wp:simplePos x="0" y="0"/>
                <wp:positionH relativeFrom="page">
                  <wp:posOffset>2227098</wp:posOffset>
                </wp:positionH>
                <wp:positionV relativeFrom="paragraph">
                  <wp:posOffset>158832</wp:posOffset>
                </wp:positionV>
                <wp:extent cx="215978" cy="50488"/>
                <wp:effectExtent l="0" t="0" r="31750" b="26035"/>
                <wp:wrapNone/>
                <wp:docPr id="478" name="Gerader Verbinder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78" cy="504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16468" id="Gerader Verbinder 478" o:spid="_x0000_s1026" style="position:absolute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75.35pt,12.5pt" to="192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4967B954" w14:textId="323592A9" w:rsidR="005C404D" w:rsidRDefault="0068652C" w:rsidP="005C404D">
      <w: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63A522C" wp14:editId="075F62C9">
                <wp:simplePos x="0" y="0"/>
                <wp:positionH relativeFrom="page">
                  <wp:posOffset>2992836</wp:posOffset>
                </wp:positionH>
                <wp:positionV relativeFrom="paragraph">
                  <wp:posOffset>4951</wp:posOffset>
                </wp:positionV>
                <wp:extent cx="270167" cy="14290"/>
                <wp:effectExtent l="0" t="0" r="34925" b="24130"/>
                <wp:wrapNone/>
                <wp:docPr id="477" name="Gerader Verbinde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167" cy="14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74D60" id="Gerader Verbinder 477" o:spid="_x0000_s1026" style="position:absolute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5.65pt,.4pt" to="256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F22DD34" wp14:editId="68E1F578">
                <wp:simplePos x="0" y="0"/>
                <wp:positionH relativeFrom="page">
                  <wp:posOffset>3817480</wp:posOffset>
                </wp:positionH>
                <wp:positionV relativeFrom="paragraph">
                  <wp:posOffset>64119</wp:posOffset>
                </wp:positionV>
                <wp:extent cx="258051" cy="2805"/>
                <wp:effectExtent l="0" t="0" r="27940" b="35560"/>
                <wp:wrapNone/>
                <wp:docPr id="476" name="Gerader Verbinde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051" cy="2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14243E" id="Gerader Verbinder 476" o:spid="_x0000_s1026" style="position:absolute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00.6pt,5.05pt" to="320.9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E98022A" wp14:editId="6F6F6775">
                <wp:simplePos x="0" y="0"/>
                <wp:positionH relativeFrom="page">
                  <wp:posOffset>4625293</wp:posOffset>
                </wp:positionH>
                <wp:positionV relativeFrom="paragraph">
                  <wp:posOffset>72004</wp:posOffset>
                </wp:positionV>
                <wp:extent cx="266854" cy="0"/>
                <wp:effectExtent l="0" t="0" r="0" b="0"/>
                <wp:wrapNone/>
                <wp:docPr id="475" name="Gerader Verbinder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8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38D39" id="Gerader Verbinder 475" o:spid="_x0000_s1026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64.2pt,5.65pt" to="385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" strokecolor="black [3200]" strokeweight=".5pt">
                <v:stroke joinstyle="miter"/>
                <w10:wrap anchorx="page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D712794" wp14:editId="1293704A">
                <wp:simplePos x="0" y="0"/>
                <wp:positionH relativeFrom="page">
                  <wp:posOffset>5438717</wp:posOffset>
                </wp:positionH>
                <wp:positionV relativeFrom="paragraph">
                  <wp:posOffset>75338</wp:posOffset>
                </wp:positionV>
                <wp:extent cx="285990" cy="5216"/>
                <wp:effectExtent l="0" t="0" r="19050" b="33020"/>
                <wp:wrapNone/>
                <wp:docPr id="474" name="Gerader Verbinde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990" cy="52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E4C665" id="Gerader Verbinder 474" o:spid="_x0000_s1026" style="position:absolute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28.25pt,5.95pt" to="450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C265AF">
        <w:drawing>
          <wp:anchor distT="0" distB="0" distL="114300" distR="114300" simplePos="0" relativeHeight="251807744" behindDoc="1" locked="0" layoutInCell="1" allowOverlap="1" wp14:anchorId="0C5720C3" wp14:editId="6517733C">
            <wp:simplePos x="0" y="0"/>
            <wp:positionH relativeFrom="margin">
              <wp:posOffset>5027930</wp:posOffset>
            </wp:positionH>
            <wp:positionV relativeFrom="paragraph">
              <wp:posOffset>142203</wp:posOffset>
            </wp:positionV>
            <wp:extent cx="1022350" cy="1273810"/>
            <wp:effectExtent l="0" t="0" r="6350" b="2540"/>
            <wp:wrapNone/>
            <wp:docPr id="437" name="Grafik 437" descr="C:\Users\qht888\Desktop\KVs_Crorona\Illus_fertig\S529310742_Wurm_Trepp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235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7A85D" w14:textId="4B5C4836" w:rsidR="005C404D" w:rsidRDefault="0068652C" w:rsidP="005C404D">
      <w:pPr>
        <w:pStyle w:val="ekvbild"/>
      </w:pPr>
      <w: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FD0DEDD" wp14:editId="3037EE1B">
                <wp:simplePos x="0" y="0"/>
                <wp:positionH relativeFrom="page">
                  <wp:posOffset>1567944</wp:posOffset>
                </wp:positionH>
                <wp:positionV relativeFrom="paragraph">
                  <wp:posOffset>34293</wp:posOffset>
                </wp:positionV>
                <wp:extent cx="154269" cy="106263"/>
                <wp:effectExtent l="0" t="0" r="36830" b="27305"/>
                <wp:wrapNone/>
                <wp:docPr id="479" name="Gerader Verbinder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269" cy="106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73CA7" id="Gerader Verbinder 479" o:spid="_x0000_s1026" style="position:absolute;flip:y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23.45pt,2.7pt" to="135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2CC659C8" w14:textId="66B1328C" w:rsidR="005C404D" w:rsidRDefault="005C404D" w:rsidP="005C404D"/>
    <w:p w14:paraId="37BD68F9" w14:textId="2B50C80D" w:rsidR="005C404D" w:rsidRPr="005C404D" w:rsidRDefault="00DC6BD8" w:rsidP="005C404D">
      <w:pPr>
        <w:tabs>
          <w:tab w:val="clear" w:pos="340"/>
          <w:tab w:val="clear" w:pos="595"/>
          <w:tab w:val="clear" w:pos="851"/>
          <w:tab w:val="left" w:pos="1254"/>
        </w:tabs>
      </w:pPr>
      <w:r>
        <w:drawing>
          <wp:anchor distT="0" distB="0" distL="114300" distR="114300" simplePos="0" relativeHeight="251939840" behindDoc="1" locked="0" layoutInCell="1" allowOverlap="1" wp14:anchorId="2100A0F7" wp14:editId="1DC1B39A">
            <wp:simplePos x="0" y="0"/>
            <wp:positionH relativeFrom="margin">
              <wp:posOffset>-478155</wp:posOffset>
            </wp:positionH>
            <wp:positionV relativeFrom="paragraph">
              <wp:posOffset>2362109</wp:posOffset>
            </wp:positionV>
            <wp:extent cx="653143" cy="930917"/>
            <wp:effectExtent l="0" t="0" r="0" b="2540"/>
            <wp:wrapNone/>
            <wp:docPr id="20" name="Grafik 20" descr="C:\Users\qht888\Desktop\KVs_Crorona\Illus_fertig\S529310720_Wurm_als_Wanderer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3143" cy="930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A72">
        <w:drawing>
          <wp:anchor distT="0" distB="0" distL="114300" distR="114300" simplePos="0" relativeHeight="251806720" behindDoc="1" locked="0" layoutInCell="1" allowOverlap="1" wp14:anchorId="5E52AB65" wp14:editId="1B10FBD6">
            <wp:simplePos x="0" y="0"/>
            <wp:positionH relativeFrom="margin">
              <wp:posOffset>2201641</wp:posOffset>
            </wp:positionH>
            <wp:positionV relativeFrom="paragraph">
              <wp:posOffset>1019392</wp:posOffset>
            </wp:positionV>
            <wp:extent cx="1166999" cy="1080308"/>
            <wp:effectExtent l="0" t="0" r="0" b="5715"/>
            <wp:wrapNone/>
            <wp:docPr id="436" name="Grafik 436" descr="C:\Users\qht888\Desktop\KVs_Crorona\Illus_fertig\S042310567_KV_022_Niko_Zi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999" cy="1080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C74"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9223A41" wp14:editId="180B1D69">
                <wp:simplePos x="0" y="0"/>
                <wp:positionH relativeFrom="margin">
                  <wp:posOffset>1866649</wp:posOffset>
                </wp:positionH>
                <wp:positionV relativeFrom="paragraph">
                  <wp:posOffset>1547578</wp:posOffset>
                </wp:positionV>
                <wp:extent cx="365760" cy="6901"/>
                <wp:effectExtent l="0" t="0" r="34290" b="31750"/>
                <wp:wrapNone/>
                <wp:docPr id="509" name="Gerader Verbinder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69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2E653" id="Gerader Verbinder 509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7pt,121.85pt" to="175.8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408D096" wp14:editId="49964E3E">
                <wp:simplePos x="0" y="0"/>
                <wp:positionH relativeFrom="margin">
                  <wp:posOffset>1626602</wp:posOffset>
                </wp:positionH>
                <wp:positionV relativeFrom="paragraph">
                  <wp:posOffset>1005840</wp:posOffset>
                </wp:positionV>
                <wp:extent cx="86952" cy="176390"/>
                <wp:effectExtent l="0" t="0" r="27940" b="14605"/>
                <wp:wrapNone/>
                <wp:docPr id="508" name="Gerader Verbinder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952" cy="1763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60B40" id="Gerader Verbinder 508" o:spid="_x0000_s1026" style="position:absolute;flip:y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8.1pt,79.2pt" to="134.95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17E7D6C" wp14:editId="17320C32">
                <wp:simplePos x="0" y="0"/>
                <wp:positionH relativeFrom="margin">
                  <wp:posOffset>2153924</wp:posOffset>
                </wp:positionH>
                <wp:positionV relativeFrom="paragraph">
                  <wp:posOffset>742179</wp:posOffset>
                </wp:positionV>
                <wp:extent cx="322564" cy="16829"/>
                <wp:effectExtent l="0" t="0" r="20955" b="21590"/>
                <wp:wrapNone/>
                <wp:docPr id="507" name="Gerader Verbinder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564" cy="168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4F9CB" id="Gerader Verbinder 507" o:spid="_x0000_s1026" style="position:absolute;flip:y;z-index:25193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9.6pt,58.45pt" to="19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83E08C0" wp14:editId="3A0A1E4B">
                <wp:simplePos x="0" y="0"/>
                <wp:positionH relativeFrom="margin">
                  <wp:posOffset>3034665</wp:posOffset>
                </wp:positionH>
                <wp:positionV relativeFrom="paragraph">
                  <wp:posOffset>767423</wp:posOffset>
                </wp:positionV>
                <wp:extent cx="249637" cy="44878"/>
                <wp:effectExtent l="0" t="0" r="36195" b="31750"/>
                <wp:wrapNone/>
                <wp:docPr id="506" name="Gerader Verbinder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637" cy="448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75A5F" id="Gerader Verbinder 506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8.95pt,60.45pt" to="258.6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9D323F8" wp14:editId="13714151">
                <wp:simplePos x="0" y="0"/>
                <wp:positionH relativeFrom="margin">
                  <wp:posOffset>3819879</wp:posOffset>
                </wp:positionH>
                <wp:positionV relativeFrom="paragraph">
                  <wp:posOffset>918888</wp:posOffset>
                </wp:positionV>
                <wp:extent cx="263821" cy="70123"/>
                <wp:effectExtent l="0" t="0" r="22225" b="25400"/>
                <wp:wrapNone/>
                <wp:docPr id="505" name="Gerader Verbinder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21" cy="701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6E50E" id="Gerader Verbinder 505" o:spid="_x0000_s1026" style="position:absolute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0.8pt,72.35pt" to="321.55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1B294C1" wp14:editId="7AD9AD53">
                <wp:simplePos x="0" y="0"/>
                <wp:positionH relativeFrom="margin">
                  <wp:posOffset>4302482</wp:posOffset>
                </wp:positionH>
                <wp:positionV relativeFrom="paragraph">
                  <wp:posOffset>1426576</wp:posOffset>
                </wp:positionV>
                <wp:extent cx="8415" cy="212577"/>
                <wp:effectExtent l="0" t="0" r="29845" b="35560"/>
                <wp:wrapNone/>
                <wp:docPr id="504" name="Gerader Verbinder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15" cy="2125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BD680" id="Gerader Verbinder 504" o:spid="_x0000_s1026" style="position:absolute;flip:x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.8pt,112.35pt" to="339.45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5987024" wp14:editId="3E2D4848">
                <wp:simplePos x="0" y="0"/>
                <wp:positionH relativeFrom="margin">
                  <wp:posOffset>3906991</wp:posOffset>
                </wp:positionH>
                <wp:positionV relativeFrom="paragraph">
                  <wp:posOffset>2124998</wp:posOffset>
                </wp:positionV>
                <wp:extent cx="187929" cy="120557"/>
                <wp:effectExtent l="0" t="0" r="22225" b="32385"/>
                <wp:wrapNone/>
                <wp:docPr id="503" name="Gerader Verbinder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929" cy="1205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050A3" id="Gerader Verbinder 503" o:spid="_x0000_s1026" style="position:absolute;flip:x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7.65pt,167.3pt" to="322.45pt,1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38D9D0B" wp14:editId="55E43397">
                <wp:simplePos x="0" y="0"/>
                <wp:positionH relativeFrom="margin">
                  <wp:posOffset>3071129</wp:posOffset>
                </wp:positionH>
                <wp:positionV relativeFrom="paragraph">
                  <wp:posOffset>2394268</wp:posOffset>
                </wp:positionV>
                <wp:extent cx="297320" cy="14025"/>
                <wp:effectExtent l="0" t="0" r="26670" b="24130"/>
                <wp:wrapNone/>
                <wp:docPr id="502" name="Gerader Verbinder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320" cy="14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899FA5" id="Gerader Verbinder 502" o:spid="_x0000_s1026" style="position:absolute;flip:x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1.8pt,188.55pt" to="265.2pt,1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1C6515F" wp14:editId="59BDAFB7">
                <wp:simplePos x="0" y="0"/>
                <wp:positionH relativeFrom="margin">
                  <wp:posOffset>2238071</wp:posOffset>
                </wp:positionH>
                <wp:positionV relativeFrom="paragraph">
                  <wp:posOffset>2394269</wp:posOffset>
                </wp:positionV>
                <wp:extent cx="272076" cy="9568"/>
                <wp:effectExtent l="0" t="0" r="13970" b="28575"/>
                <wp:wrapNone/>
                <wp:docPr id="501" name="Gerader Verbinder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2076" cy="95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2D053" id="Gerader Verbinder 501" o:spid="_x0000_s1026" style="position:absolute;flip:x y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6.25pt,188.55pt" to="197.65pt,1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3B13182" wp14:editId="6692AFC2">
                <wp:simplePos x="0" y="0"/>
                <wp:positionH relativeFrom="margin">
                  <wp:posOffset>1461111</wp:posOffset>
                </wp:positionH>
                <wp:positionV relativeFrom="paragraph">
                  <wp:posOffset>2307316</wp:posOffset>
                </wp:positionV>
                <wp:extent cx="232807" cy="33659"/>
                <wp:effectExtent l="0" t="0" r="15240" b="23495"/>
                <wp:wrapNone/>
                <wp:docPr id="500" name="Gerader Verbinder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2807" cy="336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339110" id="Gerader Verbinder 500" o:spid="_x0000_s1026" style="position:absolute;flip:x y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5.05pt,181.7pt" to="133.4pt,1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C255184" wp14:editId="2C85F39F">
                <wp:simplePos x="0" y="0"/>
                <wp:positionH relativeFrom="margin">
                  <wp:posOffset>841226</wp:posOffset>
                </wp:positionH>
                <wp:positionV relativeFrom="paragraph">
                  <wp:posOffset>1822068</wp:posOffset>
                </wp:positionV>
                <wp:extent cx="151465" cy="210368"/>
                <wp:effectExtent l="0" t="0" r="20320" b="18415"/>
                <wp:wrapNone/>
                <wp:docPr id="499" name="Gerader Verbinder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1465" cy="2103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E9E15" id="Gerader Verbinder 499" o:spid="_x0000_s1026" style="position:absolute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6.25pt,143.45pt" to="78.2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F7BF4A9" wp14:editId="7C96C9DA">
                <wp:simplePos x="0" y="0"/>
                <wp:positionH relativeFrom="margin">
                  <wp:posOffset>726227</wp:posOffset>
                </wp:positionH>
                <wp:positionV relativeFrom="paragraph">
                  <wp:posOffset>1019865</wp:posOffset>
                </wp:positionV>
                <wp:extent cx="0" cy="255118"/>
                <wp:effectExtent l="0" t="0" r="38100" b="12065"/>
                <wp:wrapNone/>
                <wp:docPr id="498" name="Gerader Verbinder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51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EC29F" id="Gerader Verbinder 498" o:spid="_x0000_s1026" style="position:absolute;flip:y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.2pt,80.3pt" to="57.2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DB1323A" wp14:editId="527C78EE">
                <wp:simplePos x="0" y="0"/>
                <wp:positionH relativeFrom="margin">
                  <wp:posOffset>959033</wp:posOffset>
                </wp:positionH>
                <wp:positionV relativeFrom="paragraph">
                  <wp:posOffset>329858</wp:posOffset>
                </wp:positionV>
                <wp:extent cx="213173" cy="196344"/>
                <wp:effectExtent l="0" t="0" r="34925" b="32385"/>
                <wp:wrapNone/>
                <wp:docPr id="497" name="Gerader Verbinder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173" cy="1963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93A2B" id="Gerader Verbinder 497" o:spid="_x0000_s1026" style="position:absolute;flip:y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5.5pt,25.95pt" to="92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AC8873A" wp14:editId="45825227">
                <wp:simplePos x="0" y="0"/>
                <wp:positionH relativeFrom="margin">
                  <wp:posOffset>1682699</wp:posOffset>
                </wp:positionH>
                <wp:positionV relativeFrom="paragraph">
                  <wp:posOffset>172253</wp:posOffset>
                </wp:positionV>
                <wp:extent cx="280491" cy="3334"/>
                <wp:effectExtent l="0" t="0" r="24765" b="34925"/>
                <wp:wrapNone/>
                <wp:docPr id="496" name="Gerader Verbinder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491" cy="3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E9832" id="Gerader Verbinder 496" o:spid="_x0000_s1026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2.5pt,13.55pt" to="154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8AE79D2" wp14:editId="7B0A70B7">
                <wp:simplePos x="0" y="0"/>
                <wp:positionH relativeFrom="margin">
                  <wp:posOffset>2518561</wp:posOffset>
                </wp:positionH>
                <wp:positionV relativeFrom="paragraph">
                  <wp:posOffset>178392</wp:posOffset>
                </wp:positionV>
                <wp:extent cx="288905" cy="5610"/>
                <wp:effectExtent l="0" t="0" r="35560" b="33020"/>
                <wp:wrapNone/>
                <wp:docPr id="495" name="Gerader Verbinder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905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572A7" id="Gerader Verbinder 495" o:spid="_x0000_s1026" style="position:absolute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8.3pt,14.05pt" to="221.0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A0C7B87" wp14:editId="4E53149A">
                <wp:simplePos x="0" y="0"/>
                <wp:positionH relativeFrom="margin">
                  <wp:posOffset>3365644</wp:posOffset>
                </wp:positionH>
                <wp:positionV relativeFrom="paragraph">
                  <wp:posOffset>167173</wp:posOffset>
                </wp:positionV>
                <wp:extent cx="260857" cy="0"/>
                <wp:effectExtent l="0" t="0" r="0" b="0"/>
                <wp:wrapNone/>
                <wp:docPr id="494" name="Gerader Verbinder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8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F1E8B" id="Gerader Verbinder 494" o:spid="_x0000_s1026" style="position:absolute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pt,13.15pt" to="285.5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3446129" wp14:editId="72767E42">
                <wp:simplePos x="0" y="0"/>
                <wp:positionH relativeFrom="margin">
                  <wp:posOffset>4176263</wp:posOffset>
                </wp:positionH>
                <wp:positionV relativeFrom="paragraph">
                  <wp:posOffset>240100</wp:posOffset>
                </wp:positionV>
                <wp:extent cx="187928" cy="56098"/>
                <wp:effectExtent l="0" t="0" r="22225" b="20320"/>
                <wp:wrapNone/>
                <wp:docPr id="493" name="Gerader Verbinder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928" cy="560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1C691" id="Gerader Verbinder 493" o:spid="_x0000_s1026" style="position:absolute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8.85pt,18.9pt" to="343.6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A3E6426" wp14:editId="47681ACA">
                <wp:simplePos x="0" y="0"/>
                <wp:positionH relativeFrom="margin">
                  <wp:posOffset>4843831</wp:posOffset>
                </wp:positionH>
                <wp:positionV relativeFrom="paragraph">
                  <wp:posOffset>540225</wp:posOffset>
                </wp:positionV>
                <wp:extent cx="171099" cy="173105"/>
                <wp:effectExtent l="0" t="0" r="19685" b="36830"/>
                <wp:wrapNone/>
                <wp:docPr id="492" name="Gerader Verbinder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99" cy="1731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E0AAC" id="Gerader Verbinder 492" o:spid="_x0000_s1026" style="position:absolute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1.4pt,42.55pt" to="394.85pt,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B0ABB1E" wp14:editId="1A6DEFB0">
                <wp:simplePos x="0" y="0"/>
                <wp:positionH relativeFrom="margin">
                  <wp:posOffset>5236518</wp:posOffset>
                </wp:positionH>
                <wp:positionV relativeFrom="paragraph">
                  <wp:posOffset>1185355</wp:posOffset>
                </wp:positionV>
                <wp:extent cx="11219" cy="279622"/>
                <wp:effectExtent l="0" t="0" r="27305" b="25400"/>
                <wp:wrapNone/>
                <wp:docPr id="491" name="Gerader Verbinder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9" cy="27962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786C3" id="Gerader Verbinder 491" o:spid="_x0000_s1026" style="position:absolute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2.3pt,93.35pt" to="413.2pt,1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656DC74F" wp14:editId="5C45784A">
                <wp:simplePos x="0" y="0"/>
                <wp:positionH relativeFrom="margin">
                  <wp:posOffset>4964442</wp:posOffset>
                </wp:positionH>
                <wp:positionV relativeFrom="paragraph">
                  <wp:posOffset>1993168</wp:posOffset>
                </wp:positionV>
                <wp:extent cx="151355" cy="190075"/>
                <wp:effectExtent l="0" t="0" r="20320" b="19685"/>
                <wp:wrapNone/>
                <wp:docPr id="490" name="Gerader Verbinder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355" cy="19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4B6B7" id="Gerader Verbinder 490" o:spid="_x0000_s1026" style="position:absolute;flip:x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0.9pt,156.95pt" to="402.8pt,1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F96CD7C" wp14:editId="0C51F997">
                <wp:simplePos x="0" y="0"/>
                <wp:positionH relativeFrom="margin">
                  <wp:posOffset>4442729</wp:posOffset>
                </wp:positionH>
                <wp:positionV relativeFrom="paragraph">
                  <wp:posOffset>2643906</wp:posOffset>
                </wp:positionV>
                <wp:extent cx="204758" cy="201790"/>
                <wp:effectExtent l="0" t="0" r="24130" b="27305"/>
                <wp:wrapNone/>
                <wp:docPr id="489" name="Gerader Verbinder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758" cy="201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83BBA" id="Gerader Verbinder 489" o:spid="_x0000_s1026" style="position:absolute;flip:x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9.8pt,208.2pt" to="365.9pt,2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7F80F1B" wp14:editId="29FDF25D">
                <wp:simplePos x="0" y="0"/>
                <wp:positionH relativeFrom="margin">
                  <wp:posOffset>3721866</wp:posOffset>
                </wp:positionH>
                <wp:positionV relativeFrom="paragraph">
                  <wp:posOffset>3143180</wp:posOffset>
                </wp:positionV>
                <wp:extent cx="260857" cy="42073"/>
                <wp:effectExtent l="0" t="0" r="25400" b="34290"/>
                <wp:wrapNone/>
                <wp:docPr id="488" name="Gerader Verbinder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857" cy="420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E4A4C" id="Gerader Verbinder 488" o:spid="_x0000_s1026" style="position:absolute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3.05pt,247.5pt" to="313.6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606554A" wp14:editId="3ADA6F8A">
                <wp:simplePos x="0" y="0"/>
                <wp:positionH relativeFrom="margin">
                  <wp:posOffset>2971858</wp:posOffset>
                </wp:positionH>
                <wp:positionV relativeFrom="paragraph">
                  <wp:posOffset>3205570</wp:posOffset>
                </wp:positionV>
                <wp:extent cx="201930" cy="0"/>
                <wp:effectExtent l="0" t="0" r="0" b="0"/>
                <wp:wrapNone/>
                <wp:docPr id="487" name="Gerader Verbinder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4F627" id="Gerader Verbinder 487" o:spid="_x0000_s1026" style="position:absolute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4pt,252.4pt" to="249.9pt,2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1C43EBE" wp14:editId="37E8A146">
                <wp:simplePos x="0" y="0"/>
                <wp:positionH relativeFrom="margin">
                  <wp:posOffset>2218437</wp:posOffset>
                </wp:positionH>
                <wp:positionV relativeFrom="paragraph">
                  <wp:posOffset>3193668</wp:posOffset>
                </wp:positionV>
                <wp:extent cx="201930" cy="0"/>
                <wp:effectExtent l="0" t="0" r="0" b="0"/>
                <wp:wrapNone/>
                <wp:docPr id="486" name="Gerader Verbinder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5B8C1F" id="Gerader Verbinder 486" o:spid="_x0000_s1026" style="position:absolute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4.7pt,251.45pt" to="190.6pt,2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0F6C246" wp14:editId="662A5032">
                <wp:simplePos x="0" y="0"/>
                <wp:positionH relativeFrom="margin">
                  <wp:posOffset>1407817</wp:posOffset>
                </wp:positionH>
                <wp:positionV relativeFrom="paragraph">
                  <wp:posOffset>3171229</wp:posOffset>
                </wp:positionV>
                <wp:extent cx="258052" cy="14024"/>
                <wp:effectExtent l="0" t="0" r="27940" b="24130"/>
                <wp:wrapNone/>
                <wp:docPr id="485" name="Gerader Verbinder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8052" cy="140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445AF" id="Gerader Verbinder 485" o:spid="_x0000_s1026" style="position:absolute;flip:x y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0.85pt,249.7pt" to="131.15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AA73FEA" wp14:editId="72545622">
                <wp:simplePos x="0" y="0"/>
                <wp:positionH relativeFrom="margin">
                  <wp:posOffset>650492</wp:posOffset>
                </wp:positionH>
                <wp:positionV relativeFrom="paragraph">
                  <wp:posOffset>2935617</wp:posOffset>
                </wp:positionV>
                <wp:extent cx="224393" cy="100976"/>
                <wp:effectExtent l="0" t="0" r="23495" b="32385"/>
                <wp:wrapNone/>
                <wp:docPr id="484" name="Gerader Verbinder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4393" cy="1009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8F5D2" id="Gerader Verbinder 484" o:spid="_x0000_s1026" style="position:absolute;flip:x y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1.2pt,231.15pt" to="68.85pt,2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EDDB079" wp14:editId="24869E18">
                <wp:simplePos x="0" y="0"/>
                <wp:positionH relativeFrom="margin">
                  <wp:posOffset>176285</wp:posOffset>
                </wp:positionH>
                <wp:positionV relativeFrom="paragraph">
                  <wp:posOffset>2371829</wp:posOffset>
                </wp:positionV>
                <wp:extent cx="111892" cy="152237"/>
                <wp:effectExtent l="0" t="0" r="21590" b="19685"/>
                <wp:wrapNone/>
                <wp:docPr id="483" name="Gerader Verbinder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892" cy="1522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5C440" id="Gerader Verbinder 483" o:spid="_x0000_s1026" style="position:absolute;flip:x y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9pt,186.75pt" to="22.7pt,1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41AC4E9" wp14:editId="2536214F">
                <wp:simplePos x="0" y="0"/>
                <wp:positionH relativeFrom="margin">
                  <wp:posOffset>-92807</wp:posOffset>
                </wp:positionH>
                <wp:positionV relativeFrom="paragraph">
                  <wp:posOffset>1660536</wp:posOffset>
                </wp:positionV>
                <wp:extent cx="58903" cy="194637"/>
                <wp:effectExtent l="0" t="0" r="36830" b="15240"/>
                <wp:wrapNone/>
                <wp:docPr id="482" name="Gerader Verbinder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903" cy="1946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C5FA2" id="Gerader Verbinder 482" o:spid="_x0000_s1026" style="position:absolute;flip:x y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3pt,130.75pt" to="-2.65pt,1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36C74"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F0AF2EE" wp14:editId="50DE1488">
                <wp:simplePos x="0" y="0"/>
                <wp:positionH relativeFrom="leftMargin">
                  <wp:posOffset>956474</wp:posOffset>
                </wp:positionH>
                <wp:positionV relativeFrom="paragraph">
                  <wp:posOffset>910473</wp:posOffset>
                </wp:positionV>
                <wp:extent cx="8414" cy="201400"/>
                <wp:effectExtent l="0" t="0" r="29845" b="27305"/>
                <wp:wrapNone/>
                <wp:docPr id="481" name="Gerader Verbinder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14" cy="201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DC65C" id="Gerader Verbinder 481" o:spid="_x0000_s1026" style="position:absolute;flip:x y;z-index:251879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75.3pt,71.7pt" to="75.9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8652C"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7A69061" wp14:editId="44EBA437">
                <wp:simplePos x="0" y="0"/>
                <wp:positionH relativeFrom="margin">
                  <wp:align>left</wp:align>
                </wp:positionH>
                <wp:positionV relativeFrom="paragraph">
                  <wp:posOffset>167172</wp:posOffset>
                </wp:positionV>
                <wp:extent cx="95366" cy="207021"/>
                <wp:effectExtent l="0" t="0" r="19050" b="21590"/>
                <wp:wrapNone/>
                <wp:docPr id="480" name="Gerader Verbinder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366" cy="2070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B2575" id="Gerader Verbinder 480" o:spid="_x0000_s1026" style="position:absolute;flip:y;z-index:251877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15pt" to="7.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sectPr w:rsidR="005C404D" w:rsidRPr="005C404D" w:rsidSect="008D5A1A">
      <w:footerReference w:type="defaul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41C4E" w14:textId="77777777" w:rsidR="005B14DD" w:rsidRDefault="005B14DD" w:rsidP="003C599D">
      <w:pPr>
        <w:spacing w:line="240" w:lineRule="auto"/>
      </w:pPr>
      <w:r>
        <w:separator/>
      </w:r>
    </w:p>
  </w:endnote>
  <w:endnote w:type="continuationSeparator" w:id="0">
    <w:p w14:paraId="19D7235D" w14:textId="77777777" w:rsidR="005B14DD" w:rsidRDefault="005B14D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372E3041" w14:textId="77777777" w:rsidTr="006B2D23">
      <w:trPr>
        <w:trHeight w:hRule="exact" w:val="680"/>
      </w:trPr>
      <w:tc>
        <w:tcPr>
          <w:tcW w:w="1131" w:type="dxa"/>
          <w:noWrap/>
        </w:tcPr>
        <w:p w14:paraId="28497961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BDB1971" wp14:editId="1F6BFB6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5C23C0E" w14:textId="110C46C9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092F27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1EF4130" w14:textId="77777777" w:rsidR="002D0FAE" w:rsidRDefault="002D0FAE" w:rsidP="002D0FAE">
          <w:pPr>
            <w:pStyle w:val="ekvquelle"/>
          </w:pPr>
          <w:r>
            <w:t>Textquellen: Heike Stein, Leipzig</w:t>
          </w:r>
        </w:p>
        <w:p w14:paraId="5F2C8C2D" w14:textId="77777777" w:rsidR="00960CCC" w:rsidRDefault="002D0FAE" w:rsidP="002D0FAE">
          <w:pPr>
            <w:pStyle w:val="ekvquelle"/>
          </w:pPr>
          <w:r>
            <w:t xml:space="preserve">Illustratoren: Anke Fröhlich, Leipzig; Bettina Reich, Zwenkau/Leipzig; </w:t>
          </w:r>
        </w:p>
        <w:p w14:paraId="5F89D57A" w14:textId="77777777" w:rsidR="00960CCC" w:rsidRDefault="002D0FAE" w:rsidP="002D0FAE">
          <w:pPr>
            <w:pStyle w:val="ekvquelle"/>
          </w:pPr>
          <w:r>
            <w:t xml:space="preserve">Sigrid und Sven Leberer Illustration, Altenberge; Friederike Ablang, Berlin; </w:t>
          </w:r>
        </w:p>
        <w:p w14:paraId="1EC76829" w14:textId="68B76AD1" w:rsidR="00193A18" w:rsidRPr="00025140" w:rsidRDefault="002D0FAE" w:rsidP="002D0FAE">
          <w:pPr>
            <w:pStyle w:val="ekvquelle"/>
          </w:pPr>
          <w:r>
            <w:t>Antje Bohnstedt, Bretten</w:t>
          </w:r>
        </w:p>
      </w:tc>
      <w:tc>
        <w:tcPr>
          <w:tcW w:w="397" w:type="dxa"/>
        </w:tcPr>
        <w:p w14:paraId="62F39F2B" w14:textId="77777777" w:rsidR="00193A18" w:rsidRPr="00913892" w:rsidRDefault="00193A18" w:rsidP="00913892">
          <w:pPr>
            <w:pStyle w:val="ekvpagina"/>
          </w:pPr>
        </w:p>
      </w:tc>
    </w:tr>
  </w:tbl>
  <w:p w14:paraId="01FDFC38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ABD7F" w14:textId="77777777" w:rsidR="005B14DD" w:rsidRDefault="005B14DD" w:rsidP="003C599D">
      <w:pPr>
        <w:spacing w:line="240" w:lineRule="auto"/>
      </w:pPr>
      <w:r>
        <w:separator/>
      </w:r>
    </w:p>
  </w:footnote>
  <w:footnote w:type="continuationSeparator" w:id="0">
    <w:p w14:paraId="3B9EC175" w14:textId="77777777" w:rsidR="005B14DD" w:rsidRDefault="005B14D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55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6C74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2F2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B1DB4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0FAE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5769"/>
    <w:rsid w:val="00597506"/>
    <w:rsid w:val="00597E2F"/>
    <w:rsid w:val="005A5E71"/>
    <w:rsid w:val="005A6D94"/>
    <w:rsid w:val="005B14DD"/>
    <w:rsid w:val="005B3E17"/>
    <w:rsid w:val="005B588B"/>
    <w:rsid w:val="005C047C"/>
    <w:rsid w:val="005C0FBD"/>
    <w:rsid w:val="005C404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652C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4E55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0081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A72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0CCC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3F65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265AF"/>
    <w:rsid w:val="00C27CD5"/>
    <w:rsid w:val="00C343F5"/>
    <w:rsid w:val="00C40555"/>
    <w:rsid w:val="00C40D51"/>
    <w:rsid w:val="00C411B8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C6BD8"/>
    <w:rsid w:val="00DD47BB"/>
    <w:rsid w:val="00DE287B"/>
    <w:rsid w:val="00DF129D"/>
    <w:rsid w:val="00DF4371"/>
    <w:rsid w:val="00DF625F"/>
    <w:rsid w:val="00DF6422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13E2AC"/>
  <w15:chartTrackingRefBased/>
  <w15:docId w15:val="{B7F4FD76-AC2D-4FA1-91D4-06173F44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8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2(1)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12</cp:revision>
  <cp:lastPrinted>2016-12-20T14:33:00Z</cp:lastPrinted>
  <dcterms:created xsi:type="dcterms:W3CDTF">2020-06-02T08:16:00Z</dcterms:created>
  <dcterms:modified xsi:type="dcterms:W3CDTF">2020-06-17T06:17:00Z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