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C772F3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9908C03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9583B7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8ED043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7C690BC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7AB5A5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3B54726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852959">
              <w:t>14</w:t>
            </w:r>
          </w:p>
        </w:tc>
      </w:tr>
      <w:tr w:rsidR="00BF17F2" w:rsidRPr="00BF17F2" w14:paraId="4F650A3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35BCDA3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3ECD2F0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7246CA2E" w14:textId="77777777" w:rsidR="0058635A" w:rsidRDefault="006C13A6" w:rsidP="006C13A6">
      <w:pPr>
        <w:pStyle w:val="ekvue2arial"/>
      </w:pPr>
      <w:bookmarkStart w:id="0" w:name="bmStart"/>
      <w:bookmarkEnd w:id="0"/>
      <w:r>
        <w:t>Mein Mut</w:t>
      </w:r>
      <w:r w:rsidR="00852959">
        <w:t>-</w:t>
      </w:r>
      <w:r>
        <w:t>Tierchen</w:t>
      </w:r>
    </w:p>
    <w:p w14:paraId="20C748DD" w14:textId="77777777" w:rsidR="006C13A6" w:rsidRDefault="006C13A6" w:rsidP="006C13A6">
      <w:pPr>
        <w:rPr>
          <w:b/>
          <w:sz w:val="35"/>
        </w:rPr>
      </w:pPr>
    </w:p>
    <w:p w14:paraId="18430D65" w14:textId="77777777" w:rsidR="006C13A6" w:rsidRDefault="006C13A6" w:rsidP="006C13A6">
      <w:pPr>
        <w:pStyle w:val="ekvnummerierung"/>
        <w:framePr w:wrap="around"/>
      </w:pPr>
      <w:r>
        <w:t>1</w:t>
      </w:r>
    </w:p>
    <w:p w14:paraId="09F39484" w14:textId="77777777" w:rsidR="00ED5E99" w:rsidRPr="00287B24" w:rsidRDefault="00ED5E99" w:rsidP="00ED5E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095542F" wp14:editId="5BCB6CCF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A23F5" w14:textId="11CC87E8" w:rsidR="00ED5E99" w:rsidRPr="00287B24" w:rsidRDefault="00ED5E99" w:rsidP="00ED5E99">
      <w:pPr>
        <w:pStyle w:val="ekvpicto"/>
        <w:framePr w:wrap="around" w:y="1441"/>
      </w:pPr>
    </w:p>
    <w:p w14:paraId="5F659DA0" w14:textId="6E8683A7" w:rsidR="006C13A6" w:rsidRDefault="00ED5E99" w:rsidP="006C13A6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53E230EA" wp14:editId="1A74DB91">
            <wp:simplePos x="0" y="0"/>
            <wp:positionH relativeFrom="column">
              <wp:posOffset>-675862</wp:posOffset>
            </wp:positionH>
            <wp:positionV relativeFrom="paragraph">
              <wp:posOffset>275590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13A6" w:rsidRPr="006C13A6">
        <w:t xml:space="preserve">In den letzten Wochen hast du dir vielleicht manchmal Sorgen gemacht. </w:t>
      </w:r>
      <w:r w:rsidR="006C13A6" w:rsidRPr="006C13A6">
        <w:br/>
        <w:t xml:space="preserve">Dein Mut-Tierchen soll dich stärken. </w:t>
      </w:r>
      <w:r w:rsidR="006C13A6" w:rsidRPr="006C13A6">
        <w:br/>
        <w:t>Gestalte es so, wie es dir gefällt. Du kannst auch etwas dazu schreiben.</w:t>
      </w:r>
    </w:p>
    <w:p w14:paraId="585CFD55" w14:textId="252BE32A" w:rsidR="00852959" w:rsidRPr="006C13A6" w:rsidRDefault="00730A2E" w:rsidP="006C13A6">
      <w:r>
        <w:drawing>
          <wp:anchor distT="0" distB="0" distL="114300" distR="114300" simplePos="0" relativeHeight="251658240" behindDoc="1" locked="0" layoutInCell="1" allowOverlap="1" wp14:anchorId="6F287683" wp14:editId="0801DF1E">
            <wp:simplePos x="0" y="0"/>
            <wp:positionH relativeFrom="page">
              <wp:posOffset>633095</wp:posOffset>
            </wp:positionH>
            <wp:positionV relativeFrom="paragraph">
              <wp:posOffset>353565</wp:posOffset>
            </wp:positionV>
            <wp:extent cx="6621681" cy="6081311"/>
            <wp:effectExtent l="0" t="0" r="8255" b="0"/>
            <wp:wrapNone/>
            <wp:docPr id="1" name="Grafik 1" descr="C:\Users\qht888\Desktop\Illus_Stein\S519588484_Monster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681" cy="6081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F898A" w14:textId="4030A4B7" w:rsidR="006C13A6" w:rsidRDefault="006C13A6" w:rsidP="006C13A6"/>
    <w:p w14:paraId="0BFC1694" w14:textId="1F155F64" w:rsidR="006C13A6" w:rsidRDefault="006C13A6" w:rsidP="00EC0C8B">
      <w:pPr>
        <w:pStyle w:val="ekvbild"/>
      </w:pPr>
    </w:p>
    <w:p w14:paraId="60FADC05" w14:textId="77777777" w:rsidR="00EC0C8B" w:rsidRDefault="00EC0C8B" w:rsidP="00EC0C8B"/>
    <w:p w14:paraId="12D79BC1" w14:textId="77777777" w:rsidR="00EC0C8B" w:rsidRDefault="00EC0C8B" w:rsidP="006C13A6"/>
    <w:p w14:paraId="747EED8A" w14:textId="77777777" w:rsidR="006C13A6" w:rsidRDefault="006C13A6" w:rsidP="006C13A6"/>
    <w:p w14:paraId="446BAA57" w14:textId="68756D76" w:rsidR="006C13A6" w:rsidRDefault="006C13A6" w:rsidP="006C13A6"/>
    <w:p w14:paraId="717291F6" w14:textId="77777777" w:rsidR="006C13A6" w:rsidRDefault="006C13A6" w:rsidP="006C13A6"/>
    <w:p w14:paraId="535679B6" w14:textId="77777777" w:rsidR="006C13A6" w:rsidRDefault="006C13A6" w:rsidP="006C13A6"/>
    <w:p w14:paraId="378811F6" w14:textId="77777777" w:rsidR="006C13A6" w:rsidRDefault="006C13A6" w:rsidP="006C13A6"/>
    <w:p w14:paraId="7A25D1D8" w14:textId="77777777" w:rsidR="006C13A6" w:rsidRDefault="006C13A6" w:rsidP="006C13A6"/>
    <w:p w14:paraId="17F0569D" w14:textId="77777777" w:rsidR="006C13A6" w:rsidRDefault="006C13A6" w:rsidP="006C13A6"/>
    <w:p w14:paraId="7A378459" w14:textId="77777777" w:rsidR="006C13A6" w:rsidRDefault="006C13A6" w:rsidP="006C13A6"/>
    <w:p w14:paraId="3EDD36D4" w14:textId="77777777" w:rsidR="006C13A6" w:rsidRDefault="006C13A6" w:rsidP="006C13A6"/>
    <w:p w14:paraId="478D3D74" w14:textId="77777777" w:rsidR="006C13A6" w:rsidRDefault="006C13A6" w:rsidP="006C13A6"/>
    <w:p w14:paraId="107B6E33" w14:textId="77777777" w:rsidR="006C13A6" w:rsidRDefault="006C13A6" w:rsidP="006C13A6"/>
    <w:p w14:paraId="6A3F52F2" w14:textId="77777777" w:rsidR="006C13A6" w:rsidRDefault="006C13A6" w:rsidP="006C13A6"/>
    <w:p w14:paraId="1A5E0581" w14:textId="77777777" w:rsidR="006C13A6" w:rsidRDefault="006C13A6" w:rsidP="006C13A6"/>
    <w:p w14:paraId="2405D572" w14:textId="77777777" w:rsidR="006C13A6" w:rsidRDefault="006C13A6" w:rsidP="006C13A6"/>
    <w:p w14:paraId="0EDA3701" w14:textId="77777777" w:rsidR="006C13A6" w:rsidRDefault="006C13A6" w:rsidP="006C13A6"/>
    <w:p w14:paraId="647CEADE" w14:textId="77777777" w:rsidR="006C13A6" w:rsidRDefault="006C13A6" w:rsidP="006C13A6"/>
    <w:p w14:paraId="274B27C2" w14:textId="77777777" w:rsidR="006C13A6" w:rsidRDefault="006C13A6" w:rsidP="006C13A6"/>
    <w:p w14:paraId="0941008B" w14:textId="77777777" w:rsidR="006C13A6" w:rsidRDefault="006C13A6" w:rsidP="006C13A6"/>
    <w:p w14:paraId="1DBE776A" w14:textId="77777777" w:rsidR="006C13A6" w:rsidRDefault="006C13A6" w:rsidP="006C13A6"/>
    <w:p w14:paraId="2EF7E9B6" w14:textId="77777777" w:rsidR="006C13A6" w:rsidRDefault="006C13A6" w:rsidP="006C13A6"/>
    <w:p w14:paraId="77CDBA8A" w14:textId="05D06A93" w:rsidR="00EC0C8B" w:rsidRDefault="00EC0C8B" w:rsidP="006C13A6"/>
    <w:p w14:paraId="23F21F45" w14:textId="77777777" w:rsidR="00730A2E" w:rsidRDefault="00730A2E" w:rsidP="006C13A6"/>
    <w:p w14:paraId="2A7A2EA7" w14:textId="77777777" w:rsidR="006C13A6" w:rsidRDefault="006C13A6" w:rsidP="006C13A6">
      <w:pPr>
        <w:pStyle w:val="ekvnummerierung"/>
        <w:framePr w:wrap="around"/>
      </w:pPr>
      <w:r>
        <w:t>2</w:t>
      </w:r>
    </w:p>
    <w:p w14:paraId="3A7ED2D8" w14:textId="77777777" w:rsidR="00730A2E" w:rsidRPr="00287B24" w:rsidRDefault="00730A2E" w:rsidP="00730A2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E6B6A42" wp14:editId="69D82BE2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9383" w14:textId="25186900" w:rsidR="006C13A6" w:rsidRDefault="006C13A6" w:rsidP="006C13A6">
      <w:r w:rsidRPr="006C13A6">
        <w:t>Wann hilft dir dein Mut-Tierchen? Erzähle.</w:t>
      </w:r>
    </w:p>
    <w:p w14:paraId="51396CBF" w14:textId="77777777" w:rsidR="00730A2E" w:rsidRPr="00287B24" w:rsidRDefault="00730A2E" w:rsidP="00730A2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30DB72D" wp14:editId="60390061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EE0E" w14:textId="77777777" w:rsidR="00730A2E" w:rsidRPr="006C13A6" w:rsidRDefault="00730A2E" w:rsidP="006C13A6"/>
    <w:sectPr w:rsidR="00730A2E" w:rsidRPr="006C13A6" w:rsidSect="00054A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8EC36" w14:textId="77777777" w:rsidR="00E316F1" w:rsidRDefault="00E316F1" w:rsidP="003C599D">
      <w:pPr>
        <w:spacing w:line="240" w:lineRule="auto"/>
      </w:pPr>
      <w:r>
        <w:separator/>
      </w:r>
    </w:p>
  </w:endnote>
  <w:endnote w:type="continuationSeparator" w:id="0">
    <w:p w14:paraId="48E713E9" w14:textId="77777777" w:rsidR="00E316F1" w:rsidRDefault="00E316F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A3DDC" w14:textId="77777777" w:rsidR="00D64534" w:rsidRDefault="00D645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97A223A" w14:textId="77777777" w:rsidTr="006B2D23">
      <w:trPr>
        <w:trHeight w:hRule="exact" w:val="680"/>
      </w:trPr>
      <w:tc>
        <w:tcPr>
          <w:tcW w:w="1131" w:type="dxa"/>
          <w:noWrap/>
        </w:tcPr>
        <w:p w14:paraId="17FAAF3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E6EA78C" wp14:editId="161E75E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720B636" w14:textId="0049BE31"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</w:t>
          </w:r>
          <w:r w:rsidR="00D64534">
            <w:t>20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CFAF84F" w14:textId="77777777" w:rsidR="00193A18" w:rsidRPr="00F5248B" w:rsidRDefault="00193A18" w:rsidP="00EC0C8B">
          <w:pPr>
            <w:pStyle w:val="ekvquelle"/>
          </w:pPr>
          <w:r w:rsidRPr="00F5248B">
            <w:t xml:space="preserve">Textquellen: </w:t>
          </w:r>
          <w:r w:rsidR="00EC0C8B">
            <w:t>Heike Stein, Leipzig</w:t>
          </w:r>
        </w:p>
        <w:p w14:paraId="13149524" w14:textId="77777777" w:rsidR="00193A18" w:rsidRPr="00913892" w:rsidRDefault="00193A18" w:rsidP="00F5248B">
          <w:pPr>
            <w:pStyle w:val="ekvquelle"/>
          </w:pPr>
          <w:r w:rsidRPr="00F5248B">
            <w:t xml:space="preserve">Illustratoren: </w:t>
          </w:r>
          <w:r w:rsidR="00EC0C8B">
            <w:t>Susan Hesselbarth, Leipzig</w:t>
          </w:r>
        </w:p>
      </w:tc>
      <w:tc>
        <w:tcPr>
          <w:tcW w:w="397" w:type="dxa"/>
        </w:tcPr>
        <w:p w14:paraId="17AA4086" w14:textId="77777777" w:rsidR="00193A18" w:rsidRPr="00913892" w:rsidRDefault="00193A18" w:rsidP="00913892">
          <w:pPr>
            <w:pStyle w:val="ekvpagina"/>
          </w:pPr>
        </w:p>
      </w:tc>
    </w:tr>
  </w:tbl>
  <w:p w14:paraId="5D800B32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9B4B" w14:textId="77777777" w:rsidR="00D64534" w:rsidRDefault="00D645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303CA" w14:textId="77777777" w:rsidR="00E316F1" w:rsidRDefault="00E316F1" w:rsidP="003C599D">
      <w:pPr>
        <w:spacing w:line="240" w:lineRule="auto"/>
      </w:pPr>
      <w:r>
        <w:separator/>
      </w:r>
    </w:p>
  </w:footnote>
  <w:footnote w:type="continuationSeparator" w:id="0">
    <w:p w14:paraId="3709BA2D" w14:textId="77777777" w:rsidR="00E316F1" w:rsidRDefault="00E316F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BE964" w14:textId="77777777" w:rsidR="00D64534" w:rsidRDefault="00D645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25AF5" w14:textId="77777777" w:rsidR="00D64534" w:rsidRDefault="00D6453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BECF4" w14:textId="77777777" w:rsidR="00D64534" w:rsidRDefault="00D645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3" w15:restartNumberingAfterBreak="0">
    <w:nsid w:val="67CE0569"/>
    <w:multiLevelType w:val="hybridMultilevel"/>
    <w:tmpl w:val="21D2B73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A6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0F63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13A6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0A2E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2959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06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4534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6F1"/>
    <w:rsid w:val="00E34F46"/>
    <w:rsid w:val="00E375D2"/>
    <w:rsid w:val="00E411B9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0C8B"/>
    <w:rsid w:val="00EC1621"/>
    <w:rsid w:val="00EC662E"/>
    <w:rsid w:val="00ED5E99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92C7BE"/>
  <w15:chartTrackingRefBased/>
  <w15:docId w15:val="{59358B4C-2FF1-4F61-AC13-04A0218E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2016-12-08T14:25:00Z</cp:lastPrinted>
  <dcterms:created xsi:type="dcterms:W3CDTF">2020-06-02T07:24:00Z</dcterms:created>
  <dcterms:modified xsi:type="dcterms:W3CDTF">2020-06-17T06:18:00Z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