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2BD2642F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B70CD22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117A7828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2260521A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643A726E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144CEA3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37B8138A" w14:textId="77777777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D25376">
              <w:t>15</w:t>
            </w:r>
          </w:p>
        </w:tc>
      </w:tr>
      <w:tr w:rsidR="00BF17F2" w:rsidRPr="00BF17F2" w14:paraId="6049D143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415A2AC1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B26F31F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0AEDF1DA" w14:textId="77777777" w:rsidR="003879B4" w:rsidRDefault="00E3147F" w:rsidP="00E3147F">
      <w:pPr>
        <w:pStyle w:val="ekvue2arial"/>
      </w:pPr>
      <w:bookmarkStart w:id="0" w:name="bmStart"/>
      <w:bookmarkEnd w:id="0"/>
      <w:r>
        <w:t>Ein Koffer voller Mutmacher</w:t>
      </w:r>
    </w:p>
    <w:p w14:paraId="6563EAFF" w14:textId="77777777" w:rsidR="00E3147F" w:rsidRDefault="00E3147F" w:rsidP="00E3147F">
      <w:pPr>
        <w:rPr>
          <w:b/>
          <w:sz w:val="35"/>
        </w:rPr>
      </w:pPr>
    </w:p>
    <w:p w14:paraId="453B1852" w14:textId="77777777" w:rsidR="00E3147F" w:rsidRPr="00287B24" w:rsidRDefault="00E3147F" w:rsidP="00E3147F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62E119B" wp14:editId="10664F3D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0D9E9" w14:textId="77777777" w:rsidR="00E3147F" w:rsidRPr="00D3427F" w:rsidRDefault="00E3147F" w:rsidP="00E3147F">
      <w:pPr>
        <w:pStyle w:val="ekvnummerierung"/>
        <w:framePr w:wrap="around"/>
      </w:pPr>
      <w:r>
        <w:t>1</w:t>
      </w:r>
    </w:p>
    <w:p w14:paraId="12546423" w14:textId="77777777" w:rsidR="00E3147F" w:rsidRDefault="00E3147F" w:rsidP="00E3147F">
      <w:r w:rsidRPr="00E3147F">
        <w:t xml:space="preserve">In den letzten Wochen hast du dir vielleicht manchmal Sorgen gemacht. </w:t>
      </w:r>
    </w:p>
    <w:p w14:paraId="4A9257CC" w14:textId="77777777" w:rsidR="00E3147F" w:rsidRPr="00287B24" w:rsidRDefault="00E3147F" w:rsidP="00E3147F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FFA882A" wp14:editId="09468528">
            <wp:extent cx="285115" cy="288290"/>
            <wp:effectExtent l="0" t="0" r="63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F1914" w14:textId="77777777" w:rsidR="00E3147F" w:rsidRPr="00E3147F" w:rsidRDefault="00E3147F" w:rsidP="00E3147F">
      <w:r w:rsidRPr="00E3147F">
        <w:t>Oder du warst sogar traurig. Was hilft dir dann? Überlege mit einem Partnerkind.</w:t>
      </w:r>
      <w:r w:rsidRPr="00E3147F">
        <w:br/>
        <w:t>Malt und schreibt alles in den Koffer, was euch hilft, tröstet oder Mut macht.</w:t>
      </w:r>
    </w:p>
    <w:p w14:paraId="6EB20AA6" w14:textId="77777777" w:rsidR="00E3147F" w:rsidRDefault="00E3147F" w:rsidP="00E3147F">
      <w:r>
        <w:drawing>
          <wp:anchor distT="0" distB="0" distL="114300" distR="114300" simplePos="0" relativeHeight="251658240" behindDoc="1" locked="0" layoutInCell="1" allowOverlap="1" wp14:anchorId="716F1776" wp14:editId="4DE3F218">
            <wp:simplePos x="0" y="0"/>
            <wp:positionH relativeFrom="margin">
              <wp:posOffset>-813435</wp:posOffset>
            </wp:positionH>
            <wp:positionV relativeFrom="paragraph">
              <wp:posOffset>7620</wp:posOffset>
            </wp:positionV>
            <wp:extent cx="7447280" cy="7117080"/>
            <wp:effectExtent l="0" t="0" r="1270" b="7620"/>
            <wp:wrapNone/>
            <wp:docPr id="2" name="Grafik 2" descr="C:\Users\qht888\Desktop\Illus_Stein\SE01501505_k7_koffe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0380" cy="7129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4F8235" w14:textId="77777777" w:rsidR="00E3147F" w:rsidRDefault="00E3147F" w:rsidP="00E3147F"/>
    <w:p w14:paraId="6843077D" w14:textId="77777777" w:rsidR="00E3147F" w:rsidRDefault="00E3147F" w:rsidP="00E3147F"/>
    <w:p w14:paraId="6E833740" w14:textId="77777777" w:rsidR="00E3147F" w:rsidRDefault="00E3147F" w:rsidP="00E3147F"/>
    <w:p w14:paraId="3AEB8138" w14:textId="77777777" w:rsidR="00E3147F" w:rsidRDefault="00E3147F" w:rsidP="00E3147F"/>
    <w:p w14:paraId="77C91BA1" w14:textId="77777777" w:rsidR="00E3147F" w:rsidRDefault="00E3147F" w:rsidP="00E3147F"/>
    <w:p w14:paraId="7935EAF8" w14:textId="77777777" w:rsidR="00E3147F" w:rsidRDefault="00E3147F" w:rsidP="00E3147F"/>
    <w:p w14:paraId="2484131F" w14:textId="77777777" w:rsidR="00E3147F" w:rsidRDefault="00E3147F" w:rsidP="00E3147F"/>
    <w:p w14:paraId="79DE5CCE" w14:textId="77777777" w:rsidR="00E3147F" w:rsidRDefault="00E3147F" w:rsidP="00E3147F">
      <w:pPr>
        <w:pStyle w:val="ekvbild"/>
      </w:pPr>
    </w:p>
    <w:p w14:paraId="629B5527" w14:textId="77777777" w:rsidR="00E3147F" w:rsidRDefault="00E3147F" w:rsidP="00E3147F"/>
    <w:p w14:paraId="7C1E9EFE" w14:textId="77777777" w:rsidR="00E3147F" w:rsidRDefault="00E3147F" w:rsidP="00E3147F"/>
    <w:p w14:paraId="3DC670B5" w14:textId="77777777" w:rsidR="00E3147F" w:rsidRDefault="00E3147F" w:rsidP="00E3147F"/>
    <w:p w14:paraId="00DEA21B" w14:textId="77777777" w:rsidR="00E3147F" w:rsidRDefault="00E3147F" w:rsidP="00E3147F"/>
    <w:p w14:paraId="77FD8AD2" w14:textId="77777777" w:rsidR="00E3147F" w:rsidRDefault="00E3147F" w:rsidP="00E3147F"/>
    <w:p w14:paraId="54C39027" w14:textId="77777777" w:rsidR="00E3147F" w:rsidRDefault="00E3147F" w:rsidP="00E3147F"/>
    <w:p w14:paraId="6D7E02E7" w14:textId="77777777" w:rsidR="00E3147F" w:rsidRDefault="00E3147F" w:rsidP="00E3147F"/>
    <w:p w14:paraId="164256D9" w14:textId="77777777" w:rsidR="00E3147F" w:rsidRDefault="00E3147F" w:rsidP="00E3147F"/>
    <w:p w14:paraId="0A0A9149" w14:textId="77777777" w:rsidR="00E3147F" w:rsidRDefault="00E3147F" w:rsidP="00E3147F"/>
    <w:p w14:paraId="527457D0" w14:textId="77777777" w:rsidR="00E3147F" w:rsidRDefault="00E3147F" w:rsidP="00E3147F"/>
    <w:p w14:paraId="5459AC8A" w14:textId="77777777" w:rsidR="00E3147F" w:rsidRDefault="00E3147F" w:rsidP="00E3147F"/>
    <w:p w14:paraId="0F3D0C24" w14:textId="77777777" w:rsidR="00E3147F" w:rsidRDefault="00E3147F" w:rsidP="00E3147F"/>
    <w:p w14:paraId="34078B09" w14:textId="77777777" w:rsidR="00E3147F" w:rsidRDefault="00E3147F" w:rsidP="00E3147F"/>
    <w:p w14:paraId="206D9676" w14:textId="77777777" w:rsidR="00E3147F" w:rsidRDefault="00E3147F" w:rsidP="00E3147F"/>
    <w:p w14:paraId="2731FD91" w14:textId="77777777" w:rsidR="00E3147F" w:rsidRDefault="00E3147F" w:rsidP="00E3147F"/>
    <w:p w14:paraId="43D96F34" w14:textId="77777777" w:rsidR="00E3147F" w:rsidRDefault="00E3147F" w:rsidP="00E3147F"/>
    <w:p w14:paraId="078BFB54" w14:textId="77777777" w:rsidR="00E3147F" w:rsidRDefault="00E3147F" w:rsidP="00E3147F"/>
    <w:p w14:paraId="20358C66" w14:textId="77777777" w:rsidR="00E3147F" w:rsidRDefault="00E3147F" w:rsidP="00E3147F"/>
    <w:p w14:paraId="4157F873" w14:textId="77777777" w:rsidR="00E3147F" w:rsidRDefault="00E3147F" w:rsidP="00E3147F"/>
    <w:p w14:paraId="66E333FC" w14:textId="77777777" w:rsidR="00E3147F" w:rsidRDefault="00E3147F" w:rsidP="00E3147F"/>
    <w:p w14:paraId="354E2D14" w14:textId="77777777" w:rsidR="00E3147F" w:rsidRDefault="00E3147F" w:rsidP="00E3147F"/>
    <w:p w14:paraId="13242CA3" w14:textId="77777777" w:rsidR="00E3147F" w:rsidRDefault="00E3147F" w:rsidP="00E3147F"/>
    <w:p w14:paraId="6DD130EB" w14:textId="11E78F41" w:rsidR="00E3147F" w:rsidRDefault="00E3147F" w:rsidP="00E3147F"/>
    <w:p w14:paraId="7B6F7BB0" w14:textId="7EE90F49" w:rsidR="008A7190" w:rsidRDefault="008A7190" w:rsidP="00E3147F"/>
    <w:p w14:paraId="4DFC6991" w14:textId="676AB7DD" w:rsidR="008A7190" w:rsidRDefault="008A7190" w:rsidP="00E3147F"/>
    <w:p w14:paraId="0B6F16B9" w14:textId="77777777" w:rsidR="008A7190" w:rsidRDefault="008A7190" w:rsidP="00E3147F"/>
    <w:p w14:paraId="0D4EA10F" w14:textId="77777777" w:rsidR="00E3147F" w:rsidRDefault="00E3147F" w:rsidP="00E3147F"/>
    <w:p w14:paraId="1C856F54" w14:textId="77777777" w:rsidR="00E3147F" w:rsidRPr="00D3427F" w:rsidRDefault="00E3147F" w:rsidP="00E3147F">
      <w:pPr>
        <w:pStyle w:val="ekvnummerierung"/>
        <w:framePr w:wrap="around"/>
      </w:pPr>
      <w:r>
        <w:t>2</w:t>
      </w:r>
    </w:p>
    <w:p w14:paraId="460CA9CE" w14:textId="77777777" w:rsidR="00E3147F" w:rsidRPr="00287B24" w:rsidRDefault="00E3147F" w:rsidP="00E3147F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CCB4FAC" wp14:editId="5EBC41DD">
            <wp:extent cx="288290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17D4" w14:textId="77777777" w:rsidR="00E3147F" w:rsidRPr="00E3147F" w:rsidRDefault="00E3147F" w:rsidP="00E3147F">
      <w:r>
        <w:t>Vergleicht eure Koffer.</w:t>
      </w:r>
      <w:bookmarkStart w:id="1" w:name="_GoBack"/>
      <w:bookmarkEnd w:id="1"/>
    </w:p>
    <w:sectPr w:rsidR="00E3147F" w:rsidRPr="00E3147F" w:rsidSect="008D5A1A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70CBB" w14:textId="77777777" w:rsidR="00B75BFB" w:rsidRDefault="00B75BFB" w:rsidP="003C599D">
      <w:pPr>
        <w:spacing w:line="240" w:lineRule="auto"/>
      </w:pPr>
      <w:r>
        <w:separator/>
      </w:r>
    </w:p>
  </w:endnote>
  <w:endnote w:type="continuationSeparator" w:id="0">
    <w:p w14:paraId="1B853E73" w14:textId="77777777" w:rsidR="00B75BFB" w:rsidRDefault="00B75BF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1EB18BDA" w14:textId="77777777" w:rsidTr="006B2D23">
      <w:trPr>
        <w:trHeight w:hRule="exact" w:val="680"/>
      </w:trPr>
      <w:tc>
        <w:tcPr>
          <w:tcW w:w="1131" w:type="dxa"/>
          <w:noWrap/>
        </w:tcPr>
        <w:p w14:paraId="277FDA7D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509B80D" wp14:editId="20E6ACB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EEDAC6C" w14:textId="332B7216" w:rsidR="00193A18" w:rsidRPr="00913892" w:rsidRDefault="00193A18" w:rsidP="00370A70">
          <w:pPr>
            <w:pStyle w:val="ekvpagina"/>
          </w:pPr>
          <w:r w:rsidRPr="00913892">
            <w:t>© Ernst Klett Verlag GmbH, Stuttgart 20</w:t>
          </w:r>
          <w:r w:rsidR="00D36514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2EFCA239" w14:textId="0BB571B2" w:rsidR="00193A18" w:rsidRDefault="00193A18" w:rsidP="00005AE2">
          <w:pPr>
            <w:pStyle w:val="ekvquelle"/>
          </w:pPr>
          <w:r w:rsidRPr="00005AE2">
            <w:t xml:space="preserve">Textquellen: </w:t>
          </w:r>
          <w:r w:rsidR="008C238C">
            <w:t>Heike Stein, Leipzig</w:t>
          </w:r>
        </w:p>
        <w:p w14:paraId="4AD77EBF" w14:textId="7BFC6DCF" w:rsidR="00783BCB" w:rsidRPr="00005AE2" w:rsidRDefault="00783BCB" w:rsidP="00005AE2">
          <w:pPr>
            <w:pStyle w:val="ekvquelle"/>
          </w:pPr>
          <w:r>
            <w:t>Illustrationen: Klett-Archiv</w:t>
          </w:r>
        </w:p>
        <w:p w14:paraId="2CE82945" w14:textId="77777777" w:rsidR="00193A18" w:rsidRPr="00025140" w:rsidRDefault="00193A18" w:rsidP="008C238C">
          <w:pPr>
            <w:pStyle w:val="ekvquelle"/>
          </w:pPr>
        </w:p>
      </w:tc>
      <w:tc>
        <w:tcPr>
          <w:tcW w:w="397" w:type="dxa"/>
        </w:tcPr>
        <w:p w14:paraId="6183F742" w14:textId="77777777" w:rsidR="00193A18" w:rsidRPr="00913892" w:rsidRDefault="00193A18" w:rsidP="00913892">
          <w:pPr>
            <w:pStyle w:val="ekvpagina"/>
          </w:pPr>
        </w:p>
      </w:tc>
    </w:tr>
  </w:tbl>
  <w:p w14:paraId="1C4EDAC0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6B57D" w14:textId="77777777" w:rsidR="00B75BFB" w:rsidRDefault="00B75BFB" w:rsidP="003C599D">
      <w:pPr>
        <w:spacing w:line="240" w:lineRule="auto"/>
      </w:pPr>
      <w:r>
        <w:separator/>
      </w:r>
    </w:p>
  </w:footnote>
  <w:footnote w:type="continuationSeparator" w:id="0">
    <w:p w14:paraId="5826B75D" w14:textId="77777777" w:rsidR="00B75BFB" w:rsidRDefault="00B75BFB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103008"/>
    <w:multiLevelType w:val="hybridMultilevel"/>
    <w:tmpl w:val="56D22C8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47F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5CF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3BCB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A7190"/>
    <w:rsid w:val="008B446A"/>
    <w:rsid w:val="008B5E47"/>
    <w:rsid w:val="008C0880"/>
    <w:rsid w:val="008C238C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5899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75BFB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376"/>
    <w:rsid w:val="00D2569D"/>
    <w:rsid w:val="00D267BD"/>
    <w:rsid w:val="00D3427F"/>
    <w:rsid w:val="00D36514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147F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D2F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DD52804"/>
  <w15:chartTrackingRefBased/>
  <w15:docId w15:val="{7488B32A-B2A2-43F8-B591-3F00337B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34"/>
    <w:qFormat/>
    <w:rsid w:val="00E3147F"/>
    <w:pPr>
      <w:tabs>
        <w:tab w:val="clear" w:pos="340"/>
        <w:tab w:val="clear" w:pos="595"/>
        <w:tab w:val="clear" w:pos="851"/>
      </w:tabs>
      <w:spacing w:after="160" w:line="259" w:lineRule="auto"/>
      <w:ind w:left="720"/>
      <w:contextualSpacing/>
    </w:pPr>
    <w:rPr>
      <w:rFonts w:asciiTheme="minorHAnsi" w:hAnsiTheme="minorHAnsi"/>
      <w:noProof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ht888\AppData\Roaming\Microsoft\Templates\WD_KV_KL2(1)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304</Characters>
  <Application>Microsoft Office Word</Application>
  <DocSecurity>0</DocSecurity>
  <Lines>76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8</cp:revision>
  <cp:lastPrinted>2016-12-20T14:33:00Z</cp:lastPrinted>
  <dcterms:created xsi:type="dcterms:W3CDTF">2020-06-02T07:37:00Z</dcterms:created>
  <dcterms:modified xsi:type="dcterms:W3CDTF">2020-06-17T10:11:00Z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