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B834CA">
              <w:t>16</w:t>
            </w:r>
            <w:bookmarkStart w:id="0" w:name="_GoBack"/>
            <w:bookmarkEnd w:id="0"/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051E4B" w:rsidRPr="00051E4B" w:rsidRDefault="00051E4B" w:rsidP="00051E4B">
      <w:pPr>
        <w:pStyle w:val="ekvue2arial"/>
      </w:pPr>
      <w:bookmarkStart w:id="1" w:name="bmStart"/>
      <w:bookmarkEnd w:id="1"/>
      <w:r w:rsidRPr="00051E4B">
        <w:t>So geht richtiges Händewaschen</w:t>
      </w:r>
    </w:p>
    <w:p w:rsidR="00051E4B" w:rsidRDefault="00051E4B" w:rsidP="00051E4B">
      <w:pPr>
        <w:rPr>
          <w:b/>
          <w:sz w:val="35"/>
        </w:rPr>
      </w:pPr>
    </w:p>
    <w:p w:rsidR="00051E4B" w:rsidRPr="00D3427F" w:rsidRDefault="00051E4B" w:rsidP="00051E4B">
      <w:pPr>
        <w:pStyle w:val="ekvnummerierung"/>
        <w:framePr w:wrap="around"/>
      </w:pPr>
      <w:r>
        <w:t>1</w:t>
      </w:r>
    </w:p>
    <w:p w:rsidR="00051E4B" w:rsidRPr="00287B24" w:rsidRDefault="00051E4B" w:rsidP="00051E4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314F94F" wp14:editId="76AD1C8B">
            <wp:extent cx="288290" cy="28829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E4B" w:rsidRDefault="00051E4B" w:rsidP="00051E4B">
      <w:r>
        <w:t>Was ist wichtig beim Händewaschen? Beschreibe und erkläre.</w:t>
      </w:r>
    </w:p>
    <w:p w:rsidR="00051E4B" w:rsidRDefault="00051E4B" w:rsidP="00051E4B"/>
    <w:p w:rsidR="005A2EE3" w:rsidRDefault="005A2EE3" w:rsidP="005A2EE3">
      <w:pPr>
        <w:pStyle w:val="ekvbild"/>
      </w:pP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EF78E2C" wp14:editId="5A161EAD">
                <wp:simplePos x="0" y="0"/>
                <wp:positionH relativeFrom="column">
                  <wp:posOffset>4692449</wp:posOffset>
                </wp:positionH>
                <wp:positionV relativeFrom="paragraph">
                  <wp:posOffset>153815</wp:posOffset>
                </wp:positionV>
                <wp:extent cx="289367" cy="1404620"/>
                <wp:effectExtent l="0" t="0" r="15875" b="1016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EE3" w:rsidRPr="005A2EE3" w:rsidRDefault="005A2EE3" w:rsidP="005A2EE3">
                            <w:pPr>
                              <w:rPr>
                                <w:rStyle w:val="ekvhandschrift"/>
                              </w:rPr>
                            </w:pPr>
                            <w:r>
                              <w:rPr>
                                <w:rStyle w:val="ekvhandschrift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F78E2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9.5pt;margin-top:12.1pt;width:22.8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">
                <v:textbox style="mso-fit-shape-to-text:t">
                  <w:txbxContent>
                    <w:p w:rsidR="005A2EE3" w:rsidRPr="005A2EE3" w:rsidRDefault="005A2EE3" w:rsidP="005A2EE3">
                      <w:pPr>
                        <w:rPr>
                          <w:rStyle w:val="ekvhandschrift"/>
                        </w:rPr>
                      </w:pPr>
                      <w:r>
                        <w:rPr>
                          <w:rStyle w:val="ekvhandschrift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1534554</wp:posOffset>
                </wp:positionH>
                <wp:positionV relativeFrom="paragraph">
                  <wp:posOffset>129628</wp:posOffset>
                </wp:positionV>
                <wp:extent cx="277495" cy="1404620"/>
                <wp:effectExtent l="0" t="0" r="27305" b="1016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EE3" w:rsidRPr="005A2EE3" w:rsidRDefault="005A2EE3">
                            <w:pPr>
                              <w:rPr>
                                <w:rStyle w:val="ekvhandschrift"/>
                              </w:rPr>
                            </w:pPr>
                            <w:r w:rsidRPr="005A2EE3">
                              <w:rPr>
                                <w:rStyle w:val="ekvhandschrif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20.85pt;margin-top:10.2pt;width:21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">
                <v:textbox style="mso-fit-shape-to-text:t">
                  <w:txbxContent>
                    <w:p w:rsidR="005A2EE3" w:rsidRPr="005A2EE3" w:rsidRDefault="005A2EE3">
                      <w:pPr>
                        <w:rPr>
                          <w:rStyle w:val="ekvhandschrift"/>
                        </w:rPr>
                      </w:pPr>
                      <w:r w:rsidRPr="005A2EE3">
                        <w:rPr>
                          <w:rStyle w:val="ekvhandschrif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678C9C6E" wp14:editId="185A0DDE">
            <wp:extent cx="2161413" cy="1621060"/>
            <wp:effectExtent l="0" t="0" r="0" b="0"/>
            <wp:docPr id="1" name="Grafik 1" descr="K:\EKV\GSV\04_Praktikanten\Müller\Stein\KVs_Crorona\Illus_fertig\S503310791_KV_Haendewaschen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413" cy="162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</w:t>
      </w:r>
      <w:r>
        <w:drawing>
          <wp:inline distT="0" distB="0" distL="0" distR="0" wp14:anchorId="57585CFE" wp14:editId="73F45F1A">
            <wp:extent cx="2161413" cy="1621060"/>
            <wp:effectExtent l="0" t="0" r="0" b="0"/>
            <wp:docPr id="15" name="Grafik 15" descr="K:\EKV\GSV\04_Praktikanten\Müller\Stein\KVs_Crorona\Illus_fertig\S503310791_KV_Haendewaschen(5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413" cy="162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E3" w:rsidRDefault="005A2EE3" w:rsidP="005A2EE3"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EF78E2C" wp14:editId="5A161EAD">
                <wp:simplePos x="0" y="0"/>
                <wp:positionH relativeFrom="column">
                  <wp:posOffset>4301490</wp:posOffset>
                </wp:positionH>
                <wp:positionV relativeFrom="paragraph">
                  <wp:posOffset>246380</wp:posOffset>
                </wp:positionV>
                <wp:extent cx="288925" cy="1404620"/>
                <wp:effectExtent l="0" t="0" r="15875" b="10160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EE3" w:rsidRPr="005A2EE3" w:rsidRDefault="005A2EE3" w:rsidP="005A2EE3">
                            <w:pPr>
                              <w:rPr>
                                <w:rStyle w:val="ekvhandschrift"/>
                              </w:rPr>
                            </w:pPr>
                            <w:r>
                              <w:rPr>
                                <w:rStyle w:val="ekvhandschrift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F78E2C" id="_x0000_s1028" type="#_x0000_t202" style="position:absolute;margin-left:338.7pt;margin-top:19.4pt;width:22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">
                <v:textbox style="mso-fit-shape-to-text:t">
                  <w:txbxContent>
                    <w:p w:rsidR="005A2EE3" w:rsidRPr="005A2EE3" w:rsidRDefault="005A2EE3" w:rsidP="005A2EE3">
                      <w:pPr>
                        <w:rPr>
                          <w:rStyle w:val="ekvhandschrift"/>
                        </w:rPr>
                      </w:pPr>
                      <w:r>
                        <w:rPr>
                          <w:rStyle w:val="ekvhandschrift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5A2EE3" w:rsidRDefault="005A2EE3" w:rsidP="005A2EE3">
      <w:pPr>
        <w:pStyle w:val="ekvbild"/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C29095" wp14:editId="763185FB">
                <wp:simplePos x="0" y="0"/>
                <wp:positionH relativeFrom="column">
                  <wp:posOffset>1847127</wp:posOffset>
                </wp:positionH>
                <wp:positionV relativeFrom="paragraph">
                  <wp:posOffset>590277</wp:posOffset>
                </wp:positionV>
                <wp:extent cx="277495" cy="1404620"/>
                <wp:effectExtent l="0" t="0" r="27305" b="1016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EE3" w:rsidRPr="005A2EE3" w:rsidRDefault="005A2EE3" w:rsidP="005A2EE3">
                            <w:pPr>
                              <w:rPr>
                                <w:rStyle w:val="ekvhandschrift"/>
                              </w:rPr>
                            </w:pPr>
                            <w:r>
                              <w:rPr>
                                <w:rStyle w:val="ekvhandschrif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C29095" id="_x0000_s1029" type="#_x0000_t202" style="position:absolute;margin-left:145.45pt;margin-top:46.5pt;width:21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">
                <v:textbox style="mso-fit-shape-to-text:t">
                  <w:txbxContent>
                    <w:p w:rsidR="005A2EE3" w:rsidRPr="005A2EE3" w:rsidRDefault="005A2EE3" w:rsidP="005A2EE3">
                      <w:pPr>
                        <w:rPr>
                          <w:rStyle w:val="ekvhandschrift"/>
                        </w:rPr>
                      </w:pPr>
                      <w:r>
                        <w:rPr>
                          <w:rStyle w:val="ekvhandschrif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2161413" cy="1621060"/>
            <wp:effectExtent l="0" t="0" r="0" b="0"/>
            <wp:docPr id="10" name="Grafik 10" descr="K:\EKV\GSV\04_Praktikanten\Müller\Stein\KVs_Crorona\Illus_fertig\S503310791_KV_Haendewaschen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413" cy="162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>
        <w:drawing>
          <wp:inline distT="0" distB="0" distL="0" distR="0" wp14:anchorId="43D7CA49" wp14:editId="4878277D">
            <wp:extent cx="2161413" cy="1621060"/>
            <wp:effectExtent l="0" t="0" r="0" b="0"/>
            <wp:docPr id="16" name="Grafik 16" descr="K:\EKV\GSV\04_Praktikanten\Müller\Stein\KVs_Crorona\Illus_fertig\S503310791_KV_Haendewaschen(6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413" cy="162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E3" w:rsidRDefault="005A2EE3" w:rsidP="005A2EE3"/>
    <w:p w:rsidR="005A2EE3" w:rsidRDefault="005A2EE3" w:rsidP="005A2EE3">
      <w:pPr>
        <w:pStyle w:val="ekvbild"/>
      </w:pP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F78E2C" wp14:editId="5A161EAD">
                <wp:simplePos x="0" y="0"/>
                <wp:positionH relativeFrom="column">
                  <wp:posOffset>4637494</wp:posOffset>
                </wp:positionH>
                <wp:positionV relativeFrom="paragraph">
                  <wp:posOffset>206576</wp:posOffset>
                </wp:positionV>
                <wp:extent cx="289367" cy="1404620"/>
                <wp:effectExtent l="0" t="0" r="15875" b="10160"/>
                <wp:wrapNone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EE3" w:rsidRPr="005A2EE3" w:rsidRDefault="005A2EE3" w:rsidP="005A2EE3">
                            <w:pPr>
                              <w:rPr>
                                <w:rStyle w:val="ekvhandschrift"/>
                              </w:rPr>
                            </w:pPr>
                            <w:r>
                              <w:rPr>
                                <w:rStyle w:val="ekvhandschrift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F78E2C" id="_x0000_s1030" type="#_x0000_t202" style="position:absolute;margin-left:365.15pt;margin-top:16.25pt;width:22.8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">
                <v:textbox style="mso-fit-shape-to-text:t">
                  <w:txbxContent>
                    <w:p w:rsidR="005A2EE3" w:rsidRPr="005A2EE3" w:rsidRDefault="005A2EE3" w:rsidP="005A2EE3">
                      <w:pPr>
                        <w:rPr>
                          <w:rStyle w:val="ekvhandschrift"/>
                        </w:rPr>
                      </w:pPr>
                      <w:r>
                        <w:rPr>
                          <w:rStyle w:val="ekvhandschrift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6D71268" wp14:editId="63E9FB1E">
                <wp:simplePos x="0" y="0"/>
                <wp:positionH relativeFrom="column">
                  <wp:posOffset>1566497</wp:posOffset>
                </wp:positionH>
                <wp:positionV relativeFrom="paragraph">
                  <wp:posOffset>405242</wp:posOffset>
                </wp:positionV>
                <wp:extent cx="277495" cy="1404620"/>
                <wp:effectExtent l="0" t="0" r="27305" b="1016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EE3" w:rsidRPr="005A2EE3" w:rsidRDefault="005A2EE3" w:rsidP="005A2EE3">
                            <w:pPr>
                              <w:rPr>
                                <w:rStyle w:val="ekvhandschrift"/>
                              </w:rPr>
                            </w:pPr>
                            <w:r>
                              <w:rPr>
                                <w:rStyle w:val="ekvhandschrif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D71268" id="_x0000_s1031" type="#_x0000_t202" style="position:absolute;margin-left:123.35pt;margin-top:31.9pt;width:21.8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">
                <v:textbox style="mso-fit-shape-to-text:t">
                  <w:txbxContent>
                    <w:p w:rsidR="005A2EE3" w:rsidRPr="005A2EE3" w:rsidRDefault="005A2EE3" w:rsidP="005A2EE3">
                      <w:pPr>
                        <w:rPr>
                          <w:rStyle w:val="ekvhandschrift"/>
                        </w:rPr>
                      </w:pPr>
                      <w:r>
                        <w:rPr>
                          <w:rStyle w:val="ekvhandschrif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2161413" cy="1621060"/>
            <wp:effectExtent l="0" t="0" r="0" b="0"/>
            <wp:docPr id="11" name="Grafik 11" descr="K:\EKV\GSV\04_Praktikanten\Müller\Stein\KVs_Crorona\Illus_fertig\S503310791_KV_Haendewaschen(3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413" cy="162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>
        <w:drawing>
          <wp:inline distT="0" distB="0" distL="0" distR="0" wp14:anchorId="1FB584F7" wp14:editId="11BABF37">
            <wp:extent cx="2161413" cy="1621060"/>
            <wp:effectExtent l="0" t="0" r="0" b="0"/>
            <wp:docPr id="17" name="Grafik 17" descr="K:\EKV\GSV\04_Praktikanten\Müller\Stein\KVs_Crorona\Illus_fertig\S503310791_KV_Haendewaschen(7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413" cy="162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E3" w:rsidRDefault="005A2EE3" w:rsidP="005A2EE3"/>
    <w:p w:rsidR="005A2EE3" w:rsidRDefault="005A2EE3" w:rsidP="005A2EE3">
      <w:pPr>
        <w:pStyle w:val="ekvbild"/>
      </w:pPr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F78E2C" wp14:editId="5A161EAD">
                <wp:simplePos x="0" y="0"/>
                <wp:positionH relativeFrom="column">
                  <wp:posOffset>1683618</wp:posOffset>
                </wp:positionH>
                <wp:positionV relativeFrom="paragraph">
                  <wp:posOffset>1017905</wp:posOffset>
                </wp:positionV>
                <wp:extent cx="277495" cy="1404620"/>
                <wp:effectExtent l="0" t="0" r="27305" b="1016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EE3" w:rsidRPr="005A2EE3" w:rsidRDefault="005A2EE3" w:rsidP="005A2EE3">
                            <w:pPr>
                              <w:rPr>
                                <w:rStyle w:val="ekvhandschrift"/>
                              </w:rPr>
                            </w:pPr>
                            <w:r>
                              <w:rPr>
                                <w:rStyle w:val="ekvhandschrif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F78E2C" id="_x0000_s1032" type="#_x0000_t202" style="position:absolute;margin-left:132.55pt;margin-top:80.15pt;width:21.8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">
                <v:textbox style="mso-fit-shape-to-text:t">
                  <w:txbxContent>
                    <w:p w:rsidR="005A2EE3" w:rsidRPr="005A2EE3" w:rsidRDefault="005A2EE3" w:rsidP="005A2EE3">
                      <w:pPr>
                        <w:rPr>
                          <w:rStyle w:val="ekvhandschrift"/>
                        </w:rPr>
                      </w:pPr>
                      <w:r>
                        <w:rPr>
                          <w:rStyle w:val="ekvhandschrif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EF78E2C" wp14:editId="5A161EAD">
                <wp:simplePos x="0" y="0"/>
                <wp:positionH relativeFrom="margin">
                  <wp:posOffset>4467603</wp:posOffset>
                </wp:positionH>
                <wp:positionV relativeFrom="paragraph">
                  <wp:posOffset>556348</wp:posOffset>
                </wp:positionV>
                <wp:extent cx="300941" cy="1404620"/>
                <wp:effectExtent l="0" t="0" r="23495" b="10160"/>
                <wp:wrapNone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4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EE3" w:rsidRPr="005A2EE3" w:rsidRDefault="005A2EE3" w:rsidP="005A2EE3">
                            <w:pPr>
                              <w:rPr>
                                <w:rStyle w:val="ekvhandschrift"/>
                              </w:rPr>
                            </w:pPr>
                            <w:r>
                              <w:rPr>
                                <w:rStyle w:val="ekvhandschrift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F78E2C" id="_x0000_s1033" type="#_x0000_t202" style="position:absolute;margin-left:351.8pt;margin-top:43.8pt;width:23.7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">
                <v:textbox style="mso-fit-shape-to-text:t">
                  <w:txbxContent>
                    <w:p w:rsidR="005A2EE3" w:rsidRPr="005A2EE3" w:rsidRDefault="005A2EE3" w:rsidP="005A2EE3">
                      <w:pPr>
                        <w:rPr>
                          <w:rStyle w:val="ekvhandschrift"/>
                        </w:rPr>
                      </w:pPr>
                      <w:r>
                        <w:rPr>
                          <w:rStyle w:val="ekvhandschrift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inline distT="0" distB="0" distL="0" distR="0">
            <wp:extent cx="2161413" cy="1621060"/>
            <wp:effectExtent l="0" t="0" r="0" b="0"/>
            <wp:docPr id="12" name="Grafik 12" descr="K:\EKV\GSV\04_Praktikanten\Müller\Stein\KVs_Crorona\Illus_fertig\S503310791_KV_Haendewaschen(4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413" cy="162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>
        <w:drawing>
          <wp:inline distT="0" distB="0" distL="0" distR="0" wp14:anchorId="45684905" wp14:editId="4CC62B8B">
            <wp:extent cx="2161413" cy="1621060"/>
            <wp:effectExtent l="0" t="0" r="0" b="0"/>
            <wp:docPr id="19" name="Grafik 19" descr="K:\EKV\GSV\04_Praktikanten\Müller\Stein\KVs_Crorona\Illus_fertig\S503310791_KV_Haendewaschen(8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413" cy="162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E3" w:rsidRDefault="005A2EE3" w:rsidP="005A2EE3">
      <w:pPr>
        <w:pStyle w:val="ekvbild"/>
      </w:pPr>
    </w:p>
    <w:sectPr w:rsidR="005A2EE3" w:rsidSect="00054A93">
      <w:footerReference w:type="defaul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BC4" w:rsidRDefault="00555BC4" w:rsidP="003C599D">
      <w:pPr>
        <w:spacing w:line="240" w:lineRule="auto"/>
      </w:pPr>
      <w:r>
        <w:separator/>
      </w:r>
    </w:p>
  </w:endnote>
  <w:endnote w:type="continuationSeparator" w:id="0">
    <w:p w:rsidR="00555BC4" w:rsidRDefault="00555BC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232D2C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5A2EE3" w:rsidRDefault="00193A18" w:rsidP="005A2EE3">
          <w:pPr>
            <w:pStyle w:val="ekvquelle"/>
          </w:pPr>
          <w:r w:rsidRPr="00F5248B">
            <w:t xml:space="preserve">Textquellen: </w:t>
          </w:r>
          <w:r w:rsidR="005A2EE3">
            <w:t>Heike Stein, Leipzig</w:t>
          </w:r>
        </w:p>
        <w:p w:rsidR="00193A18" w:rsidRPr="00913892" w:rsidRDefault="00193A18" w:rsidP="005A2EE3">
          <w:pPr>
            <w:pStyle w:val="ekvquelle"/>
          </w:pPr>
          <w:r w:rsidRPr="00F5248B">
            <w:t xml:space="preserve">Illustratoren: </w:t>
          </w:r>
          <w:r w:rsidR="005A2EE3">
            <w:t>Carmen Hochmann, Bielefeld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BC4" w:rsidRDefault="00555BC4" w:rsidP="003C599D">
      <w:pPr>
        <w:spacing w:line="240" w:lineRule="auto"/>
      </w:pPr>
      <w:r>
        <w:separator/>
      </w:r>
    </w:p>
  </w:footnote>
  <w:footnote w:type="continuationSeparator" w:id="0">
    <w:p w:rsidR="00555BC4" w:rsidRDefault="00555BC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4B"/>
    <w:rsid w:val="000040E2"/>
    <w:rsid w:val="00005913"/>
    <w:rsid w:val="000065C2"/>
    <w:rsid w:val="000160A7"/>
    <w:rsid w:val="00020440"/>
    <w:rsid w:val="00035074"/>
    <w:rsid w:val="00037566"/>
    <w:rsid w:val="00043523"/>
    <w:rsid w:val="00051E4B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32D2C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55BC4"/>
    <w:rsid w:val="00560848"/>
    <w:rsid w:val="0057200E"/>
    <w:rsid w:val="00572A0F"/>
    <w:rsid w:val="00574FE0"/>
    <w:rsid w:val="00576D2D"/>
    <w:rsid w:val="00584F88"/>
    <w:rsid w:val="0058635A"/>
    <w:rsid w:val="00597E2F"/>
    <w:rsid w:val="005A2EE3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34CA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14DC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F4561A"/>
  <w15:chartTrackingRefBased/>
  <w15:docId w15:val="{CC0A9E27-9622-4F67-B7B7-5501B781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175</Characters>
  <Application>Microsoft Office Word</Application>
  <DocSecurity>0</DocSecurity>
  <Lines>43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2016-12-08T14:25:00Z</cp:lastPrinted>
  <dcterms:created xsi:type="dcterms:W3CDTF">2020-06-02T07:47:00Z</dcterms:created>
  <dcterms:modified xsi:type="dcterms:W3CDTF">2020-06-17T10:21:00Z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