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FE1A0A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DA709E9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Hlk41649446"/>
            <w:bookmarkEnd w:id="0"/>
          </w:p>
        </w:tc>
        <w:tc>
          <w:tcPr>
            <w:tcW w:w="4186" w:type="dxa"/>
            <w:noWrap/>
            <w:vAlign w:val="bottom"/>
          </w:tcPr>
          <w:p w14:paraId="1C34173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56AB40E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98A3D3A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75BA022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11AE575" w14:textId="7A9C8D69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A6131C">
              <w:t>1</w:t>
            </w:r>
          </w:p>
        </w:tc>
      </w:tr>
      <w:tr w:rsidR="00BF17F2" w:rsidRPr="00BF17F2" w14:paraId="4D49A07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DDE119E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B56D581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1C9EA12C" w14:textId="77777777" w:rsidR="0058635A" w:rsidRDefault="0034759C" w:rsidP="0034759C">
      <w:pPr>
        <w:pStyle w:val="ekvue2arial"/>
      </w:pPr>
      <w:bookmarkStart w:id="1" w:name="bmStart"/>
      <w:bookmarkEnd w:id="1"/>
      <w:r>
        <w:t>Das habe ich an der Schule vermisst</w:t>
      </w:r>
    </w:p>
    <w:p w14:paraId="0C99CC96" w14:textId="77777777" w:rsidR="0034759C" w:rsidRDefault="0034759C" w:rsidP="0034759C">
      <w:pPr>
        <w:rPr>
          <w:b/>
          <w:sz w:val="35"/>
        </w:rPr>
      </w:pPr>
    </w:p>
    <w:p w14:paraId="034A416E" w14:textId="77777777" w:rsidR="0034759C" w:rsidRDefault="0034759C" w:rsidP="0034759C">
      <w:pPr>
        <w:pStyle w:val="ekvnummerierung"/>
        <w:framePr w:wrap="around"/>
      </w:pPr>
      <w:r>
        <w:t>1</w:t>
      </w:r>
    </w:p>
    <w:p w14:paraId="52BCCF82" w14:textId="77777777" w:rsidR="0034759C" w:rsidRPr="00287B24" w:rsidRDefault="0034759C" w:rsidP="003475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9075888" wp14:editId="79DC205C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9110" w14:textId="53F7DE6F" w:rsidR="0034759C" w:rsidRPr="00231934" w:rsidRDefault="0034759C" w:rsidP="0034759C">
      <w:r>
        <w:t xml:space="preserve">Was hat dir während der Zeit alles gefehlt, </w:t>
      </w:r>
      <w:r>
        <w:br/>
        <w:t>in der du nicht in die Schule gehen konntest? Kreuze an.</w:t>
      </w:r>
    </w:p>
    <w:p w14:paraId="0FD6CD56" w14:textId="3BE2983B" w:rsidR="0034759C" w:rsidRDefault="0034759C" w:rsidP="0034759C">
      <w:pPr>
        <w:pStyle w:val="ekvbild"/>
      </w:pPr>
    </w:p>
    <w:p w14:paraId="3E900A66" w14:textId="60BF58DD" w:rsidR="0034759C" w:rsidRDefault="007D2A07" w:rsidP="0034759C">
      <w: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7C10D33" wp14:editId="54251110">
                <wp:simplePos x="0" y="0"/>
                <wp:positionH relativeFrom="column">
                  <wp:posOffset>-1348</wp:posOffset>
                </wp:positionH>
                <wp:positionV relativeFrom="paragraph">
                  <wp:posOffset>82300</wp:posOffset>
                </wp:positionV>
                <wp:extent cx="2544532" cy="1784985"/>
                <wp:effectExtent l="0" t="0" r="27305" b="24765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532" cy="1784985"/>
                          <a:chOff x="0" y="0"/>
                          <a:chExt cx="2544532" cy="1784985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C:\Users\qht888\Desktop\Illus_Stein\S503006731_KV124_Kinder_spielen-3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467" y="359596"/>
                            <a:ext cx="2211070" cy="1040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Rechteck 207"/>
                        <wps:cNvSpPr/>
                        <wps:spPr>
                          <a:xfrm>
                            <a:off x="0" y="0"/>
                            <a:ext cx="2544532" cy="1784985"/>
                          </a:xfrm>
                          <a:prstGeom prst="rect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F47A5" id="Gruppieren 17" o:spid="_x0000_s1026" style="position:absolute;margin-left:-.1pt;margin-top:6.5pt;width:200.35pt;height:140.55pt;z-index:251672576" coordsize="25445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924;top:3595;width:22111;height:10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">
                  <v:imagedata r:id="rId9" o:title="S503006731_KV124_Kinder_spielen-3"/>
                </v:shape>
                <v:rect id="Rechteck 207" o:spid="_x0000_s1028" style="position:absolute;width:25445;height:17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" filled="f" strokecolor="black [1600]" strokeweight="1pt"/>
              </v:group>
            </w:pict>
          </mc:Fallback>
        </mc:AlternateContent>
      </w:r>
    </w:p>
    <w:p w14:paraId="36EBC0B3" w14:textId="0755C25B" w:rsidR="00604FC6" w:rsidRDefault="00604FC6" w:rsidP="00604FC6">
      <w:pPr>
        <w:pStyle w:val="ekvbild"/>
      </w:pPr>
    </w:p>
    <w:p w14:paraId="0D4C5E1C" w14:textId="02680259" w:rsidR="00604FC6" w:rsidRDefault="00604FC6" w:rsidP="006F359E">
      <w:pPr>
        <w:pStyle w:val="ekvbild"/>
      </w:pPr>
    </w:p>
    <w:p w14:paraId="45C30BCC" w14:textId="787FD84F" w:rsidR="00604FC6" w:rsidRDefault="007D2A07" w:rsidP="00604FC6">
      <w:pPr>
        <w:pStyle w:val="ekvbild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A5831" wp14:editId="00EBF1FB">
                <wp:simplePos x="0" y="0"/>
                <wp:positionH relativeFrom="column">
                  <wp:posOffset>2183839</wp:posOffset>
                </wp:positionH>
                <wp:positionV relativeFrom="paragraph">
                  <wp:posOffset>172289</wp:posOffset>
                </wp:positionV>
                <wp:extent cx="273379" cy="273245"/>
                <wp:effectExtent l="0" t="0" r="12700" b="12700"/>
                <wp:wrapNone/>
                <wp:docPr id="208" name="Rechteck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79" cy="2732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F2FD3" id="Rechteck 208" o:spid="_x0000_s1026" style="position:absolute;margin-left:171.95pt;margin-top:13.55pt;width:21.55pt;height:2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" filled="f" strokecolor="black [3213]" strokeweight="1pt"/>
            </w:pict>
          </mc:Fallback>
        </mc:AlternateContent>
      </w:r>
    </w:p>
    <w:p w14:paraId="66A870B7" w14:textId="5F22EFCA" w:rsidR="00604FC6" w:rsidRDefault="007D2A07" w:rsidP="00604FC6">
      <w: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A560EB1" wp14:editId="76AEE6A6">
                <wp:simplePos x="0" y="0"/>
                <wp:positionH relativeFrom="column">
                  <wp:posOffset>3163092</wp:posOffset>
                </wp:positionH>
                <wp:positionV relativeFrom="paragraph">
                  <wp:posOffset>243804</wp:posOffset>
                </wp:positionV>
                <wp:extent cx="2585094" cy="1784985"/>
                <wp:effectExtent l="0" t="0" r="24765" b="24765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094" cy="1784985"/>
                          <a:chOff x="0" y="0"/>
                          <a:chExt cx="2585094" cy="1784985"/>
                        </a:xfrm>
                      </wpg:grpSpPr>
                      <pic:pic xmlns:pic="http://schemas.openxmlformats.org/drawingml/2006/picture">
                        <pic:nvPicPr>
                          <pic:cNvPr id="116" name="Grafik 116" descr="K:\EKV\GSV\04_Praktikanten\Müller\Stein\KVs_Crorona\Illus_fertig\S503310791_KV_1_Tauziehen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6854"/>
                            <a:ext cx="2338705" cy="12217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9" name="Gruppieren 209"/>
                        <wpg:cNvGrpSpPr/>
                        <wpg:grpSpPr>
                          <a:xfrm>
                            <a:off x="41097" y="0"/>
                            <a:ext cx="2543997" cy="1784985"/>
                            <a:chOff x="0" y="0"/>
                            <a:chExt cx="2305050" cy="1617784"/>
                          </a:xfrm>
                        </wpg:grpSpPr>
                        <wps:wsp>
                          <wps:cNvPr id="210" name="Rechteck 210"/>
                          <wps:cNvSpPr/>
                          <wps:spPr>
                            <a:xfrm>
                              <a:off x="0" y="0"/>
                              <a:ext cx="2305050" cy="16177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Rechteck 211"/>
                          <wps:cNvSpPr/>
                          <wps:spPr>
                            <a:xfrm>
                              <a:off x="1979525" y="693336"/>
                              <a:ext cx="247650" cy="247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6A12F7" id="Gruppieren 11" o:spid="_x0000_s1026" style="position:absolute;margin-left:249.05pt;margin-top:19.2pt;width:203.55pt;height:140.55pt;z-index:251679744" coordsize="25850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">
                <v:shape id="Grafik 116" o:spid="_x0000_s1027" type="#_x0000_t75" style="position:absolute;top:2568;width:23387;height:12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">
                  <v:imagedata r:id="rId11" o:title="S503310791_KV_1_Tauziehen"/>
                </v:shape>
                <v:group id="Gruppieren 209" o:spid="_x0000_s1028" style="position:absolute;left:410;width:25440;height:17849" coordsize="23050,1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rect id="Rechteck 210" o:spid="_x0000_s1029" style="position:absolute;width:23050;height:1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" filled="f" strokecolor="black [1600]" strokeweight="1pt"/>
                  <v:rect id="Rechteck 211" o:spid="_x0000_s1030" style="position:absolute;left:19795;top:6933;width:247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" filled="f" strokecolor="black [3213]" strokeweight="1pt"/>
                </v:group>
              </v:group>
            </w:pict>
          </mc:Fallback>
        </mc:AlternateContent>
      </w:r>
    </w:p>
    <w:p w14:paraId="66F913FD" w14:textId="7A16D14C" w:rsidR="0034759C" w:rsidRDefault="0034759C" w:rsidP="0034759C"/>
    <w:p w14:paraId="7C80C63F" w14:textId="0FFA4A85" w:rsidR="005B4177" w:rsidRPr="005B4177" w:rsidRDefault="005B4177" w:rsidP="005B4177"/>
    <w:p w14:paraId="734249F5" w14:textId="0B46073B" w:rsidR="005B4177" w:rsidRDefault="005B4177" w:rsidP="0070104D">
      <w:pPr>
        <w:pStyle w:val="ekvbild"/>
      </w:pPr>
    </w:p>
    <w:p w14:paraId="511C2B92" w14:textId="60F393BC" w:rsidR="0070104D" w:rsidRDefault="0070104D" w:rsidP="0070104D"/>
    <w:p w14:paraId="40C06BB6" w14:textId="530CB3AC" w:rsidR="0070104D" w:rsidRPr="005B4177" w:rsidRDefault="0070104D" w:rsidP="005B4177"/>
    <w:p w14:paraId="30F0FFA2" w14:textId="37F0A6D8" w:rsidR="005B4177" w:rsidRPr="005B4177" w:rsidRDefault="005B4177" w:rsidP="005B4177"/>
    <w:p w14:paraId="288BAD83" w14:textId="3A42D6EC" w:rsidR="005B4177" w:rsidRPr="005B4177" w:rsidRDefault="007D2A07" w:rsidP="005B4177">
      <w: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3BF400" wp14:editId="2ED35E8D">
                <wp:simplePos x="0" y="0"/>
                <wp:positionH relativeFrom="column">
                  <wp:posOffset>-1348</wp:posOffset>
                </wp:positionH>
                <wp:positionV relativeFrom="paragraph">
                  <wp:posOffset>22981</wp:posOffset>
                </wp:positionV>
                <wp:extent cx="2544445" cy="1918335"/>
                <wp:effectExtent l="0" t="0" r="27305" b="5715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918335"/>
                          <a:chOff x="0" y="0"/>
                          <a:chExt cx="2544445" cy="1918335"/>
                        </a:xfrm>
                      </wpg:grpSpPr>
                      <pic:pic xmlns:pic="http://schemas.openxmlformats.org/drawingml/2006/picture">
                        <pic:nvPicPr>
                          <pic:cNvPr id="16" name="Grafik 16" descr="C:\Users\qht888\Desktop\Illus_Stein\S503007097_kv65_Kinder_Asiatin_spielen_1-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015" y="0"/>
                            <a:ext cx="1748790" cy="1918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Rechteck 204"/>
                        <wps:cNvSpPr/>
                        <wps:spPr>
                          <a:xfrm>
                            <a:off x="0" y="0"/>
                            <a:ext cx="2544445" cy="1784985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1F260" id="Gruppieren 15" o:spid="_x0000_s1026" style="position:absolute;margin-left:-.1pt;margin-top:1.8pt;width:200.35pt;height:151.05pt;z-index:251667456" coordsize="25444,19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">
                <v:shape id="Grafik 16" o:spid="_x0000_s1027" type="#_x0000_t75" style="position:absolute;left:1130;width:17488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">
                  <v:imagedata r:id="rId13" o:title="S503007097_kv65_Kinder_Asiatin_spielen_1-2"/>
                </v:shape>
                <v:rect id="Rechteck 204" o:spid="_x0000_s1028" style="position:absolute;width:25444;height:17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" filled="f" strokecolor="black [1600]" strokeweight="1pt"/>
              </v:group>
            </w:pict>
          </mc:Fallback>
        </mc:AlternateContent>
      </w:r>
    </w:p>
    <w:p w14:paraId="118C5542" w14:textId="23465A3F" w:rsidR="005B4177" w:rsidRPr="005B4177" w:rsidRDefault="005B4177" w:rsidP="005B4177"/>
    <w:p w14:paraId="4FAF7036" w14:textId="311CA919" w:rsidR="005B4177" w:rsidRPr="005B4177" w:rsidRDefault="005B4177" w:rsidP="005B4177"/>
    <w:p w14:paraId="18709A0B" w14:textId="4080856D" w:rsidR="005B4177" w:rsidRPr="005B4177" w:rsidRDefault="007D2A07" w:rsidP="005B4177">
      <w:bookmarkStart w:id="2" w:name="_GoBack"/>
      <w:bookmarkEnd w:id="2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8B8216" wp14:editId="7DDF09FB">
                <wp:simplePos x="0" y="0"/>
                <wp:positionH relativeFrom="column">
                  <wp:posOffset>2183764</wp:posOffset>
                </wp:positionH>
                <wp:positionV relativeFrom="paragraph">
                  <wp:posOffset>33595</wp:posOffset>
                </wp:positionV>
                <wp:extent cx="273370" cy="273245"/>
                <wp:effectExtent l="0" t="0" r="12700" b="12700"/>
                <wp:wrapNone/>
                <wp:docPr id="205" name="Rechtec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70" cy="2732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3A1CD4" id="Rechteck 205" o:spid="_x0000_s1026" style="position:absolute;margin-left:171.95pt;margin-top:2.65pt;width:21.55pt;height:2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" filled="f" strokecolor="black [3213]" strokeweight="1pt"/>
            </w:pict>
          </mc:Fallback>
        </mc:AlternateContent>
      </w:r>
    </w:p>
    <w:p w14:paraId="32D243FB" w14:textId="3832B1C8" w:rsidR="005B4177" w:rsidRPr="005B4177" w:rsidRDefault="005B4177" w:rsidP="005B4177"/>
    <w:p w14:paraId="4786BF90" w14:textId="6A69C249" w:rsidR="005B4177" w:rsidRPr="005B4177" w:rsidRDefault="007D2A07" w:rsidP="005B4177">
      <w: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64F5BA9" wp14:editId="708EDC50">
                <wp:simplePos x="0" y="0"/>
                <wp:positionH relativeFrom="column">
                  <wp:posOffset>3183640</wp:posOffset>
                </wp:positionH>
                <wp:positionV relativeFrom="paragraph">
                  <wp:posOffset>80773</wp:posOffset>
                </wp:positionV>
                <wp:extent cx="2585629" cy="1784985"/>
                <wp:effectExtent l="0" t="0" r="24765" b="24765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629" cy="1784985"/>
                          <a:chOff x="0" y="0"/>
                          <a:chExt cx="2585629" cy="1784985"/>
                        </a:xfrm>
                      </wpg:grpSpPr>
                      <pic:pic xmlns:pic="http://schemas.openxmlformats.org/drawingml/2006/picture">
                        <pic:nvPicPr>
                          <pic:cNvPr id="121" name="Grafik 121" descr="K:\EKV\GSV\04_Praktikanten\Müller\Stein\KVs_Crorona\Illus_fertig\S503310791_KV_1_Schulweg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7129"/>
                            <a:ext cx="2287905" cy="1358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Rechteck 213"/>
                        <wps:cNvSpPr/>
                        <wps:spPr>
                          <a:xfrm>
                            <a:off x="41097" y="0"/>
                            <a:ext cx="2544532" cy="1784985"/>
                          </a:xfrm>
                          <a:prstGeom prst="rect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28DAD" id="Gruppieren 12" o:spid="_x0000_s1026" style="position:absolute;margin-left:250.7pt;margin-top:6.35pt;width:203.6pt;height:140.55pt;z-index:251683840" coordsize="25856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">
                <v:shape id="Grafik 121" o:spid="_x0000_s1027" type="#_x0000_t75" style="position:absolute;top:2671;width:22879;height:1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">
                  <v:imagedata r:id="rId15" o:title="S503310791_KV_1_Schulweg"/>
                </v:shape>
                <v:rect id="Rechteck 213" o:spid="_x0000_s1028" style="position:absolute;left:410;width:25446;height:17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" filled="f" strokecolor="black [1600]" strokeweight="1pt"/>
              </v:group>
            </w:pict>
          </mc:Fallback>
        </mc:AlternateContent>
      </w:r>
    </w:p>
    <w:p w14:paraId="176FC6D0" w14:textId="435EA849" w:rsidR="005B4177" w:rsidRPr="005B4177" w:rsidRDefault="005B4177" w:rsidP="005B4177"/>
    <w:p w14:paraId="362AE8B0" w14:textId="33C46731" w:rsidR="005B4177" w:rsidRPr="005B4177" w:rsidRDefault="005B4177" w:rsidP="005B4177"/>
    <w:p w14:paraId="272D7A96" w14:textId="0617DA13" w:rsidR="005B4177" w:rsidRPr="005B4177" w:rsidRDefault="007D2A07" w:rsidP="005B4177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15BADB" wp14:editId="33A6EC43">
                <wp:simplePos x="0" y="0"/>
                <wp:positionH relativeFrom="column">
                  <wp:posOffset>5409924</wp:posOffset>
                </wp:positionH>
                <wp:positionV relativeFrom="paragraph">
                  <wp:posOffset>91387</wp:posOffset>
                </wp:positionV>
                <wp:extent cx="273379" cy="273245"/>
                <wp:effectExtent l="0" t="0" r="12700" b="12700"/>
                <wp:wrapNone/>
                <wp:docPr id="214" name="Rechtec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79" cy="2732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296C0" id="Rechteck 214" o:spid="_x0000_s1026" style="position:absolute;margin-left:426pt;margin-top:7.2pt;width:21.55pt;height:2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" filled="f" strokecolor="black [3213]" strokeweight="1pt"/>
            </w:pict>
          </mc:Fallback>
        </mc:AlternateContent>
      </w:r>
    </w:p>
    <w:p w14:paraId="16C48D62" w14:textId="669B681A" w:rsidR="005B4177" w:rsidRDefault="005B4177" w:rsidP="005B4177"/>
    <w:p w14:paraId="0D70A79F" w14:textId="6AE2D93E" w:rsidR="00C45692" w:rsidRDefault="007D2A07" w:rsidP="005B4177">
      <w: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1BB51790" wp14:editId="25C2A247">
                <wp:simplePos x="0" y="0"/>
                <wp:positionH relativeFrom="column">
                  <wp:posOffset>-1348</wp:posOffset>
                </wp:positionH>
                <wp:positionV relativeFrom="paragraph">
                  <wp:posOffset>25550</wp:posOffset>
                </wp:positionV>
                <wp:extent cx="2554806" cy="1784985"/>
                <wp:effectExtent l="0" t="0" r="17145" b="24765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4806" cy="1784985"/>
                          <a:chOff x="0" y="0"/>
                          <a:chExt cx="2554806" cy="1784985"/>
                        </a:xfrm>
                      </wpg:grpSpPr>
                      <pic:pic xmlns:pic="http://schemas.openxmlformats.org/drawingml/2006/picture">
                        <pic:nvPicPr>
                          <pic:cNvPr id="8" name="Grafik 8" descr="K:\EKV\GSV\04_Praktikanten\Müller\Stein\KVs_Crorona\Illus_fertig\S503310791_KV_1_Fruehstueck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483"/>
                            <a:ext cx="2481580" cy="150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Rechteck 98"/>
                        <wps:cNvSpPr/>
                        <wps:spPr>
                          <a:xfrm>
                            <a:off x="10274" y="0"/>
                            <a:ext cx="2544532" cy="1784985"/>
                          </a:xfrm>
                          <a:prstGeom prst="rect">
                            <a:avLst/>
                          </a:prstGeom>
                          <a:noFill/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A42D7" id="Gruppieren 13" o:spid="_x0000_s1026" style="position:absolute;margin-left:-.1pt;margin-top:2pt;width:201.15pt;height:140.55pt;z-index:251624448" coordsize="25548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">
                <v:shape id="Grafik 8" o:spid="_x0000_s1027" type="#_x0000_t75" style="position:absolute;top:2054;width:24815;height:15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">
                  <v:imagedata r:id="rId17" o:title="S503310791_KV_1_Fruehstueck"/>
                </v:shape>
                <v:rect id="Rechteck 98" o:spid="_x0000_s1028" style="position:absolute;left:102;width:25446;height:17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" filled="f" strokecolor="black [1600]" strokeweight="1pt"/>
              </v:group>
            </w:pict>
          </mc:Fallback>
        </mc:AlternateContent>
      </w:r>
    </w:p>
    <w:p w14:paraId="35DB2906" w14:textId="3E3896C3" w:rsidR="00C45692" w:rsidRDefault="00C45692" w:rsidP="005B4177"/>
    <w:p w14:paraId="1A653178" w14:textId="58D4A59B" w:rsidR="006F359E" w:rsidRDefault="006F359E" w:rsidP="005B4177"/>
    <w:p w14:paraId="01006E04" w14:textId="6C282E4B" w:rsidR="006F359E" w:rsidRDefault="007D2A07" w:rsidP="006F359E">
      <w:pPr>
        <w:pStyle w:val="ekvbild"/>
      </w:pPr>
      <w: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C84D494" wp14:editId="36D852C3">
                <wp:simplePos x="0" y="0"/>
                <wp:positionH relativeFrom="column">
                  <wp:posOffset>2194113</wp:posOffset>
                </wp:positionH>
                <wp:positionV relativeFrom="paragraph">
                  <wp:posOffset>36164</wp:posOffset>
                </wp:positionV>
                <wp:extent cx="273379" cy="273245"/>
                <wp:effectExtent l="0" t="0" r="12700" b="12700"/>
                <wp:wrapNone/>
                <wp:docPr id="99" name="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79" cy="2732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100E8" id="Rechteck 99" o:spid="_x0000_s1026" style="position:absolute;margin-left:172.75pt;margin-top:2.85pt;width:21.55pt;height:21.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" filled="f" strokecolor="black [3213]" strokeweight="1pt"/>
            </w:pict>
          </mc:Fallback>
        </mc:AlternateContent>
      </w:r>
    </w:p>
    <w:p w14:paraId="0948BAF3" w14:textId="237D2A0D" w:rsidR="006F359E" w:rsidRDefault="006F359E" w:rsidP="006F359E"/>
    <w:p w14:paraId="51B940B6" w14:textId="77777777" w:rsidR="006F359E" w:rsidRDefault="006F359E" w:rsidP="005B4177"/>
    <w:p w14:paraId="15C80B67" w14:textId="366A302B" w:rsidR="006F359E" w:rsidRDefault="006F359E" w:rsidP="005B4177"/>
    <w:p w14:paraId="22C6B73B" w14:textId="3C7006E2" w:rsidR="006F359E" w:rsidRDefault="006F359E" w:rsidP="005B4177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C031B" w:rsidRPr="00C172AE" w14:paraId="6E5B31C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F8D3194" w14:textId="0512A7CB" w:rsidR="008C031B" w:rsidRPr="00AE65F6" w:rsidRDefault="008C031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6B3F1AE" w14:textId="1A8CBF53" w:rsidR="008C031B" w:rsidRPr="0006258C" w:rsidRDefault="008C031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04B74CF" w14:textId="77777777" w:rsidR="008C031B" w:rsidRPr="00EA7542" w:rsidRDefault="008C031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9CCDF72" w14:textId="77777777" w:rsidR="008C031B" w:rsidRPr="00EA7542" w:rsidRDefault="008C031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3A505BC" w14:textId="77777777" w:rsidR="008C031B" w:rsidRPr="00EA7542" w:rsidRDefault="008C031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CD9E60D" w14:textId="69A0BF5C" w:rsidR="008C031B" w:rsidRPr="00C172AE" w:rsidRDefault="008C031B" w:rsidP="00AE65F6">
            <w:pPr>
              <w:pStyle w:val="ekvkvnummer"/>
            </w:pPr>
            <w:r>
              <w:t>KV 1</w:t>
            </w:r>
          </w:p>
        </w:tc>
      </w:tr>
      <w:tr w:rsidR="008C031B" w:rsidRPr="00BF17F2" w14:paraId="3F41D1D9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B925E57" w14:textId="3E35C818" w:rsidR="008C031B" w:rsidRPr="00BF17F2" w:rsidRDefault="008C031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939F390" w14:textId="186B3741" w:rsidR="008C031B" w:rsidRPr="00BF17F2" w:rsidRDefault="008C031B" w:rsidP="00037566">
            <w:pPr>
              <w:rPr>
                <w:color w:val="FFFFFF" w:themeColor="background1"/>
              </w:rPr>
            </w:pPr>
          </w:p>
        </w:tc>
      </w:tr>
    </w:tbl>
    <w:p w14:paraId="6FF7EF7E" w14:textId="2FA4E850" w:rsidR="006F359E" w:rsidRDefault="007D2A07" w:rsidP="005B4177">
      <w: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4711A2E" wp14:editId="4A07095E">
                <wp:simplePos x="0" y="0"/>
                <wp:positionH relativeFrom="column">
                  <wp:posOffset>-1348</wp:posOffset>
                </wp:positionH>
                <wp:positionV relativeFrom="paragraph">
                  <wp:posOffset>9496</wp:posOffset>
                </wp:positionV>
                <wp:extent cx="2544445" cy="1784985"/>
                <wp:effectExtent l="0" t="0" r="27305" b="24765"/>
                <wp:wrapNone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784985"/>
                          <a:chOff x="0" y="0"/>
                          <a:chExt cx="2544445" cy="1784985"/>
                        </a:xfrm>
                      </wpg:grpSpPr>
                      <pic:pic xmlns:pic="http://schemas.openxmlformats.org/drawingml/2006/picture">
                        <pic:nvPicPr>
                          <pic:cNvPr id="193" name="Grafik 193" descr="K:\EKV\GSV\04_Praktikanten\Müller\Stein\KVs_Crorona\Illus_fertig\S503310791_KV_1_Schreiben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645"/>
                            <a:ext cx="2193925" cy="15278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16" name="Gruppieren 216"/>
                        <wpg:cNvGrpSpPr/>
                        <wpg:grpSpPr>
                          <a:xfrm>
                            <a:off x="0" y="0"/>
                            <a:ext cx="2544445" cy="1784985"/>
                            <a:chOff x="0" y="0"/>
                            <a:chExt cx="2305050" cy="1617784"/>
                          </a:xfrm>
                        </wpg:grpSpPr>
                        <wps:wsp>
                          <wps:cNvPr id="218" name="Rechteck 218"/>
                          <wps:cNvSpPr/>
                          <wps:spPr>
                            <a:xfrm>
                              <a:off x="0" y="0"/>
                              <a:ext cx="2305050" cy="16177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Rechteck 219"/>
                          <wps:cNvSpPr/>
                          <wps:spPr>
                            <a:xfrm>
                              <a:off x="1979525" y="693336"/>
                              <a:ext cx="247650" cy="247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C4E511" id="Gruppieren 10" o:spid="_x0000_s1026" style="position:absolute;margin-left:-.1pt;margin-top:.75pt;width:200.35pt;height:140.55pt;z-index:251691008" coordsize="25444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">
                <v:shape id="Grafik 193" o:spid="_x0000_s1027" type="#_x0000_t75" style="position:absolute;top:616;width:21939;height:15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">
                  <v:imagedata r:id="rId19" o:title="S503310791_KV_1_Schreiben"/>
                </v:shape>
                <v:group id="Gruppieren 216" o:spid="_x0000_s1028" style="position:absolute;width:25444;height:17849" coordsize="23050,1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rect id="Rechteck 218" o:spid="_x0000_s1029" style="position:absolute;width:23050;height:1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" filled="f" strokecolor="black [1600]" strokeweight="1pt"/>
                  <v:rect id="Rechteck 219" o:spid="_x0000_s1030" style="position:absolute;left:19795;top:6933;width:247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" filled="f" strokecolor="black [3213]" strokeweight="1pt"/>
                </v:group>
              </v:group>
            </w:pict>
          </mc:Fallback>
        </mc:AlternateContent>
      </w:r>
    </w:p>
    <w:p w14:paraId="763F58AB" w14:textId="0E7872BD" w:rsidR="006F359E" w:rsidRDefault="006F359E" w:rsidP="005B4177"/>
    <w:p w14:paraId="73CCC58E" w14:textId="244C8978" w:rsidR="006F359E" w:rsidRDefault="006F359E" w:rsidP="005B4177"/>
    <w:p w14:paraId="1ED12C9E" w14:textId="32433132" w:rsidR="006F359E" w:rsidRDefault="006F359E" w:rsidP="005B4177"/>
    <w:p w14:paraId="081CCF7C" w14:textId="05D9D11F" w:rsidR="006B06BF" w:rsidRDefault="007D2A07" w:rsidP="005B4177">
      <w: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038412C" wp14:editId="30E7DEC3">
                <wp:simplePos x="0" y="0"/>
                <wp:positionH relativeFrom="column">
                  <wp:posOffset>3173366</wp:posOffset>
                </wp:positionH>
                <wp:positionV relativeFrom="paragraph">
                  <wp:posOffset>205733</wp:posOffset>
                </wp:positionV>
                <wp:extent cx="2554605" cy="1784985"/>
                <wp:effectExtent l="0" t="0" r="17145" b="24765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4605" cy="1784985"/>
                          <a:chOff x="0" y="0"/>
                          <a:chExt cx="2554605" cy="1784985"/>
                        </a:xfrm>
                      </wpg:grpSpPr>
                      <pic:pic xmlns:pic="http://schemas.openxmlformats.org/drawingml/2006/picture">
                        <pic:nvPicPr>
                          <pic:cNvPr id="105" name="Grafik 105" descr="K:\EKV\GSV\04_Praktikanten\Müller\Stein\KVs_Crorona\Illus_fertig\S503310791_KV_1_Singekreis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8225"/>
                            <a:ext cx="2265680" cy="12693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6" name="Gruppieren 226"/>
                        <wpg:cNvGrpSpPr/>
                        <wpg:grpSpPr>
                          <a:xfrm>
                            <a:off x="10274" y="0"/>
                            <a:ext cx="2544331" cy="1784985"/>
                            <a:chOff x="0" y="0"/>
                            <a:chExt cx="2305050" cy="1617784"/>
                          </a:xfrm>
                        </wpg:grpSpPr>
                        <wps:wsp>
                          <wps:cNvPr id="227" name="Rechteck 227"/>
                          <wps:cNvSpPr/>
                          <wps:spPr>
                            <a:xfrm>
                              <a:off x="0" y="0"/>
                              <a:ext cx="2305050" cy="16177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Rechteck 228"/>
                          <wps:cNvSpPr/>
                          <wps:spPr>
                            <a:xfrm>
                              <a:off x="1979525" y="693336"/>
                              <a:ext cx="247650" cy="247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359C21" id="Gruppieren 9" o:spid="_x0000_s1026" style="position:absolute;margin-left:249.85pt;margin-top:16.2pt;width:201.15pt;height:140.55pt;z-index:251709440" coordsize="25546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">
                <v:shape id="Grafik 105" o:spid="_x0000_s1027" type="#_x0000_t75" style="position:absolute;top:3082;width:22656;height:1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">
                  <v:imagedata r:id="rId21" o:title="S503310791_KV_1_Singekreis"/>
                </v:shape>
                <v:group id="Gruppieren 226" o:spid="_x0000_s1028" style="position:absolute;left:102;width:25444;height:17849" coordsize="23050,1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ect id="Rechteck 227" o:spid="_x0000_s1029" style="position:absolute;width:23050;height:1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" filled="f" strokecolor="black [1600]" strokeweight="1pt"/>
                  <v:rect id="Rechteck 228" o:spid="_x0000_s1030" style="position:absolute;left:19795;top:6933;width:247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" filled="f" strokecolor="black [3213]" strokeweight="1pt"/>
                </v:group>
              </v:group>
            </w:pict>
          </mc:Fallback>
        </mc:AlternateContent>
      </w:r>
    </w:p>
    <w:p w14:paraId="2C90F16F" w14:textId="51800B6D" w:rsidR="006B06BF" w:rsidRDefault="006B06BF" w:rsidP="005B4177"/>
    <w:p w14:paraId="1F17598B" w14:textId="33BCFA2B" w:rsidR="006B06BF" w:rsidRDefault="006B06BF" w:rsidP="005B4177"/>
    <w:p w14:paraId="7E7C823A" w14:textId="434CD673" w:rsidR="006B06BF" w:rsidRDefault="006B06BF" w:rsidP="005B4177"/>
    <w:p w14:paraId="6495E731" w14:textId="40AF362D" w:rsidR="006B06BF" w:rsidRDefault="006B06BF" w:rsidP="005B4177"/>
    <w:p w14:paraId="711DD8CE" w14:textId="6F4A70D9" w:rsidR="006B06BF" w:rsidRDefault="007D2A07" w:rsidP="005B4177">
      <w: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5D8290C" wp14:editId="10D762C1">
                <wp:simplePos x="0" y="0"/>
                <wp:positionH relativeFrom="column">
                  <wp:posOffset>-1348</wp:posOffset>
                </wp:positionH>
                <wp:positionV relativeFrom="paragraph">
                  <wp:posOffset>191606</wp:posOffset>
                </wp:positionV>
                <wp:extent cx="2544445" cy="1784985"/>
                <wp:effectExtent l="0" t="0" r="27305" b="2476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784985"/>
                          <a:chOff x="0" y="0"/>
                          <a:chExt cx="2544445" cy="1784985"/>
                        </a:xfrm>
                      </wpg:grpSpPr>
                      <wpg:grpSp>
                        <wpg:cNvPr id="7" name="Gruppieren 7"/>
                        <wpg:cNvGrpSpPr/>
                        <wpg:grpSpPr>
                          <a:xfrm>
                            <a:off x="0" y="297950"/>
                            <a:ext cx="2091690" cy="1284605"/>
                            <a:chOff x="0" y="0"/>
                            <a:chExt cx="1886585" cy="1159510"/>
                          </a:xfrm>
                        </wpg:grpSpPr>
                        <pic:pic xmlns:pic="http://schemas.openxmlformats.org/drawingml/2006/picture">
                          <pic:nvPicPr>
                            <pic:cNvPr id="6" name="Grafik 6" descr="C:\Users\qht888\Desktop\Illus_Stein\S503006731_RS1_rechnen.png"/>
                            <pic:cNvPicPr/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86585" cy="11595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621" y="251093"/>
                              <a:ext cx="659125" cy="317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FE9460" w14:textId="77777777" w:rsidR="00604FC6" w:rsidRPr="00604FC6" w:rsidRDefault="00604FC6">
                                <w:pPr>
                                  <w:rPr>
                                    <w:rStyle w:val="ekvhandschrift"/>
                                  </w:rPr>
                                </w:pPr>
                                <w:r w:rsidRPr="00604FC6">
                                  <w:rPr>
                                    <w:rStyle w:val="ekvhandschrift"/>
                                  </w:rPr>
                                  <w:t>2 + 3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20" name="Gruppieren 220"/>
                        <wpg:cNvGrpSpPr/>
                        <wpg:grpSpPr>
                          <a:xfrm>
                            <a:off x="0" y="0"/>
                            <a:ext cx="2544445" cy="1784985"/>
                            <a:chOff x="0" y="0"/>
                            <a:chExt cx="2305050" cy="1617784"/>
                          </a:xfrm>
                        </wpg:grpSpPr>
                        <wps:wsp>
                          <wps:cNvPr id="221" name="Rechteck 221"/>
                          <wps:cNvSpPr/>
                          <wps:spPr>
                            <a:xfrm>
                              <a:off x="0" y="0"/>
                              <a:ext cx="2305050" cy="16177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2" name="Rechteck 222"/>
                          <wps:cNvSpPr/>
                          <wps:spPr>
                            <a:xfrm>
                              <a:off x="1979525" y="693336"/>
                              <a:ext cx="247650" cy="247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D8290C" id="Gruppieren 5" o:spid="_x0000_s1026" style="position:absolute;margin-left:-.1pt;margin-top:15.1pt;width:200.35pt;height:140.55pt;z-index:251697152" coordsize="25444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">
                <v:group id="Gruppieren 7" o:spid="_x0000_s1027" style="position:absolute;top:2979;width:20916;height:12846" coordsize="18865,1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Grafik 6" o:spid="_x0000_s1028" type="#_x0000_t75" style="position:absolute;width:18865;height:1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">
                    <v:imagedata r:id="rId23" o:title="S503006731_RS1_rechnen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9" type="#_x0000_t202" style="position:absolute;left:1306;top:2510;width:6591;height:3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46FE9460" w14:textId="77777777" w:rsidR="00604FC6" w:rsidRPr="00604FC6" w:rsidRDefault="00604FC6">
                          <w:pPr>
                            <w:rPr>
                              <w:rStyle w:val="ekvhandschrift"/>
                            </w:rPr>
                          </w:pPr>
                          <w:r w:rsidRPr="00604FC6">
                            <w:rPr>
                              <w:rStyle w:val="ekvhandschrift"/>
                            </w:rPr>
                            <w:t>2 + 3</w:t>
                          </w:r>
                        </w:p>
                      </w:txbxContent>
                    </v:textbox>
                  </v:shape>
                </v:group>
                <v:group id="Gruppieren 220" o:spid="_x0000_s1030" style="position:absolute;width:25444;height:17849" coordsize="23050,1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rect id="Rechteck 221" o:spid="_x0000_s1031" style="position:absolute;width:23050;height:1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" filled="f" strokecolor="black [1600]" strokeweight="1pt"/>
                  <v:rect id="Rechteck 222" o:spid="_x0000_s1032" style="position:absolute;left:19795;top:6933;width:247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" filled="f" strokecolor="black [3213]" strokeweight="1pt"/>
                </v:group>
              </v:group>
            </w:pict>
          </mc:Fallback>
        </mc:AlternateContent>
      </w:r>
    </w:p>
    <w:p w14:paraId="7C302146" w14:textId="408B8A76" w:rsidR="006B06BF" w:rsidRDefault="006B06BF" w:rsidP="005B4177"/>
    <w:p w14:paraId="165A2216" w14:textId="10D2BA24" w:rsidR="006B06BF" w:rsidRDefault="006B06BF" w:rsidP="005B4177"/>
    <w:p w14:paraId="44794FD8" w14:textId="10722993" w:rsidR="006B06BF" w:rsidRDefault="006B06BF" w:rsidP="005B4177"/>
    <w:p w14:paraId="75F1D5A7" w14:textId="1665E6E4" w:rsidR="006B06BF" w:rsidRDefault="006B06BF" w:rsidP="005B4177"/>
    <w:p w14:paraId="28D657DF" w14:textId="317D4679" w:rsidR="006B06BF" w:rsidRDefault="007D2A07" w:rsidP="005B4177">
      <w: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E056D3F" wp14:editId="31F438FE">
                <wp:simplePos x="0" y="0"/>
                <wp:positionH relativeFrom="column">
                  <wp:posOffset>3214463</wp:posOffset>
                </wp:positionH>
                <wp:positionV relativeFrom="paragraph">
                  <wp:posOffset>228850</wp:posOffset>
                </wp:positionV>
                <wp:extent cx="2544445" cy="1784985"/>
                <wp:effectExtent l="0" t="0" r="27305" b="24765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784985"/>
                          <a:chOff x="0" y="0"/>
                          <a:chExt cx="2544445" cy="1784985"/>
                        </a:xfrm>
                      </wpg:grpSpPr>
                      <pic:pic xmlns:pic="http://schemas.openxmlformats.org/drawingml/2006/picture">
                        <pic:nvPicPr>
                          <pic:cNvPr id="30" name="Grafik 30" descr="K:\EKV\GSV\04_Praktikanten\Müller\Stein\KVs_Crorona\Illus_fertig\S503310791_KV_1_Malen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2741"/>
                            <a:ext cx="2225040" cy="15690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30" name="Gruppieren 230"/>
                        <wpg:cNvGrpSpPr/>
                        <wpg:grpSpPr>
                          <a:xfrm>
                            <a:off x="0" y="0"/>
                            <a:ext cx="2544445" cy="1784985"/>
                            <a:chOff x="0" y="0"/>
                            <a:chExt cx="2305050" cy="1617784"/>
                          </a:xfrm>
                        </wpg:grpSpPr>
                        <wps:wsp>
                          <wps:cNvPr id="231" name="Rechteck 231"/>
                          <wps:cNvSpPr/>
                          <wps:spPr>
                            <a:xfrm>
                              <a:off x="0" y="0"/>
                              <a:ext cx="2305050" cy="16177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Rechteck 232"/>
                          <wps:cNvSpPr/>
                          <wps:spPr>
                            <a:xfrm>
                              <a:off x="1979525" y="693336"/>
                              <a:ext cx="247650" cy="247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CA69AC" id="Gruppieren 4" o:spid="_x0000_s1026" style="position:absolute;margin-left:253.1pt;margin-top:18pt;width:200.35pt;height:140.55pt;z-index:251715584" coordsize="25444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">
                <v:shape id="Grafik 30" o:spid="_x0000_s1027" type="#_x0000_t75" style="position:absolute;top:1027;width:22250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">
                  <v:imagedata r:id="rId25" o:title="S503310791_KV_1_Malen"/>
                </v:shape>
                <v:group id="Gruppieren 230" o:spid="_x0000_s1028" style="position:absolute;width:25444;height:17849" coordsize="23050,1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rect id="Rechteck 231" o:spid="_x0000_s1029" style="position:absolute;width:23050;height:1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" filled="f" strokecolor="black [1600]" strokeweight="1pt"/>
                  <v:rect id="Rechteck 232" o:spid="_x0000_s1030" style="position:absolute;left:19795;top:6933;width:247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" filled="f" strokecolor="black [3213]" strokeweight="1pt"/>
                </v:group>
              </v:group>
            </w:pict>
          </mc:Fallback>
        </mc:AlternateContent>
      </w:r>
    </w:p>
    <w:p w14:paraId="0B9A596C" w14:textId="013E5C99" w:rsidR="006B06BF" w:rsidRDefault="006B06BF" w:rsidP="005B4177"/>
    <w:p w14:paraId="33E380A1" w14:textId="1A2FEBBA" w:rsidR="006B06BF" w:rsidRDefault="006B06BF" w:rsidP="005B4177"/>
    <w:p w14:paraId="24C9FC76" w14:textId="335019A8" w:rsidR="006B06BF" w:rsidRDefault="006B06BF" w:rsidP="005B4177"/>
    <w:p w14:paraId="7FF03981" w14:textId="2AFED105" w:rsidR="006B06BF" w:rsidRDefault="006B06BF" w:rsidP="005B4177"/>
    <w:p w14:paraId="16E48283" w14:textId="7D1671EF" w:rsidR="006B06BF" w:rsidRDefault="007D2A07" w:rsidP="005B4177">
      <w: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11DCEBD" wp14:editId="013B2891">
                <wp:simplePos x="0" y="0"/>
                <wp:positionH relativeFrom="column">
                  <wp:posOffset>-1348</wp:posOffset>
                </wp:positionH>
                <wp:positionV relativeFrom="paragraph">
                  <wp:posOffset>153078</wp:posOffset>
                </wp:positionV>
                <wp:extent cx="2544445" cy="1784985"/>
                <wp:effectExtent l="0" t="0" r="27305" b="24765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784985"/>
                          <a:chOff x="0" y="0"/>
                          <a:chExt cx="2544445" cy="1784985"/>
                        </a:xfrm>
                      </wpg:grpSpPr>
                      <pic:pic xmlns:pic="http://schemas.openxmlformats.org/drawingml/2006/picture">
                        <pic:nvPicPr>
                          <pic:cNvPr id="18" name="Grafik 18" descr="C:\Users\qht888\Desktop\KVs_Crorona\Illus_Stein\S503006731_RS1_lesen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224" y="195209"/>
                            <a:ext cx="1364615" cy="13785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3" name="Gruppieren 223"/>
                        <wpg:cNvGrpSpPr/>
                        <wpg:grpSpPr>
                          <a:xfrm>
                            <a:off x="0" y="0"/>
                            <a:ext cx="2544445" cy="1784985"/>
                            <a:chOff x="0" y="0"/>
                            <a:chExt cx="2305050" cy="1617784"/>
                          </a:xfrm>
                        </wpg:grpSpPr>
                        <wps:wsp>
                          <wps:cNvPr id="224" name="Rechteck 224"/>
                          <wps:cNvSpPr/>
                          <wps:spPr>
                            <a:xfrm>
                              <a:off x="0" y="0"/>
                              <a:ext cx="2305050" cy="1617784"/>
                            </a:xfrm>
                            <a:prstGeom prst="rect">
                              <a:avLst/>
                            </a:prstGeom>
                            <a:noFill/>
                            <a:ln w="12700"/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Rechteck 225"/>
                          <wps:cNvSpPr/>
                          <wps:spPr>
                            <a:xfrm>
                              <a:off x="1979525" y="693336"/>
                              <a:ext cx="247650" cy="247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C4A6FC" id="Gruppieren 2" o:spid="_x0000_s1026" style="position:absolute;margin-left:-.1pt;margin-top:12.05pt;width:200.35pt;height:140.55pt;z-index:251703296" coordsize="25444,17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">
                <v:shape id="Grafik 18" o:spid="_x0000_s1027" type="#_x0000_t75" style="position:absolute;left:3082;top:1952;width:13646;height:13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">
                  <v:imagedata r:id="rId27" o:title="S503006731_RS1_lesen"/>
                </v:shape>
                <v:group id="Gruppieren 223" o:spid="_x0000_s1028" style="position:absolute;width:25444;height:17849" coordsize="23050,16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rect id="Rechteck 224" o:spid="_x0000_s1029" style="position:absolute;width:23050;height:1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" filled="f" strokecolor="black [1600]" strokeweight="1pt"/>
                  <v:rect id="Rechteck 225" o:spid="_x0000_s1030" style="position:absolute;left:19795;top:6933;width:2476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" filled="f" strokecolor="black [3213]" strokeweight="1pt"/>
                </v:group>
              </v:group>
            </w:pict>
          </mc:Fallback>
        </mc:AlternateContent>
      </w:r>
    </w:p>
    <w:p w14:paraId="6FA4DBC4" w14:textId="78574845" w:rsidR="006B06BF" w:rsidRDefault="006B06BF" w:rsidP="005B4177"/>
    <w:p w14:paraId="03BA5FFD" w14:textId="05149581" w:rsidR="006B06BF" w:rsidRDefault="006B06BF" w:rsidP="005B4177"/>
    <w:p w14:paraId="645E7D7E" w14:textId="7B7E1E95" w:rsidR="006B06BF" w:rsidRDefault="006B06BF" w:rsidP="005B4177"/>
    <w:p w14:paraId="43F6D692" w14:textId="338E812F" w:rsidR="006B06BF" w:rsidRDefault="006B06BF" w:rsidP="005B4177"/>
    <w:p w14:paraId="627EB289" w14:textId="3EB1F345" w:rsidR="006B06BF" w:rsidRDefault="006B06BF" w:rsidP="005B4177"/>
    <w:p w14:paraId="1B374730" w14:textId="32B2AEB7" w:rsidR="006B06BF" w:rsidRDefault="006B06BF" w:rsidP="005B4177"/>
    <w:p w14:paraId="0BE577C1" w14:textId="7D2FCF59" w:rsidR="006B06BF" w:rsidRDefault="006B06BF" w:rsidP="005B4177"/>
    <w:p w14:paraId="7A2C86C1" w14:textId="77777777" w:rsidR="006B06BF" w:rsidRDefault="006B06BF" w:rsidP="005B4177"/>
    <w:p w14:paraId="33C18FBD" w14:textId="77777777" w:rsidR="005B4177" w:rsidRDefault="005B4177" w:rsidP="005B4177">
      <w:pPr>
        <w:pStyle w:val="ekvnummerierung"/>
        <w:framePr w:wrap="around"/>
      </w:pPr>
      <w:r>
        <w:t>2</w:t>
      </w:r>
    </w:p>
    <w:p w14:paraId="0D281591" w14:textId="77777777" w:rsidR="00906B3E" w:rsidRPr="00287B24" w:rsidRDefault="00906B3E" w:rsidP="00906B3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5D018BE" wp14:editId="40CD62F2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55DA" w14:textId="466C781B" w:rsidR="005B4177" w:rsidRPr="005B4177" w:rsidRDefault="005B4177" w:rsidP="005B4177">
      <w:r w:rsidRPr="005B4177">
        <w:t>Vergleicht eure Ergebnisse. Begründet eure Entscheidungen.</w:t>
      </w:r>
    </w:p>
    <w:p w14:paraId="3857631D" w14:textId="07D531CA" w:rsidR="005B4177" w:rsidRDefault="005B4177" w:rsidP="005B4177"/>
    <w:p w14:paraId="0B821DFD" w14:textId="77777777" w:rsidR="005B4177" w:rsidRDefault="005B4177" w:rsidP="005B4177">
      <w:pPr>
        <w:pStyle w:val="ekvnummerierung"/>
        <w:framePr w:wrap="around"/>
      </w:pPr>
      <w:r>
        <w:t>3</w:t>
      </w:r>
    </w:p>
    <w:p w14:paraId="14EE5F71" w14:textId="77777777" w:rsidR="00906B3E" w:rsidRPr="00287B24" w:rsidRDefault="00906B3E" w:rsidP="00906B3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7D037F6" wp14:editId="2259B1E9">
            <wp:extent cx="288290" cy="288290"/>
            <wp:effectExtent l="0" t="0" r="0" b="0"/>
            <wp:docPr id="97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409DE" w14:textId="7AB2E7D1" w:rsidR="005B4177" w:rsidRPr="005B4177" w:rsidRDefault="005B4177" w:rsidP="005B4177">
      <w:r w:rsidRPr="005B4177">
        <w:t>Erstellt eine Strichliste: Was haben die meisten Kinder vermisst?</w:t>
      </w:r>
    </w:p>
    <w:p w14:paraId="64DB6BA7" w14:textId="3161F2C9" w:rsidR="005B4177" w:rsidRPr="003E373B" w:rsidRDefault="005B4177" w:rsidP="005B4177"/>
    <w:p w14:paraId="50BDD5FC" w14:textId="77777777" w:rsidR="005B4177" w:rsidRDefault="005B4177" w:rsidP="005B4177">
      <w:pPr>
        <w:pStyle w:val="ekvnummerierung"/>
        <w:framePr w:wrap="around"/>
      </w:pPr>
      <w:r>
        <w:t>4</w:t>
      </w:r>
    </w:p>
    <w:p w14:paraId="77B4FB24" w14:textId="77777777" w:rsidR="005B4177" w:rsidRPr="00287B24" w:rsidRDefault="005B4177" w:rsidP="005B4177">
      <w:pPr>
        <w:pStyle w:val="ekvpicto"/>
        <w:framePr w:wrap="around" w:y="1441"/>
      </w:pPr>
    </w:p>
    <w:p w14:paraId="06611952" w14:textId="77777777" w:rsidR="00906B3E" w:rsidRPr="00287B24" w:rsidRDefault="00906B3E" w:rsidP="00906B3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6150DC5" wp14:editId="660B02DF">
            <wp:extent cx="288290" cy="288290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kreisgespraech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EA035" w14:textId="50EBAC16" w:rsidR="006B06BF" w:rsidRPr="005B4177" w:rsidRDefault="005B4177" w:rsidP="005B4177">
      <w:r w:rsidRPr="005B4177">
        <w:t>Welche Aktivitäten könnt ihr jetzt wieder uneingeschränkt in der Schule ausüben? Welche gehen noch nicht? Beschreibt und erklärt</w:t>
      </w:r>
      <w:r w:rsidR="006B06BF">
        <w:t>.</w:t>
      </w:r>
    </w:p>
    <w:sectPr w:rsidR="006B06BF" w:rsidRPr="005B4177" w:rsidSect="00054A9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73F76" w14:textId="77777777" w:rsidR="00744C08" w:rsidRDefault="00744C08" w:rsidP="003C599D">
      <w:pPr>
        <w:spacing w:line="240" w:lineRule="auto"/>
      </w:pPr>
      <w:r>
        <w:separator/>
      </w:r>
    </w:p>
  </w:endnote>
  <w:endnote w:type="continuationSeparator" w:id="0">
    <w:p w14:paraId="4848FDE4" w14:textId="77777777" w:rsidR="00744C08" w:rsidRDefault="00744C0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41654" w14:textId="77777777" w:rsidR="00F55CA5" w:rsidRDefault="00F55C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2F8885B" w14:textId="77777777" w:rsidTr="006B2D23">
      <w:trPr>
        <w:trHeight w:hRule="exact" w:val="680"/>
      </w:trPr>
      <w:tc>
        <w:tcPr>
          <w:tcW w:w="1131" w:type="dxa"/>
          <w:noWrap/>
        </w:tcPr>
        <w:p w14:paraId="5ED614AD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DB84AC5" wp14:editId="7219131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5E42270" w14:textId="0644E5A6" w:rsidR="00193A18" w:rsidRPr="00913892" w:rsidRDefault="00193A18" w:rsidP="00322FDD">
          <w:pPr>
            <w:pStyle w:val="ekvpagina"/>
          </w:pPr>
          <w:r w:rsidRPr="00913892">
            <w:t>© Ernst Klett Verlag GmbH, Stuttgart 20</w:t>
          </w:r>
          <w:r w:rsidR="00F55CA5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C0A0A9D" w14:textId="77777777" w:rsidR="00193A18" w:rsidRPr="00F5248B" w:rsidRDefault="00193A18" w:rsidP="00DD1C71">
          <w:pPr>
            <w:pStyle w:val="ekvquelle"/>
          </w:pPr>
          <w:r w:rsidRPr="00F5248B">
            <w:t xml:space="preserve">Textquellen: </w:t>
          </w:r>
          <w:r w:rsidR="00DD1C71">
            <w:t>Heike Stein, Leipzig</w:t>
          </w:r>
        </w:p>
        <w:p w14:paraId="18460067" w14:textId="77777777" w:rsidR="00193A18" w:rsidRPr="00913892" w:rsidRDefault="00193A18" w:rsidP="00F5248B">
          <w:pPr>
            <w:pStyle w:val="ekvquelle"/>
          </w:pPr>
          <w:r w:rsidRPr="00F5248B">
            <w:t xml:space="preserve">Illustratoren: </w:t>
          </w:r>
          <w:r w:rsidR="00DD1C71">
            <w:t>Carmen Hochmann, Bielefeld</w:t>
          </w:r>
        </w:p>
      </w:tc>
      <w:tc>
        <w:tcPr>
          <w:tcW w:w="397" w:type="dxa"/>
        </w:tcPr>
        <w:p w14:paraId="508A4150" w14:textId="77777777" w:rsidR="00193A18" w:rsidRPr="00913892" w:rsidRDefault="00193A18" w:rsidP="00913892">
          <w:pPr>
            <w:pStyle w:val="ekvpagina"/>
          </w:pPr>
        </w:p>
      </w:tc>
    </w:tr>
  </w:tbl>
  <w:p w14:paraId="7393F348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C568D" w14:textId="77777777" w:rsidR="00F55CA5" w:rsidRDefault="00F55C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137CE" w14:textId="77777777" w:rsidR="00744C08" w:rsidRDefault="00744C08" w:rsidP="003C599D">
      <w:pPr>
        <w:spacing w:line="240" w:lineRule="auto"/>
      </w:pPr>
      <w:r>
        <w:separator/>
      </w:r>
    </w:p>
  </w:footnote>
  <w:footnote w:type="continuationSeparator" w:id="0">
    <w:p w14:paraId="328B57D5" w14:textId="77777777" w:rsidR="00744C08" w:rsidRDefault="00744C0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DE2BA" w14:textId="77777777" w:rsidR="00F55CA5" w:rsidRDefault="00F55C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4D69C" w14:textId="77777777" w:rsidR="00F55CA5" w:rsidRDefault="00F55CA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25324" w14:textId="77777777" w:rsidR="00F55CA5" w:rsidRDefault="00F55C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E0365"/>
    <w:multiLevelType w:val="hybridMultilevel"/>
    <w:tmpl w:val="516E66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4759C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05E1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012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B4177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04FC6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06BF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359E"/>
    <w:rsid w:val="0070095F"/>
    <w:rsid w:val="0070104D"/>
    <w:rsid w:val="00710718"/>
    <w:rsid w:val="00715A9A"/>
    <w:rsid w:val="0072030B"/>
    <w:rsid w:val="00720747"/>
    <w:rsid w:val="007228A6"/>
    <w:rsid w:val="00722BE8"/>
    <w:rsid w:val="00724064"/>
    <w:rsid w:val="00733A44"/>
    <w:rsid w:val="00744C08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0204"/>
    <w:rsid w:val="007A2F5A"/>
    <w:rsid w:val="007A5AA1"/>
    <w:rsid w:val="007A79E2"/>
    <w:rsid w:val="007D186F"/>
    <w:rsid w:val="007D2A07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31B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6B3E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131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5692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1072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1C71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5CA5"/>
    <w:rsid w:val="00F6336A"/>
    <w:rsid w:val="00F662EF"/>
    <w:rsid w:val="00F72065"/>
    <w:rsid w:val="00F849BE"/>
    <w:rsid w:val="00F94A4B"/>
    <w:rsid w:val="00F97AD4"/>
    <w:rsid w:val="00FA2FB7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5F0BF3"/>
  <w15:chartTrackingRefBased/>
  <w15:docId w15:val="{0D3C9C18-BBEE-4515-8391-C4E9918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461</Characters>
  <Application>Microsoft Office Word</Application>
  <DocSecurity>0</DocSecurity>
  <Lines>115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14</cp:revision>
  <cp:lastPrinted>2016-12-08T14:25:00Z</cp:lastPrinted>
  <dcterms:created xsi:type="dcterms:W3CDTF">2020-05-29T10:40:00Z</dcterms:created>
  <dcterms:modified xsi:type="dcterms:W3CDTF">2020-06-17T09:59:00Z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