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5BC865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31217FB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82EDD6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8F0EE32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DEEC0F7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B6DA48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84E0FAF" w14:textId="012ACF04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F2413A">
              <w:t>2</w:t>
            </w:r>
          </w:p>
        </w:tc>
      </w:tr>
      <w:tr w:rsidR="00BF17F2" w:rsidRPr="00BF17F2" w14:paraId="09F05B79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C7A824F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2E5EE36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64F1D9DE" w14:textId="77777777" w:rsidR="001F1D63" w:rsidRDefault="001F1D63" w:rsidP="001F1D63">
      <w:pPr>
        <w:pStyle w:val="ekvue2arial"/>
      </w:pPr>
      <w:bookmarkStart w:id="0" w:name="bmStart"/>
      <w:bookmarkEnd w:id="0"/>
      <w:r>
        <w:t>Das habe ich an der Schule vermisst</w:t>
      </w:r>
    </w:p>
    <w:p w14:paraId="2D3FFA3C" w14:textId="77777777" w:rsidR="001F1D63" w:rsidRDefault="001F1D63" w:rsidP="001F1D63"/>
    <w:p w14:paraId="0A6F8872" w14:textId="77777777" w:rsidR="001F1D63" w:rsidRPr="00D3427F" w:rsidRDefault="001F1D63" w:rsidP="001F1D63">
      <w:pPr>
        <w:pStyle w:val="ekvnummerierung"/>
        <w:framePr w:wrap="around"/>
      </w:pPr>
      <w:r>
        <w:t>1</w:t>
      </w:r>
    </w:p>
    <w:p w14:paraId="73D23D2D" w14:textId="77777777" w:rsidR="001F1D63" w:rsidRPr="00287B24" w:rsidRDefault="001F1D63" w:rsidP="001F1D63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90F5CB9" wp14:editId="1D650664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D74A" w14:textId="77777777" w:rsidR="001F1D63" w:rsidRPr="00287B24" w:rsidRDefault="001F1D63" w:rsidP="001F1D63">
      <w:pPr>
        <w:pStyle w:val="ekvpicto"/>
        <w:framePr w:wrap="around" w:y="1441"/>
      </w:pPr>
    </w:p>
    <w:p w14:paraId="072D1A1D" w14:textId="77777777" w:rsidR="001F1D63" w:rsidRPr="004320FA" w:rsidRDefault="001F1D63" w:rsidP="001F1D63">
      <w:r>
        <w:rPr>
          <w:lang w:eastAsia="de-DE"/>
        </w:rPr>
        <w:drawing>
          <wp:anchor distT="0" distB="0" distL="114300" distR="114300" simplePos="0" relativeHeight="251650048" behindDoc="0" locked="0" layoutInCell="1" allowOverlap="1" wp14:anchorId="47B2F45B" wp14:editId="37553295">
            <wp:simplePos x="0" y="0"/>
            <wp:positionH relativeFrom="column">
              <wp:posOffset>-770367</wp:posOffset>
            </wp:positionH>
            <wp:positionV relativeFrom="paragraph">
              <wp:posOffset>241300</wp:posOffset>
            </wp:positionV>
            <wp:extent cx="288290" cy="288290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20FA">
        <w:t>Was hat dir während der Zeit alles gefehlt, in der du nicht in die Schule gehen konntest? Lies. Kreuze alles an, was für dich zutrifft.</w:t>
      </w:r>
    </w:p>
    <w:p w14:paraId="684F710C" w14:textId="77777777" w:rsidR="001F1D63" w:rsidRDefault="001F1D63" w:rsidP="001F1D63"/>
    <w:p w14:paraId="4AB0C122" w14:textId="77777777" w:rsidR="001F1D63" w:rsidRDefault="001F1D63" w:rsidP="001F1D63">
      <w:pPr>
        <w:pStyle w:val="ekvbild"/>
      </w:pPr>
      <w: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A824AB4" wp14:editId="6325B7E6">
                <wp:simplePos x="0" y="0"/>
                <wp:positionH relativeFrom="column">
                  <wp:posOffset>185957</wp:posOffset>
                </wp:positionH>
                <wp:positionV relativeFrom="paragraph">
                  <wp:posOffset>148297</wp:posOffset>
                </wp:positionV>
                <wp:extent cx="2501706" cy="2498525"/>
                <wp:effectExtent l="0" t="0" r="0" b="0"/>
                <wp:wrapNone/>
                <wp:docPr id="214" name="Gruppieren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706" cy="2498525"/>
                          <a:chOff x="0" y="0"/>
                          <a:chExt cx="1569757" cy="2139838"/>
                        </a:xfrm>
                      </wpg:grpSpPr>
                      <wpg:grpSp>
                        <wpg:cNvPr id="13" name="Gruppieren 13"/>
                        <wpg:cNvGrpSpPr/>
                        <wpg:grpSpPr>
                          <a:xfrm>
                            <a:off x="0" y="0"/>
                            <a:ext cx="1569757" cy="2139838"/>
                            <a:chOff x="0" y="0"/>
                            <a:chExt cx="1569757" cy="1527175"/>
                          </a:xfrm>
                        </wpg:grpSpPr>
                        <pic:pic xmlns:pic="http://schemas.openxmlformats.org/drawingml/2006/picture">
                          <pic:nvPicPr>
                            <pic:cNvPr id="1" name="Grafik 1" descr="C:\Users\qht888\Desktop\Illus_Stein\S210006769_Zettel-1c.png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86535" cy="15271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298" y="341974"/>
                              <a:ext cx="1498459" cy="1090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BCBF80" w14:textId="77777777" w:rsidR="001F1D63" w:rsidRPr="001F1D63" w:rsidRDefault="001F1D63" w:rsidP="001F1D63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1F1D63">
                                  <w:rPr>
                                    <w:rStyle w:val="ekvhandschrift"/>
                                    <w:sz w:val="28"/>
                                  </w:rPr>
                                  <w:t xml:space="preserve">Mir hat es gefehlt, </w:t>
                                </w:r>
                                <w:r w:rsidR="00F2413A">
                                  <w:rPr>
                                    <w:rStyle w:val="ekvhandschrift"/>
                                    <w:sz w:val="28"/>
                                  </w:rPr>
                                  <w:br/>
                                </w:r>
                                <w:r w:rsidRPr="001F1D63">
                                  <w:rPr>
                                    <w:rStyle w:val="ekvhandschrift"/>
                                    <w:sz w:val="28"/>
                                  </w:rPr>
                                  <w:t xml:space="preserve">mit den anderen Kindern in der Pause </w:t>
                                </w:r>
                              </w:p>
                              <w:p w14:paraId="650B991E" w14:textId="77777777" w:rsidR="001F1D63" w:rsidRPr="001F1D63" w:rsidRDefault="001F1D63" w:rsidP="001F1D63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1F1D63">
                                  <w:rPr>
                                    <w:rStyle w:val="ekvhandschrift"/>
                                    <w:sz w:val="28"/>
                                  </w:rPr>
                                  <w:t>zu spielen.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" name="Grafik 20" descr="C:\Users\qht888\Desktop\Illus_Stein\S503007097_kv65_Kinder_Asiatin_spielen_1-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2454" y="1171821"/>
                            <a:ext cx="671280" cy="901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24AB4" id="Gruppieren 214" o:spid="_x0000_s1026" style="position:absolute;margin-left:14.65pt;margin-top:11.7pt;width:197pt;height:196.75pt;z-index:-251662336;mso-width-relative:margin;mso-height-relative:margin" coordsize="15697,21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">
                <v:group id="Gruppieren 13" o:spid="_x0000_s1027" style="position:absolute;width:15697;height:21398" coordsize="15697,15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28" type="#_x0000_t75" style="position:absolute;width:14865;height:1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">
                    <v:imagedata r:id="rId10" o:title="S210006769_Zettel-1c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712;top:3419;width:14985;height:10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14:paraId="75BCBF80" w14:textId="77777777" w:rsidR="001F1D63" w:rsidRPr="001F1D63" w:rsidRDefault="001F1D63" w:rsidP="001F1D63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1F1D63">
                            <w:rPr>
                              <w:rStyle w:val="ekvhandschrift"/>
                              <w:sz w:val="28"/>
                            </w:rPr>
                            <w:t xml:space="preserve">Mir hat es gefehlt, </w:t>
                          </w:r>
                          <w:r w:rsidR="00F2413A">
                            <w:rPr>
                              <w:rStyle w:val="ekvhandschrift"/>
                              <w:sz w:val="28"/>
                            </w:rPr>
                            <w:br/>
                          </w:r>
                          <w:r w:rsidRPr="001F1D63">
                            <w:rPr>
                              <w:rStyle w:val="ekvhandschrift"/>
                              <w:sz w:val="28"/>
                            </w:rPr>
                            <w:t xml:space="preserve">mit den anderen Kindern in der Pause </w:t>
                          </w:r>
                        </w:p>
                        <w:p w14:paraId="650B991E" w14:textId="77777777" w:rsidR="001F1D63" w:rsidRPr="001F1D63" w:rsidRDefault="001F1D63" w:rsidP="001F1D63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1F1D63">
                            <w:rPr>
                              <w:rStyle w:val="ekvhandschrift"/>
                              <w:sz w:val="28"/>
                            </w:rPr>
                            <w:t>zu spielen.</w:t>
                          </w:r>
                        </w:p>
                      </w:txbxContent>
                    </v:textbox>
                  </v:shape>
                </v:group>
                <v:shape id="Grafik 20" o:spid="_x0000_s1030" type="#_x0000_t75" style="position:absolute;left:7524;top:11718;width:6713;height:9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">
                  <v:imagedata r:id="rId11" o:title="S503007097_kv65_Kinder_Asiatin_spielen_1-2"/>
                </v:shape>
              </v:group>
            </w:pict>
          </mc:Fallback>
        </mc:AlternateContent>
      </w:r>
    </w:p>
    <w:p w14:paraId="79EE2524" w14:textId="77777777" w:rsidR="001F1D63" w:rsidRDefault="00347DF8" w:rsidP="001F1D63">
      <w: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C767FF2" wp14:editId="49173F8E">
                <wp:simplePos x="0" y="0"/>
                <wp:positionH relativeFrom="margin">
                  <wp:posOffset>2887980</wp:posOffset>
                </wp:positionH>
                <wp:positionV relativeFrom="paragraph">
                  <wp:posOffset>199390</wp:posOffset>
                </wp:positionV>
                <wp:extent cx="2508250" cy="1640205"/>
                <wp:effectExtent l="0" t="0" r="0" b="0"/>
                <wp:wrapNone/>
                <wp:docPr id="227" name="Gruppieren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0" cy="1640205"/>
                          <a:chOff x="0" y="0"/>
                          <a:chExt cx="2508694" cy="1640540"/>
                        </a:xfrm>
                      </wpg:grpSpPr>
                      <wpg:grpSp>
                        <wpg:cNvPr id="15" name="Gruppieren 15"/>
                        <wpg:cNvGrpSpPr/>
                        <wpg:grpSpPr>
                          <a:xfrm>
                            <a:off x="0" y="0"/>
                            <a:ext cx="2508694" cy="1640540"/>
                            <a:chOff x="0" y="0"/>
                            <a:chExt cx="1836247" cy="1200150"/>
                          </a:xfrm>
                        </wpg:grpSpPr>
                        <pic:pic xmlns:pic="http://schemas.openxmlformats.org/drawingml/2006/picture">
                          <pic:nvPicPr>
                            <pic:cNvPr id="2" name="Grafik 2" descr="C:\Users\qht888\Desktop\Illus_Stein\S569270682_zettel_weiss-2.png"/>
                            <pic:cNvPicPr/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17675" cy="12001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112" y="106959"/>
                              <a:ext cx="1718135" cy="10594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088A1F" w14:textId="77777777" w:rsidR="001F1D63" w:rsidRDefault="001F1D63" w:rsidP="001F1D63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1F1D63">
                                  <w:rPr>
                                    <w:rStyle w:val="ekvhandschrift"/>
                                    <w:sz w:val="28"/>
                                  </w:rPr>
                                  <w:t>Ich habe den Mathe-</w:t>
                                </w:r>
                                <w:r w:rsidR="00F2413A">
                                  <w:rPr>
                                    <w:rStyle w:val="ekvhandschrift"/>
                                    <w:sz w:val="28"/>
                                  </w:rPr>
                                  <w:t>u</w:t>
                                </w:r>
                                <w:r w:rsidRPr="001F1D63">
                                  <w:rPr>
                                    <w:rStyle w:val="ekvhandschrift"/>
                                    <w:sz w:val="28"/>
                                  </w:rPr>
                                  <w:t xml:space="preserve">nterricht vermisst, </w:t>
                                </w:r>
                              </w:p>
                              <w:p w14:paraId="03A78BFA" w14:textId="77777777" w:rsidR="001F1D63" w:rsidRPr="001F1D63" w:rsidRDefault="001F1D63" w:rsidP="001F1D63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1F1D63">
                                  <w:rPr>
                                    <w:rStyle w:val="ekvhandschrift"/>
                                    <w:sz w:val="28"/>
                                  </w:rPr>
                                  <w:t>weil ich gern rechne.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Gerader Verbinder 23"/>
                        <wps:cNvCnPr/>
                        <wps:spPr>
                          <a:xfrm>
                            <a:off x="1870553" y="1265129"/>
                            <a:ext cx="17533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Gerader Verbinder 25"/>
                        <wps:cNvCnPr/>
                        <wps:spPr>
                          <a:xfrm>
                            <a:off x="1962411" y="1181622"/>
                            <a:ext cx="0" cy="167526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Gerader Verbinder 29"/>
                        <wps:cNvCnPr/>
                        <wps:spPr>
                          <a:xfrm>
                            <a:off x="1653435" y="1423792"/>
                            <a:ext cx="123282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Gerader Verbinder 193"/>
                        <wps:cNvCnPr/>
                        <wps:spPr>
                          <a:xfrm>
                            <a:off x="939452" y="1423792"/>
                            <a:ext cx="17526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Gerader Verbinder 200"/>
                        <wps:cNvCnPr/>
                        <wps:spPr>
                          <a:xfrm>
                            <a:off x="1031309" y="1340285"/>
                            <a:ext cx="0" cy="16700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Gerader Verbinder 204"/>
                        <wps:cNvCnPr/>
                        <wps:spPr>
                          <a:xfrm>
                            <a:off x="158663" y="1223376"/>
                            <a:ext cx="17533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Gerader Verbinder 206"/>
                        <wps:cNvCnPr/>
                        <wps:spPr>
                          <a:xfrm>
                            <a:off x="250520" y="1139869"/>
                            <a:ext cx="0" cy="16700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Gerader Verbinder 207"/>
                        <wps:cNvCnPr/>
                        <wps:spPr>
                          <a:xfrm>
                            <a:off x="555320" y="1340285"/>
                            <a:ext cx="123282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Gerader Verbinder 221"/>
                        <wps:cNvCnPr/>
                        <wps:spPr>
                          <a:xfrm>
                            <a:off x="1260953" y="1169096"/>
                            <a:ext cx="123282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Gerader Verbinder 222"/>
                        <wps:cNvCnPr/>
                        <wps:spPr>
                          <a:xfrm>
                            <a:off x="1256778" y="1215025"/>
                            <a:ext cx="123282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67FF2" id="Gruppieren 227" o:spid="_x0000_s1031" style="position:absolute;margin-left:227.4pt;margin-top:15.7pt;width:197.5pt;height:129.15pt;z-index:251685888;mso-position-horizontal-relative:margin" coordsize="25086,16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">
                <v:group id="Gruppieren 15" o:spid="_x0000_s1032" style="position:absolute;width:25086;height:16405" coordsize="18362,1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Grafik 2" o:spid="_x0000_s1033" type="#_x0000_t75" style="position:absolute;width:17176;height: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">
                    <v:imagedata r:id="rId13" o:title="S569270682_zettel_weiss-2"/>
                  </v:shape>
                  <v:shape id="_x0000_s1034" type="#_x0000_t202" style="position:absolute;left:1181;top:1069;width:17181;height:10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15088A1F" w14:textId="77777777" w:rsidR="001F1D63" w:rsidRDefault="001F1D63" w:rsidP="001F1D63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1F1D63">
                            <w:rPr>
                              <w:rStyle w:val="ekvhandschrift"/>
                              <w:sz w:val="28"/>
                            </w:rPr>
                            <w:t>Ich habe den Mathe-</w:t>
                          </w:r>
                          <w:r w:rsidR="00F2413A">
                            <w:rPr>
                              <w:rStyle w:val="ekvhandschrift"/>
                              <w:sz w:val="28"/>
                            </w:rPr>
                            <w:t>u</w:t>
                          </w:r>
                          <w:r w:rsidRPr="001F1D63">
                            <w:rPr>
                              <w:rStyle w:val="ekvhandschrift"/>
                              <w:sz w:val="28"/>
                            </w:rPr>
                            <w:t xml:space="preserve">nterricht vermisst, </w:t>
                          </w:r>
                        </w:p>
                        <w:p w14:paraId="03A78BFA" w14:textId="77777777" w:rsidR="001F1D63" w:rsidRPr="001F1D63" w:rsidRDefault="001F1D63" w:rsidP="001F1D63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1F1D63">
                            <w:rPr>
                              <w:rStyle w:val="ekvhandschrift"/>
                              <w:sz w:val="28"/>
                            </w:rPr>
                            <w:t>weil ich gern rechne.</w:t>
                          </w:r>
                        </w:p>
                      </w:txbxContent>
                    </v:textbox>
                  </v:shape>
                </v:group>
                <v:line id="Gerader Verbinder 23" o:spid="_x0000_s1035" style="position:absolute;visibility:visible;mso-wrap-style:square" from="18705,12651" to="20458,1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" strokecolor="black [3200]" strokeweight="1pt">
                  <v:stroke joinstyle="miter"/>
                </v:line>
                <v:line id="Gerader Verbinder 25" o:spid="_x0000_s1036" style="position:absolute;visibility:visible;mso-wrap-style:square" from="19624,11816" to="19624,13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" strokecolor="black [3200]" strokeweight="1pt">
                  <v:stroke joinstyle="miter"/>
                </v:line>
                <v:line id="Gerader Verbinder 29" o:spid="_x0000_s1037" style="position:absolute;visibility:visible;mso-wrap-style:square" from="16534,14237" to="17767,1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" strokecolor="black [3200]" strokeweight="1pt">
                  <v:stroke joinstyle="miter"/>
                </v:line>
                <v:line id="Gerader Verbinder 193" o:spid="_x0000_s1038" style="position:absolute;visibility:visible;mso-wrap-style:square" from="9394,14237" to="11147,1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" strokecolor="black [3200]" strokeweight="1pt">
                  <v:stroke joinstyle="miter"/>
                </v:line>
                <v:line id="Gerader Verbinder 200" o:spid="_x0000_s1039" style="position:absolute;visibility:visible;mso-wrap-style:square" from="10313,13402" to="10313,15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" strokecolor="black [3200]" strokeweight="1pt">
                  <v:stroke joinstyle="miter"/>
                </v:line>
                <v:line id="Gerader Verbinder 204" o:spid="_x0000_s1040" style="position:absolute;visibility:visible;mso-wrap-style:square" from="1586,12233" to="3340,12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" strokecolor="black [3200]" strokeweight="1pt">
                  <v:stroke joinstyle="miter"/>
                </v:line>
                <v:line id="Gerader Verbinder 206" o:spid="_x0000_s1041" style="position:absolute;visibility:visible;mso-wrap-style:square" from="2505,11398" to="2505,13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" strokecolor="black [3200]" strokeweight="1pt">
                  <v:stroke joinstyle="miter"/>
                </v:line>
                <v:line id="Gerader Verbinder 207" o:spid="_x0000_s1042" style="position:absolute;visibility:visible;mso-wrap-style:square" from="5553,13402" to="6786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" strokecolor="black [3200]" strokeweight="1pt">
                  <v:stroke joinstyle="miter"/>
                </v:line>
                <v:line id="Gerader Verbinder 221" o:spid="_x0000_s1043" style="position:absolute;visibility:visible;mso-wrap-style:square" from="12609,11690" to="13842,11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" strokecolor="black [3200]" strokeweight="1pt">
                  <v:stroke joinstyle="miter"/>
                </v:line>
                <v:line id="Gerader Verbinder 222" o:spid="_x0000_s1044" style="position:absolute;visibility:visible;mso-wrap-style:square" from="12567,12150" to="13800,12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" strokecolor="black [3200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4013D695" w14:textId="77777777" w:rsidR="001F1D63" w:rsidRDefault="001F1D63" w:rsidP="001F1D63">
      <w:pPr>
        <w:pStyle w:val="ekvbild"/>
      </w:pPr>
    </w:p>
    <w:p w14:paraId="541BD963" w14:textId="77777777" w:rsidR="001F1D63" w:rsidRDefault="001F1D63" w:rsidP="001F1D63"/>
    <w:p w14:paraId="4B6F7AD7" w14:textId="77777777" w:rsidR="001F1D63" w:rsidRDefault="001F1D63" w:rsidP="001F1D63">
      <w:pPr>
        <w:pStyle w:val="ekvbild"/>
      </w:pPr>
    </w:p>
    <w:p w14:paraId="0EC855B6" w14:textId="77777777" w:rsidR="001F1D63" w:rsidRDefault="001F1D63" w:rsidP="001F1D63"/>
    <w:p w14:paraId="368CE529" w14:textId="77777777" w:rsidR="001F1D63" w:rsidRDefault="001F1D63" w:rsidP="001F1D63"/>
    <w:p w14:paraId="564018A8" w14:textId="77777777" w:rsidR="001F1D63" w:rsidRPr="00C70E81" w:rsidRDefault="001F1D63" w:rsidP="001F1D63"/>
    <w:p w14:paraId="73FEB8CC" w14:textId="77777777" w:rsidR="001F1D63" w:rsidRPr="00C70E81" w:rsidRDefault="001F1D63" w:rsidP="001F1D63"/>
    <w:p w14:paraId="0E046D2A" w14:textId="77777777" w:rsidR="001F1D63" w:rsidRPr="00C70E81" w:rsidRDefault="001F1D63" w:rsidP="001F1D63"/>
    <w:p w14:paraId="5ADC8BE5" w14:textId="77777777" w:rsidR="001F1D63" w:rsidRPr="00C70E81" w:rsidRDefault="001F1D63" w:rsidP="001F1D63"/>
    <w:p w14:paraId="59EFAD67" w14:textId="77777777" w:rsidR="001F1D63" w:rsidRPr="00C70E81" w:rsidRDefault="001F1D63" w:rsidP="001F1D63"/>
    <w:p w14:paraId="5ADC20C2" w14:textId="77777777" w:rsidR="001F1D63" w:rsidRPr="00C70E81" w:rsidRDefault="009B2CD4" w:rsidP="001F1D63">
      <w: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BEDFFDB" wp14:editId="7E33A844">
                <wp:simplePos x="0" y="0"/>
                <wp:positionH relativeFrom="margin">
                  <wp:posOffset>3103245</wp:posOffset>
                </wp:positionH>
                <wp:positionV relativeFrom="paragraph">
                  <wp:posOffset>135890</wp:posOffset>
                </wp:positionV>
                <wp:extent cx="2812415" cy="1513205"/>
                <wp:effectExtent l="0" t="0" r="6985" b="0"/>
                <wp:wrapNone/>
                <wp:docPr id="231" name="Gruppieren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2415" cy="1513205"/>
                          <a:chOff x="0" y="0"/>
                          <a:chExt cx="2812415" cy="1513205"/>
                        </a:xfrm>
                      </wpg:grpSpPr>
                      <pic:pic xmlns:pic="http://schemas.openxmlformats.org/drawingml/2006/picture">
                        <pic:nvPicPr>
                          <pic:cNvPr id="5" name="Grafik 5" descr="C:\Users\qht888\Desktop\Illus_Stein\S569270682_zettel_weiss-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415" cy="151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8638" y="107004"/>
                            <a:ext cx="2099945" cy="1371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AD57EE" w14:textId="32725006" w:rsidR="001F1D63" w:rsidRDefault="001F1D63" w:rsidP="008853F8">
                              <w:pPr>
                                <w:pStyle w:val="ekvbild"/>
                                <w:spacing w:line="276" w:lineRule="auto"/>
                                <w:rPr>
                                  <w:rStyle w:val="ekvhandschrift"/>
                                  <w:sz w:val="32"/>
                                </w:rPr>
                              </w:pPr>
                              <w:r w:rsidRPr="00761A13">
                                <w:rPr>
                                  <w:rStyle w:val="ekvhandschrift"/>
                                  <w:sz w:val="32"/>
                                </w:rPr>
                                <w:t xml:space="preserve">Die Deutschstunden haben mir </w:t>
                              </w:r>
                              <w:r w:rsidR="008853F8">
                                <w:rPr>
                                  <w:rStyle w:val="ekvhandschrift"/>
                                  <w:sz w:val="32"/>
                                </w:rPr>
                                <w:br/>
                              </w:r>
                              <w:r w:rsidRPr="00761A13">
                                <w:rPr>
                                  <w:rStyle w:val="ekvhandschrift"/>
                                  <w:sz w:val="32"/>
                                </w:rPr>
                                <w:t xml:space="preserve">am meisten </w:t>
                              </w:r>
                              <w:r w:rsidR="008853F8">
                                <w:rPr>
                                  <w:rStyle w:val="ekvhandschrift"/>
                                  <w:sz w:val="32"/>
                                </w:rPr>
                                <w:br/>
                              </w:r>
                              <w:r w:rsidRPr="00761A13">
                                <w:rPr>
                                  <w:rStyle w:val="ekvhandschrift"/>
                                  <w:sz w:val="32"/>
                                </w:rPr>
                                <w:t>gefehlt.</w:t>
                              </w:r>
                            </w:p>
                            <w:p w14:paraId="61130CDE" w14:textId="77777777" w:rsidR="009B2CD4" w:rsidRPr="00761A13" w:rsidRDefault="009B2CD4" w:rsidP="009B2CD4">
                              <w:pPr>
                                <w:spacing w:line="276" w:lineRule="auto"/>
                                <w:rPr>
                                  <w:rStyle w:val="ekvhandschrift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Grafik 229" descr="C:\Users\qht888\Desktop\KVs_Crorona\Illus_Stein\S721310509_KV20_Buch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5110" y="522700"/>
                            <a:ext cx="876300" cy="843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EDFFDB" id="Gruppieren 231" o:spid="_x0000_s1045" style="position:absolute;margin-left:244.35pt;margin-top:10.7pt;width:221.45pt;height:119.15pt;z-index:251687936;mso-position-horizontal-relative:margin" coordsize="28124,15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">
                <v:shape id="Grafik 5" o:spid="_x0000_s1046" type="#_x0000_t75" style="position:absolute;width:28124;height:15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">
                  <v:imagedata r:id="rId16" o:title="S569270682_zettel_weiss-2"/>
                </v:shape>
                <v:shape id="_x0000_s1047" type="#_x0000_t202" style="position:absolute;left:486;top:1070;width:20999;height:1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CAD57EE" w14:textId="32725006" w:rsidR="001F1D63" w:rsidRDefault="001F1D63" w:rsidP="008853F8">
                        <w:pPr>
                          <w:pStyle w:val="ekvbild"/>
                          <w:spacing w:line="276" w:lineRule="auto"/>
                          <w:rPr>
                            <w:rStyle w:val="ekvhandschrift"/>
                            <w:sz w:val="32"/>
                          </w:rPr>
                        </w:pPr>
                        <w:r w:rsidRPr="00761A13">
                          <w:rPr>
                            <w:rStyle w:val="ekvhandschrift"/>
                            <w:sz w:val="32"/>
                          </w:rPr>
                          <w:t xml:space="preserve">Die Deutschstunden haben mir </w:t>
                        </w:r>
                        <w:r w:rsidR="008853F8">
                          <w:rPr>
                            <w:rStyle w:val="ekvhandschrift"/>
                            <w:sz w:val="32"/>
                          </w:rPr>
                          <w:br/>
                        </w:r>
                        <w:r w:rsidRPr="00761A13">
                          <w:rPr>
                            <w:rStyle w:val="ekvhandschrift"/>
                            <w:sz w:val="32"/>
                          </w:rPr>
                          <w:t xml:space="preserve">am meisten </w:t>
                        </w:r>
                        <w:r w:rsidR="008853F8">
                          <w:rPr>
                            <w:rStyle w:val="ekvhandschrift"/>
                            <w:sz w:val="32"/>
                          </w:rPr>
                          <w:br/>
                        </w:r>
                        <w:r w:rsidRPr="00761A13">
                          <w:rPr>
                            <w:rStyle w:val="ekvhandschrift"/>
                            <w:sz w:val="32"/>
                          </w:rPr>
                          <w:t>gefehlt.</w:t>
                        </w:r>
                      </w:p>
                      <w:p w14:paraId="61130CDE" w14:textId="77777777" w:rsidR="009B2CD4" w:rsidRPr="00761A13" w:rsidRDefault="009B2CD4" w:rsidP="009B2CD4">
                        <w:pPr>
                          <w:spacing w:line="276" w:lineRule="auto"/>
                          <w:rPr>
                            <w:rStyle w:val="ekvhandschrift"/>
                            <w:sz w:val="32"/>
                          </w:rPr>
                        </w:pPr>
                      </w:p>
                    </w:txbxContent>
                  </v:textbox>
                </v:shape>
                <v:shape id="Grafik 229" o:spid="_x0000_s1048" type="#_x0000_t75" style="position:absolute;left:15151;top:5227;width:8763;height:8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">
                  <v:imagedata r:id="rId17" o:title="S721310509_KV20_Buch"/>
                </v:shape>
                <w10:wrap anchorx="margin"/>
              </v:group>
            </w:pict>
          </mc:Fallback>
        </mc:AlternateContent>
      </w:r>
    </w:p>
    <w:p w14:paraId="49E1923C" w14:textId="77777777" w:rsidR="001F1D63" w:rsidRPr="00C70E81" w:rsidRDefault="001F1D63" w:rsidP="001F1D63"/>
    <w:p w14:paraId="6DB3E6E1" w14:textId="77777777" w:rsidR="001F1D63" w:rsidRPr="00C70E81" w:rsidRDefault="001F1D63" w:rsidP="001F1D63"/>
    <w:p w14:paraId="29AD32D6" w14:textId="77777777" w:rsidR="001F1D63" w:rsidRPr="00C70E81" w:rsidRDefault="009B2CD4" w:rsidP="001F1D63">
      <w: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4864421" wp14:editId="4DF05D5C">
                <wp:simplePos x="0" y="0"/>
                <wp:positionH relativeFrom="margin">
                  <wp:posOffset>245745</wp:posOffset>
                </wp:positionH>
                <wp:positionV relativeFrom="paragraph">
                  <wp:posOffset>13970</wp:posOffset>
                </wp:positionV>
                <wp:extent cx="2026920" cy="1828800"/>
                <wp:effectExtent l="0" t="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920" cy="1828800"/>
                          <a:chOff x="0" y="0"/>
                          <a:chExt cx="1856616" cy="1647825"/>
                        </a:xfrm>
                      </wpg:grpSpPr>
                      <pic:pic xmlns:pic="http://schemas.openxmlformats.org/drawingml/2006/picture">
                        <pic:nvPicPr>
                          <pic:cNvPr id="6" name="Grafik 6" descr="C:\Users\qht888\Desktop\Illus_Stein\S210006769_Zettel-1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975" cy="1647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750" y="323764"/>
                            <a:ext cx="1823866" cy="1156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BD383B" w14:textId="77777777" w:rsidR="001F1D63" w:rsidRPr="00B02EBF" w:rsidRDefault="001F1D63" w:rsidP="009B2CD4">
                              <w:pPr>
                                <w:spacing w:line="276" w:lineRule="auto"/>
                                <w:rPr>
                                  <w:rStyle w:val="ekvhandschrift"/>
                                  <w:sz w:val="28"/>
                                </w:rPr>
                              </w:pPr>
                              <w:r w:rsidRPr="00B02EBF">
                                <w:rPr>
                                  <w:rStyle w:val="ekvhandschrift"/>
                                  <w:sz w:val="28"/>
                                </w:rPr>
                                <w:t xml:space="preserve">Ich finde Werken am besten, deshalb habe </w:t>
                              </w:r>
                              <w:r w:rsidR="00F2413A">
                                <w:rPr>
                                  <w:rStyle w:val="ekvhandschrift"/>
                                  <w:sz w:val="28"/>
                                </w:rPr>
                                <w:br/>
                              </w:r>
                              <w:r w:rsidRPr="00B02EBF">
                                <w:rPr>
                                  <w:rStyle w:val="ekvhandschrift"/>
                                  <w:sz w:val="28"/>
                                </w:rPr>
                                <w:t>ich den Werk</w:t>
                              </w:r>
                              <w:r w:rsidR="00F2413A">
                                <w:rPr>
                                  <w:rStyle w:val="ekvhandschrift"/>
                                  <w:sz w:val="28"/>
                                </w:rPr>
                                <w:softHyphen/>
                                <w:t>-</w:t>
                              </w:r>
                              <w:r w:rsidR="00F2413A">
                                <w:rPr>
                                  <w:rStyle w:val="ekvhandschrift"/>
                                  <w:sz w:val="28"/>
                                </w:rPr>
                                <w:br/>
                              </w:r>
                              <w:r w:rsidRPr="00B02EBF">
                                <w:rPr>
                                  <w:rStyle w:val="ekvhandschrift"/>
                                  <w:sz w:val="28"/>
                                </w:rPr>
                                <w:t>unterricht vermisst.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64421" id="Gruppieren 24" o:spid="_x0000_s1049" style="position:absolute;margin-left:19.35pt;margin-top:1.1pt;width:159.6pt;height:2in;z-index:251656192;mso-position-horizontal-relative:margin;mso-width-relative:margin;mso-height-relative:margin" coordsize="18566,16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">
                <v:shape id="Grafik 6" o:spid="_x0000_s1050" type="#_x0000_t75" style="position:absolute;width:18319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">
                  <v:imagedata r:id="rId19" o:title="S210006769_Zettel-1c"/>
                </v:shape>
                <v:shape id="_x0000_s1051" type="#_x0000_t202" style="position:absolute;left:327;top:3237;width:18239;height:11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0FBD383B" w14:textId="77777777" w:rsidR="001F1D63" w:rsidRPr="00B02EBF" w:rsidRDefault="001F1D63" w:rsidP="009B2CD4">
                        <w:pPr>
                          <w:spacing w:line="276" w:lineRule="auto"/>
                          <w:rPr>
                            <w:rStyle w:val="ekvhandschrift"/>
                            <w:sz w:val="28"/>
                          </w:rPr>
                        </w:pPr>
                        <w:r w:rsidRPr="00B02EBF">
                          <w:rPr>
                            <w:rStyle w:val="ekvhandschrift"/>
                            <w:sz w:val="28"/>
                          </w:rPr>
                          <w:t xml:space="preserve">Ich finde Werken am besten, deshalb habe </w:t>
                        </w:r>
                        <w:r w:rsidR="00F2413A">
                          <w:rPr>
                            <w:rStyle w:val="ekvhandschrift"/>
                            <w:sz w:val="28"/>
                          </w:rPr>
                          <w:br/>
                        </w:r>
                        <w:r w:rsidRPr="00B02EBF">
                          <w:rPr>
                            <w:rStyle w:val="ekvhandschrift"/>
                            <w:sz w:val="28"/>
                          </w:rPr>
                          <w:t>ich den Werk</w:t>
                        </w:r>
                        <w:r w:rsidR="00F2413A">
                          <w:rPr>
                            <w:rStyle w:val="ekvhandschrift"/>
                            <w:sz w:val="28"/>
                          </w:rPr>
                          <w:softHyphen/>
                          <w:t>-</w:t>
                        </w:r>
                        <w:r w:rsidR="00F2413A">
                          <w:rPr>
                            <w:rStyle w:val="ekvhandschrift"/>
                            <w:sz w:val="28"/>
                          </w:rPr>
                          <w:br/>
                        </w:r>
                        <w:r w:rsidRPr="00B02EBF">
                          <w:rPr>
                            <w:rStyle w:val="ekvhandschrift"/>
                            <w:sz w:val="28"/>
                          </w:rPr>
                          <w:t>unterricht vermisst.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4840133" w14:textId="77777777" w:rsidR="001F1D63" w:rsidRPr="00C70E81" w:rsidRDefault="001F1D63" w:rsidP="001F1D63"/>
    <w:p w14:paraId="072EE9FB" w14:textId="77777777" w:rsidR="001F1D63" w:rsidRPr="00C70E81" w:rsidRDefault="001F1D63" w:rsidP="001F1D63"/>
    <w:p w14:paraId="2DD2FDC1" w14:textId="77777777" w:rsidR="001F1D63" w:rsidRPr="00C70E81" w:rsidRDefault="001F1D63" w:rsidP="001F1D63"/>
    <w:p w14:paraId="125D981A" w14:textId="77777777" w:rsidR="001F1D63" w:rsidRPr="00C70E81" w:rsidRDefault="001F1D63" w:rsidP="001F1D63"/>
    <w:p w14:paraId="2BA0DFC2" w14:textId="77777777" w:rsidR="001F1D63" w:rsidRPr="00C70E81" w:rsidRDefault="001F1D63" w:rsidP="001F1D63"/>
    <w:p w14:paraId="55B4E5CC" w14:textId="77777777" w:rsidR="001F1D63" w:rsidRDefault="001F1D63" w:rsidP="009B2CD4">
      <w:pPr>
        <w:pStyle w:val="ekvbild"/>
      </w:pPr>
    </w:p>
    <w:p w14:paraId="17E0B886" w14:textId="77777777" w:rsidR="009B2CD4" w:rsidRDefault="009B2CD4" w:rsidP="009B2CD4">
      <w:pPr>
        <w:pStyle w:val="ekvbild"/>
      </w:pPr>
    </w:p>
    <w:p w14:paraId="2313B85C" w14:textId="77777777" w:rsidR="009B2CD4" w:rsidRPr="00C70E81" w:rsidRDefault="009B2CD4" w:rsidP="001F1D63">
      <w: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93A752E" wp14:editId="72AE289E">
                <wp:simplePos x="0" y="0"/>
                <wp:positionH relativeFrom="margin">
                  <wp:posOffset>3426672</wp:posOffset>
                </wp:positionH>
                <wp:positionV relativeFrom="paragraph">
                  <wp:posOffset>10160</wp:posOffset>
                </wp:positionV>
                <wp:extent cx="2070321" cy="2664178"/>
                <wp:effectExtent l="0" t="0" r="6350" b="3175"/>
                <wp:wrapNone/>
                <wp:docPr id="192" name="Gruppieren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321" cy="2664178"/>
                          <a:chOff x="0" y="0"/>
                          <a:chExt cx="1304925" cy="1914525"/>
                        </a:xfrm>
                      </wpg:grpSpPr>
                      <pic:pic xmlns:pic="http://schemas.openxmlformats.org/drawingml/2006/picture">
                        <pic:nvPicPr>
                          <pic:cNvPr id="30" name="Grafik 30" descr="C:\Users\qht888\Desktop\Illus_Stein\S210006769_Zettel-1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914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7529" y="353268"/>
                            <a:ext cx="1169129" cy="1453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9E2C9" w14:textId="77777777" w:rsidR="009B2CD4" w:rsidRPr="009B2CD4" w:rsidRDefault="001F1D63" w:rsidP="009B2CD4">
                              <w:pPr>
                                <w:spacing w:line="276" w:lineRule="auto"/>
                                <w:rPr>
                                  <w:rStyle w:val="ekvhandschrift"/>
                                  <w:sz w:val="30"/>
                                  <w:szCs w:val="30"/>
                                </w:rPr>
                              </w:pPr>
                              <w:r w:rsidRPr="009B2CD4">
                                <w:rPr>
                                  <w:rStyle w:val="ekvhandschrift"/>
                                  <w:sz w:val="30"/>
                                  <w:szCs w:val="30"/>
                                </w:rPr>
                                <w:t xml:space="preserve">Wir konnten nicht mehr zusammen zur Schule gehen oder radeln. </w:t>
                              </w:r>
                            </w:p>
                            <w:p w14:paraId="081E304F" w14:textId="77777777" w:rsidR="001F1D63" w:rsidRPr="009B2CD4" w:rsidRDefault="001F1D63" w:rsidP="009B2CD4">
                              <w:pPr>
                                <w:spacing w:line="276" w:lineRule="auto"/>
                                <w:rPr>
                                  <w:rStyle w:val="ekvhandschrift"/>
                                  <w:sz w:val="30"/>
                                  <w:szCs w:val="30"/>
                                </w:rPr>
                              </w:pPr>
                              <w:r w:rsidRPr="009B2CD4">
                                <w:rPr>
                                  <w:rStyle w:val="ekvhandschrift"/>
                                  <w:sz w:val="30"/>
                                  <w:szCs w:val="30"/>
                                </w:rPr>
                                <w:t>Das habe ich vermisst.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A752E" id="Gruppieren 192" o:spid="_x0000_s1052" style="position:absolute;margin-left:269.8pt;margin-top:.8pt;width:163pt;height:209.8pt;z-index:251657216;mso-position-horizontal-relative:margin;mso-width-relative:margin;mso-height-relative:margin" coordsize="13049,19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">
                <v:shape id="Grafik 30" o:spid="_x0000_s1053" type="#_x0000_t75" style="position:absolute;width:13049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">
                  <v:imagedata r:id="rId21" o:title="S210006769_Zettel-1c"/>
                </v:shape>
                <v:shape id="_x0000_s1054" type="#_x0000_t202" style="position:absolute;left:875;top:3532;width:11691;height:14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7C19E2C9" w14:textId="77777777" w:rsidR="009B2CD4" w:rsidRPr="009B2CD4" w:rsidRDefault="001F1D63" w:rsidP="009B2CD4">
                        <w:pPr>
                          <w:spacing w:line="276" w:lineRule="auto"/>
                          <w:rPr>
                            <w:rStyle w:val="ekvhandschrift"/>
                            <w:sz w:val="30"/>
                            <w:szCs w:val="30"/>
                          </w:rPr>
                        </w:pPr>
                        <w:r w:rsidRPr="009B2CD4">
                          <w:rPr>
                            <w:rStyle w:val="ekvhandschrift"/>
                            <w:sz w:val="30"/>
                            <w:szCs w:val="30"/>
                          </w:rPr>
                          <w:t xml:space="preserve">Wir konnten nicht mehr zusammen zur Schule gehen oder radeln. </w:t>
                        </w:r>
                      </w:p>
                      <w:p w14:paraId="081E304F" w14:textId="77777777" w:rsidR="001F1D63" w:rsidRPr="009B2CD4" w:rsidRDefault="001F1D63" w:rsidP="009B2CD4">
                        <w:pPr>
                          <w:spacing w:line="276" w:lineRule="auto"/>
                          <w:rPr>
                            <w:rStyle w:val="ekvhandschrift"/>
                            <w:sz w:val="30"/>
                            <w:szCs w:val="30"/>
                          </w:rPr>
                        </w:pPr>
                        <w:r w:rsidRPr="009B2CD4">
                          <w:rPr>
                            <w:rStyle w:val="ekvhandschrift"/>
                            <w:sz w:val="30"/>
                            <w:szCs w:val="30"/>
                          </w:rPr>
                          <w:t>Das habe ich vermisst.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694666E" w14:textId="77777777" w:rsidR="001F1D63" w:rsidRPr="00C70E81" w:rsidRDefault="001F1D63" w:rsidP="001F1D63"/>
    <w:p w14:paraId="462A6EF7" w14:textId="77777777" w:rsidR="001F1D63" w:rsidRPr="00C70E81" w:rsidRDefault="001F1D63" w:rsidP="001F1D63"/>
    <w:p w14:paraId="64EFCDDF" w14:textId="77777777" w:rsidR="001F1D63" w:rsidRPr="00C70E81" w:rsidRDefault="001F1D63" w:rsidP="001F1D63"/>
    <w:p w14:paraId="5EB9E38A" w14:textId="77777777" w:rsidR="001F1D63" w:rsidRPr="00C70E81" w:rsidRDefault="009B2CD4" w:rsidP="001F1D63">
      <w: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593D78" wp14:editId="6097F909">
                <wp:simplePos x="0" y="0"/>
                <wp:positionH relativeFrom="margin">
                  <wp:posOffset>167640</wp:posOffset>
                </wp:positionH>
                <wp:positionV relativeFrom="paragraph">
                  <wp:posOffset>75446</wp:posOffset>
                </wp:positionV>
                <wp:extent cx="2775368" cy="1936804"/>
                <wp:effectExtent l="0" t="0" r="0" b="6350"/>
                <wp:wrapNone/>
                <wp:docPr id="212" name="Gruppieren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368" cy="1936804"/>
                          <a:chOff x="0" y="0"/>
                          <a:chExt cx="2204122" cy="1538428"/>
                        </a:xfrm>
                      </wpg:grpSpPr>
                      <wpg:grpSp>
                        <wpg:cNvPr id="201" name="Gruppieren 201"/>
                        <wpg:cNvGrpSpPr/>
                        <wpg:grpSpPr>
                          <a:xfrm>
                            <a:off x="0" y="0"/>
                            <a:ext cx="2204122" cy="1538428"/>
                            <a:chOff x="0" y="0"/>
                            <a:chExt cx="2204122" cy="1398270"/>
                          </a:xfrm>
                        </wpg:grpSpPr>
                        <pic:pic xmlns:pic="http://schemas.openxmlformats.org/drawingml/2006/picture">
                          <pic:nvPicPr>
                            <pic:cNvPr id="202" name="Grafik 202" descr="C:\Users\qht888\Desktop\Illus_Stein\S569270682_zettel_weiss-2.png"/>
                            <pic:cNvPicPr/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322580" y="-322580"/>
                              <a:ext cx="1398270" cy="20434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192" y="32141"/>
                              <a:ext cx="2106930" cy="7263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FA9995" w14:textId="7410FC82" w:rsidR="001F1D63" w:rsidRPr="009B2CD4" w:rsidRDefault="001F1D63" w:rsidP="009B2CD4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9B2CD4">
                                  <w:rPr>
                                    <w:rStyle w:val="ekvhandschrift"/>
                                    <w:sz w:val="28"/>
                                  </w:rPr>
                                  <w:t xml:space="preserve">Ich habe mir gewünscht, endlich wieder Spiele </w:t>
                                </w:r>
                                <w:r w:rsidR="008853F8">
                                  <w:rPr>
                                    <w:rStyle w:val="ekvhandschrift"/>
                                    <w:sz w:val="28"/>
                                  </w:rPr>
                                  <w:br/>
                                </w:r>
                                <w:r w:rsidRPr="009B2CD4">
                                  <w:rPr>
                                    <w:rStyle w:val="ekvhandschrift"/>
                                    <w:sz w:val="28"/>
                                  </w:rPr>
                                  <w:t xml:space="preserve">mit den anderen zu </w:t>
                                </w:r>
                                <w:r w:rsidR="00F2413A">
                                  <w:rPr>
                                    <w:rStyle w:val="ekvhandschrift"/>
                                    <w:sz w:val="28"/>
                                  </w:rPr>
                                  <w:t>s</w:t>
                                </w:r>
                                <w:r w:rsidRPr="009B2CD4">
                                  <w:rPr>
                                    <w:rStyle w:val="ekvhandschrift"/>
                                    <w:sz w:val="28"/>
                                  </w:rPr>
                                  <w:t>pielen.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8" name="Grafik 208" descr="C:\Users\qht888\Desktop\Illus_Stein\S503006731_KV124_Kinder_spielen-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319" y="834494"/>
                            <a:ext cx="1209199" cy="5696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93D78" id="Gruppieren 212" o:spid="_x0000_s1055" style="position:absolute;margin-left:13.2pt;margin-top:5.95pt;width:218.55pt;height:152.5pt;z-index:251663360;mso-position-horizontal-relative:margin;mso-width-relative:margin;mso-height-relative:margin" coordsize="22041,15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">
                <v:group id="Gruppieren 201" o:spid="_x0000_s1056" style="position:absolute;width:22041;height:15384" coordsize="22041,13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Grafik 202" o:spid="_x0000_s1057" type="#_x0000_t75" style="position:absolute;left:3226;top:-3226;width:13982;height:2043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">
                    <v:imagedata r:id="rId16" o:title="S569270682_zettel_weiss-2"/>
                  </v:shape>
                  <v:shape id="_x0000_s1058" type="#_x0000_t202" style="position:absolute;left:971;top:321;width:21070;height:7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  <v:textbox>
                      <w:txbxContent>
                        <w:p w14:paraId="68FA9995" w14:textId="7410FC82" w:rsidR="001F1D63" w:rsidRPr="009B2CD4" w:rsidRDefault="001F1D63" w:rsidP="009B2CD4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9B2CD4">
                            <w:rPr>
                              <w:rStyle w:val="ekvhandschrift"/>
                              <w:sz w:val="28"/>
                            </w:rPr>
                            <w:t xml:space="preserve">Ich habe mir gewünscht, endlich wieder Spiele </w:t>
                          </w:r>
                          <w:r w:rsidR="008853F8">
                            <w:rPr>
                              <w:rStyle w:val="ekvhandschrift"/>
                              <w:sz w:val="28"/>
                            </w:rPr>
                            <w:br/>
                          </w:r>
                          <w:r w:rsidRPr="009B2CD4">
                            <w:rPr>
                              <w:rStyle w:val="ekvhandschrift"/>
                              <w:sz w:val="28"/>
                            </w:rPr>
                            <w:t xml:space="preserve">mit den anderen zu </w:t>
                          </w:r>
                          <w:r w:rsidR="00F2413A">
                            <w:rPr>
                              <w:rStyle w:val="ekvhandschrift"/>
                              <w:sz w:val="28"/>
                            </w:rPr>
                            <w:t>s</w:t>
                          </w:r>
                          <w:r w:rsidRPr="009B2CD4">
                            <w:rPr>
                              <w:rStyle w:val="ekvhandschrift"/>
                              <w:sz w:val="28"/>
                            </w:rPr>
                            <w:t>pielen.</w:t>
                          </w:r>
                        </w:p>
                      </w:txbxContent>
                    </v:textbox>
                  </v:shape>
                </v:group>
                <v:shape id="Grafik 208" o:spid="_x0000_s1059" type="#_x0000_t75" style="position:absolute;left:4363;top:8344;width:12092;height:5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">
                  <v:imagedata r:id="rId23" o:title="S503006731_KV124_Kinder_spielen-3"/>
                </v:shape>
                <w10:wrap anchorx="margin"/>
              </v:group>
            </w:pict>
          </mc:Fallback>
        </mc:AlternateContent>
      </w:r>
    </w:p>
    <w:p w14:paraId="1C5B04D2" w14:textId="77777777" w:rsidR="001F1D63" w:rsidRPr="00C70E81" w:rsidRDefault="001F1D63" w:rsidP="001F1D63"/>
    <w:p w14:paraId="6AD49E0A" w14:textId="77777777" w:rsidR="001F1D63" w:rsidRPr="00C70E81" w:rsidRDefault="001F1D63" w:rsidP="001F1D63"/>
    <w:p w14:paraId="79BFD6D9" w14:textId="77777777" w:rsidR="001F1D63" w:rsidRPr="00C70E81" w:rsidRDefault="001F1D63" w:rsidP="001F1D63"/>
    <w:p w14:paraId="4FA22E5A" w14:textId="77777777" w:rsidR="001F1D63" w:rsidRPr="00C70E81" w:rsidRDefault="001F1D63" w:rsidP="001F1D63"/>
    <w:p w14:paraId="1BD925B6" w14:textId="77777777" w:rsidR="001F1D63" w:rsidRPr="00C70E81" w:rsidRDefault="001F1D63" w:rsidP="001F1D63"/>
    <w:p w14:paraId="748889FC" w14:textId="77777777" w:rsidR="001F1D63" w:rsidRPr="00C70E81" w:rsidRDefault="001F1D63" w:rsidP="001F1D63"/>
    <w:p w14:paraId="352284B4" w14:textId="77777777" w:rsidR="001F1D63" w:rsidRPr="00C70E81" w:rsidRDefault="001F1D63" w:rsidP="001F1D63"/>
    <w:p w14:paraId="0849C67C" w14:textId="77777777" w:rsidR="001F1D63" w:rsidRPr="00C70E81" w:rsidRDefault="001F1D63" w:rsidP="001F1D63"/>
    <w:p w14:paraId="11503567" w14:textId="77777777" w:rsidR="001F1D63" w:rsidRPr="00C70E81" w:rsidRDefault="001F1D63" w:rsidP="001F1D63"/>
    <w:p w14:paraId="4D1D664A" w14:textId="77777777" w:rsidR="001F1D63" w:rsidRPr="00C70E81" w:rsidRDefault="001F1D63" w:rsidP="001F1D63"/>
    <w:p w14:paraId="7BEA15B9" w14:textId="77777777" w:rsidR="001F1D63" w:rsidRDefault="001F1D63" w:rsidP="001F1D63"/>
    <w:p w14:paraId="5E50492D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49141DA3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23C1CB56" w14:textId="77777777" w:rsidR="001F1D63" w:rsidRDefault="00347DF8" w:rsidP="001F1D63">
      <w:pPr>
        <w:tabs>
          <w:tab w:val="clear" w:pos="340"/>
          <w:tab w:val="clear" w:pos="595"/>
          <w:tab w:val="clear" w:pos="851"/>
          <w:tab w:val="left" w:pos="3045"/>
        </w:tabs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139C34F" wp14:editId="60067CE6">
                <wp:simplePos x="0" y="0"/>
                <wp:positionH relativeFrom="column">
                  <wp:posOffset>2690354</wp:posOffset>
                </wp:positionH>
                <wp:positionV relativeFrom="paragraph">
                  <wp:posOffset>9172</wp:posOffset>
                </wp:positionV>
                <wp:extent cx="2937370" cy="2156178"/>
                <wp:effectExtent l="0" t="0" r="0" b="0"/>
                <wp:wrapNone/>
                <wp:docPr id="233" name="Gruppieren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7370" cy="2156178"/>
                          <a:chOff x="0" y="0"/>
                          <a:chExt cx="2937370" cy="2223922"/>
                        </a:xfrm>
                      </wpg:grpSpPr>
                      <wpg:grpSp>
                        <wpg:cNvPr id="28" name="Gruppieren 28"/>
                        <wpg:cNvGrpSpPr/>
                        <wpg:grpSpPr>
                          <a:xfrm>
                            <a:off x="0" y="0"/>
                            <a:ext cx="2937370" cy="2223922"/>
                            <a:chOff x="0" y="0"/>
                            <a:chExt cx="2061248" cy="1491349"/>
                          </a:xfrm>
                        </wpg:grpSpPr>
                        <pic:pic xmlns:pic="http://schemas.openxmlformats.org/drawingml/2006/picture">
                          <pic:nvPicPr>
                            <pic:cNvPr id="26" name="Grafik 26" descr="C:\Users\qht888\Desktop\Illus_Stein\S569270682_zettel_weiss-2.png"/>
                            <pic:cNvPicPr/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322580" y="-322580"/>
                              <a:ext cx="1398270" cy="20434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13" y="104483"/>
                              <a:ext cx="1948635" cy="13868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91B0E8" w14:textId="77777777" w:rsidR="009B2CD4" w:rsidRDefault="001F1D63" w:rsidP="009B2CD4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32"/>
                                  </w:rPr>
                                </w:pPr>
                                <w:r w:rsidRPr="00B02EBF">
                                  <w:rPr>
                                    <w:rStyle w:val="ekvhandschrift"/>
                                    <w:sz w:val="32"/>
                                  </w:rPr>
                                  <w:t xml:space="preserve">Sachunterricht ist </w:t>
                                </w:r>
                              </w:p>
                              <w:p w14:paraId="753C9C81" w14:textId="77777777" w:rsidR="009B2CD4" w:rsidRDefault="001F1D63" w:rsidP="009B2CD4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32"/>
                                  </w:rPr>
                                </w:pPr>
                                <w:r w:rsidRPr="00B02EBF">
                                  <w:rPr>
                                    <w:rStyle w:val="ekvhandschrift"/>
                                    <w:sz w:val="32"/>
                                  </w:rPr>
                                  <w:t xml:space="preserve">so interessant, </w:t>
                                </w:r>
                              </w:p>
                              <w:p w14:paraId="703D715E" w14:textId="78B5EB75" w:rsidR="009B2CD4" w:rsidRDefault="001F1D63" w:rsidP="009B2CD4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32"/>
                                  </w:rPr>
                                </w:pPr>
                                <w:r w:rsidRPr="00B02EBF">
                                  <w:rPr>
                                    <w:rStyle w:val="ekvhandschrift"/>
                                    <w:sz w:val="32"/>
                                  </w:rPr>
                                  <w:t xml:space="preserve">deshalb hat er </w:t>
                                </w:r>
                                <w:r w:rsidR="008853F8">
                                  <w:rPr>
                                    <w:rStyle w:val="ekvhandschrift"/>
                                    <w:sz w:val="32"/>
                                  </w:rPr>
                                  <w:br/>
                                </w:r>
                                <w:r w:rsidRPr="00B02EBF">
                                  <w:rPr>
                                    <w:rStyle w:val="ekvhandschrift"/>
                                    <w:sz w:val="32"/>
                                  </w:rPr>
                                  <w:t xml:space="preserve">mir auch sehr </w:t>
                                </w:r>
                              </w:p>
                              <w:p w14:paraId="003320E2" w14:textId="77777777" w:rsidR="001F1D63" w:rsidRPr="00B02EBF" w:rsidRDefault="001F1D63" w:rsidP="009B2CD4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32"/>
                                  </w:rPr>
                                </w:pPr>
                                <w:r w:rsidRPr="00B02EBF">
                                  <w:rPr>
                                    <w:rStyle w:val="ekvhandschrift"/>
                                    <w:sz w:val="32"/>
                                  </w:rPr>
                                  <w:t>gefehlt.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2" name="Grafik 232" descr="C:\Users\qht888\Desktop\KVs_Crorona\Illus_Stein\S210006683_47_Lupe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5244" y="745066"/>
                            <a:ext cx="721995" cy="694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9C34F" id="Gruppieren 233" o:spid="_x0000_s1060" style="position:absolute;margin-left:211.85pt;margin-top:.7pt;width:231.3pt;height:169.8pt;z-index:251689984;mso-height-relative:margin" coordsize="29373,2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">
                <v:group id="Gruppieren 28" o:spid="_x0000_s1061" style="position:absolute;width:29373;height:22239" coordsize="20612,14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Grafik 26" o:spid="_x0000_s1062" type="#_x0000_t75" style="position:absolute;left:3226;top:-3226;width:13982;height:2043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">
                    <v:imagedata r:id="rId16" o:title="S569270682_zettel_weiss-2"/>
                  </v:shape>
                  <v:shape id="_x0000_s1063" type="#_x0000_t202" style="position:absolute;left:1126;top:1044;width:19486;height:1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14:paraId="4991B0E8" w14:textId="77777777" w:rsidR="009B2CD4" w:rsidRDefault="001F1D63" w:rsidP="009B2CD4">
                          <w:pPr>
                            <w:spacing w:line="276" w:lineRule="auto"/>
                            <w:rPr>
                              <w:rStyle w:val="ekvhandschrift"/>
                              <w:sz w:val="32"/>
                            </w:rPr>
                          </w:pPr>
                          <w:r w:rsidRPr="00B02EBF">
                            <w:rPr>
                              <w:rStyle w:val="ekvhandschrift"/>
                              <w:sz w:val="32"/>
                            </w:rPr>
                            <w:t xml:space="preserve">Sachunterricht ist </w:t>
                          </w:r>
                        </w:p>
                        <w:p w14:paraId="753C9C81" w14:textId="77777777" w:rsidR="009B2CD4" w:rsidRDefault="001F1D63" w:rsidP="009B2CD4">
                          <w:pPr>
                            <w:spacing w:line="276" w:lineRule="auto"/>
                            <w:rPr>
                              <w:rStyle w:val="ekvhandschrift"/>
                              <w:sz w:val="32"/>
                            </w:rPr>
                          </w:pPr>
                          <w:r w:rsidRPr="00B02EBF">
                            <w:rPr>
                              <w:rStyle w:val="ekvhandschrift"/>
                              <w:sz w:val="32"/>
                            </w:rPr>
                            <w:t xml:space="preserve">so interessant, </w:t>
                          </w:r>
                        </w:p>
                        <w:p w14:paraId="703D715E" w14:textId="78B5EB75" w:rsidR="009B2CD4" w:rsidRDefault="001F1D63" w:rsidP="009B2CD4">
                          <w:pPr>
                            <w:spacing w:line="276" w:lineRule="auto"/>
                            <w:rPr>
                              <w:rStyle w:val="ekvhandschrift"/>
                              <w:sz w:val="32"/>
                            </w:rPr>
                          </w:pPr>
                          <w:r w:rsidRPr="00B02EBF">
                            <w:rPr>
                              <w:rStyle w:val="ekvhandschrift"/>
                              <w:sz w:val="32"/>
                            </w:rPr>
                            <w:t xml:space="preserve">deshalb hat er </w:t>
                          </w:r>
                          <w:r w:rsidR="008853F8">
                            <w:rPr>
                              <w:rStyle w:val="ekvhandschrift"/>
                              <w:sz w:val="32"/>
                            </w:rPr>
                            <w:br/>
                          </w:r>
                          <w:r w:rsidRPr="00B02EBF">
                            <w:rPr>
                              <w:rStyle w:val="ekvhandschrift"/>
                              <w:sz w:val="32"/>
                            </w:rPr>
                            <w:t xml:space="preserve">mir auch sehr </w:t>
                          </w:r>
                        </w:p>
                        <w:p w14:paraId="003320E2" w14:textId="77777777" w:rsidR="001F1D63" w:rsidRPr="00B02EBF" w:rsidRDefault="001F1D63" w:rsidP="009B2CD4">
                          <w:pPr>
                            <w:spacing w:line="276" w:lineRule="auto"/>
                            <w:rPr>
                              <w:rStyle w:val="ekvhandschrift"/>
                              <w:sz w:val="32"/>
                            </w:rPr>
                          </w:pPr>
                          <w:r w:rsidRPr="00B02EBF">
                            <w:rPr>
                              <w:rStyle w:val="ekvhandschrift"/>
                              <w:sz w:val="32"/>
                            </w:rPr>
                            <w:t>gefehlt.</w:t>
                          </w:r>
                        </w:p>
                      </w:txbxContent>
                    </v:textbox>
                  </v:shape>
                </v:group>
                <v:shape id="Grafik 232" o:spid="_x0000_s1064" type="#_x0000_t75" style="position:absolute;left:18852;top:7450;width:7220;height: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">
                  <v:imagedata r:id="rId25" o:title="S210006683_47_Lupe"/>
                </v:shape>
              </v:group>
            </w:pict>
          </mc:Fallback>
        </mc:AlternateContent>
      </w:r>
      <w:r w:rsidR="009B2CD4"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3F25D2B" wp14:editId="33ED1DC1">
                <wp:simplePos x="0" y="0"/>
                <wp:positionH relativeFrom="margin">
                  <wp:align>left</wp:align>
                </wp:positionH>
                <wp:positionV relativeFrom="paragraph">
                  <wp:posOffset>10513</wp:posOffset>
                </wp:positionV>
                <wp:extent cx="1878965" cy="2557780"/>
                <wp:effectExtent l="0" t="0" r="6985" b="0"/>
                <wp:wrapNone/>
                <wp:docPr id="215" name="Gruppieren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8965" cy="2557780"/>
                          <a:chOff x="0" y="0"/>
                          <a:chExt cx="1878965" cy="2558374"/>
                        </a:xfrm>
                      </wpg:grpSpPr>
                      <wpg:grpSp>
                        <wpg:cNvPr id="17" name="Gruppieren 17"/>
                        <wpg:cNvGrpSpPr/>
                        <wpg:grpSpPr>
                          <a:xfrm>
                            <a:off x="0" y="0"/>
                            <a:ext cx="1878965" cy="2558374"/>
                            <a:chOff x="0" y="0"/>
                            <a:chExt cx="1878965" cy="2129790"/>
                          </a:xfrm>
                        </wpg:grpSpPr>
                        <pic:pic xmlns:pic="http://schemas.openxmlformats.org/drawingml/2006/picture">
                          <pic:nvPicPr>
                            <pic:cNvPr id="4" name="Grafik 4" descr="C:\Users\qht888\Desktop\Illus_Stein\S210006769_Zettel-1c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78965" cy="21297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653" y="338720"/>
                              <a:ext cx="1758314" cy="166551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2CD9E4" w14:textId="77777777" w:rsidR="001F1D63" w:rsidRPr="00F937C9" w:rsidRDefault="001F1D63" w:rsidP="001F1D63">
                                <w:pPr>
                                  <w:spacing w:line="240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F937C9">
                                  <w:rPr>
                                    <w:rStyle w:val="ekvhandschrift"/>
                                    <w:sz w:val="28"/>
                                  </w:rPr>
                                  <w:t>Ich habe es vermisst, mit den anderen Kindern zu lesen und über die Geschichten zu sprechen.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0" name="Grafik 210" descr="C:\Users\qht888\Desktop\Illus_Stein\S529270656_KV_257_Kinder-lesen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8541" y="1715406"/>
                            <a:ext cx="816610" cy="793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F25D2B" id="Gruppieren 215" o:spid="_x0000_s1065" style="position:absolute;margin-left:0;margin-top:.85pt;width:147.95pt;height:201.4pt;z-index:251666432;mso-position-horizontal:left;mso-position-horizontal-relative:margin" coordsize="18789,25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">
                <v:group id="Gruppieren 17" o:spid="_x0000_s1066" style="position:absolute;width:18789;height:25583" coordsize="18789,2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Grafik 4" o:spid="_x0000_s1067" type="#_x0000_t75" style="position:absolute;width:18789;height:2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">
                    <v:imagedata r:id="rId28" o:title="S210006769_Zettel-1c"/>
                  </v:shape>
                  <v:shape id="_x0000_s1068" type="#_x0000_t202" style="position:absolute;left:896;top:3387;width:17583;height:1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14:paraId="2A2CD9E4" w14:textId="77777777" w:rsidR="001F1D63" w:rsidRPr="00F937C9" w:rsidRDefault="001F1D63" w:rsidP="001F1D63">
                          <w:pPr>
                            <w:spacing w:line="240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F937C9">
                            <w:rPr>
                              <w:rStyle w:val="ekvhandschrift"/>
                              <w:sz w:val="28"/>
                            </w:rPr>
                            <w:t>Ich habe es vermisst, mit den anderen Kindern zu lesen und über die Geschichten zu sprechen.</w:t>
                          </w:r>
                        </w:p>
                      </w:txbxContent>
                    </v:textbox>
                  </v:shape>
                </v:group>
                <v:shape id="Grafik 210" o:spid="_x0000_s1069" type="#_x0000_t75" style="position:absolute;left:9885;top:17154;width:8166;height:7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">
                  <v:imagedata r:id="rId29" o:title="S529270656_KV_257_Kinder-lesen"/>
                </v:shape>
                <w10:wrap anchorx="margin"/>
              </v:group>
            </w:pict>
          </mc:Fallback>
        </mc:AlternateContent>
      </w:r>
    </w:p>
    <w:p w14:paraId="5CA262E7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5CB92EC1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47437F19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036FCBE3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72ED62DB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17F66FE2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642F028C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7A819FB4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59D8BD57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6AE4A3AC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6067DAFE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0B49367E" w14:textId="77777777" w:rsidR="001F1D63" w:rsidRDefault="00F2413A" w:rsidP="001F1D63">
      <w:pPr>
        <w:tabs>
          <w:tab w:val="clear" w:pos="340"/>
          <w:tab w:val="clear" w:pos="595"/>
          <w:tab w:val="clear" w:pos="851"/>
          <w:tab w:val="left" w:pos="3045"/>
        </w:tabs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1904FFB" wp14:editId="585938C8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782445" cy="1984375"/>
                <wp:effectExtent l="0" t="0" r="8255" b="0"/>
                <wp:wrapNone/>
                <wp:docPr id="213" name="Gruppieren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2445" cy="1984375"/>
                          <a:chOff x="0" y="0"/>
                          <a:chExt cx="1456690" cy="1621790"/>
                        </a:xfrm>
                      </wpg:grpSpPr>
                      <wpg:grpSp>
                        <wpg:cNvPr id="196" name="Gruppieren 196"/>
                        <wpg:cNvGrpSpPr/>
                        <wpg:grpSpPr>
                          <a:xfrm>
                            <a:off x="0" y="0"/>
                            <a:ext cx="1456690" cy="1621790"/>
                            <a:chOff x="0" y="0"/>
                            <a:chExt cx="1456690" cy="1621790"/>
                          </a:xfrm>
                        </wpg:grpSpPr>
                        <pic:pic xmlns:pic="http://schemas.openxmlformats.org/drawingml/2006/picture">
                          <pic:nvPicPr>
                            <pic:cNvPr id="197" name="Grafik 197" descr="C:\Users\qht888\Desktop\Illus_Stein\S210006769_Zettel-1c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6690" cy="16217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46" y="516388"/>
                              <a:ext cx="1352550" cy="1088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F3072E" w14:textId="77777777" w:rsidR="001F1D63" w:rsidRPr="00347DF8" w:rsidRDefault="001F1D63" w:rsidP="00347DF8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347DF8">
                                  <w:rPr>
                                    <w:rStyle w:val="ekvhandschrift"/>
                                    <w:sz w:val="28"/>
                                  </w:rPr>
                                  <w:t>Ohne Kunstunterricht hat mir richtig etwas gefehlt.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1" name="Grafik 211" descr="C:\Users\qht888\Desktop\Illus_Stein\S210006001_S022_pinsel-3-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6386" y="241011"/>
                            <a:ext cx="450038" cy="514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904FFB" id="Gruppieren 213" o:spid="_x0000_s1070" style="position:absolute;margin-left:89.15pt;margin-top:.55pt;width:140.35pt;height:156.25pt;z-index:251667456;mso-position-horizontal:right;mso-position-horizontal-relative:margin;mso-width-relative:margin;mso-height-relative:margin" coordsize="14566,16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">
                <v:group id="Gruppieren 196" o:spid="_x0000_s1071" style="position:absolute;width:14566;height:16217" coordsize="14566,16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Grafik 197" o:spid="_x0000_s1072" type="#_x0000_t75" style="position:absolute;width:14566;height:1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">
                    <v:imagedata r:id="rId21" o:title="S210006769_Zettel-1c"/>
                  </v:shape>
                  <v:shape id="_x0000_s1073" type="#_x0000_t202" style="position:absolute;left:571;top:5163;width:13525;height:10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  <v:textbox>
                      <w:txbxContent>
                        <w:p w14:paraId="1DF3072E" w14:textId="77777777" w:rsidR="001F1D63" w:rsidRPr="00347DF8" w:rsidRDefault="001F1D63" w:rsidP="00347DF8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347DF8">
                            <w:rPr>
                              <w:rStyle w:val="ekvhandschrift"/>
                              <w:sz w:val="28"/>
                            </w:rPr>
                            <w:t>Ohne Kunstunterricht hat mir richtig etwas gefehlt.</w:t>
                          </w:r>
                        </w:p>
                      </w:txbxContent>
                    </v:textbox>
                  </v:shape>
                </v:group>
                <v:shape id="Grafik 211" o:spid="_x0000_s1074" type="#_x0000_t75" style="position:absolute;left:8763;top:2410;width:4501;height:5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">
                  <v:imagedata r:id="rId31" o:title="S210006001_S022_pinsel-3-4"/>
                </v:shape>
                <w10:wrap anchorx="margin"/>
              </v:group>
            </w:pict>
          </mc:Fallback>
        </mc:AlternateContent>
      </w:r>
      <w:r w:rsidR="00347DF8"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DE0293B" wp14:editId="4B9AC0AF">
                <wp:simplePos x="0" y="0"/>
                <wp:positionH relativeFrom="margin">
                  <wp:posOffset>2286000</wp:posOffset>
                </wp:positionH>
                <wp:positionV relativeFrom="paragraph">
                  <wp:posOffset>10160</wp:posOffset>
                </wp:positionV>
                <wp:extent cx="1864360" cy="1636395"/>
                <wp:effectExtent l="0" t="0" r="0" b="1905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360" cy="1636395"/>
                          <a:chOff x="0" y="0"/>
                          <a:chExt cx="1713339" cy="1101725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C:\Users\qht888\Desktop\Illus_Stein\S569270682_zettel_weiss-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01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989" y="168901"/>
                            <a:ext cx="1657350" cy="89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0967B" w14:textId="77777777" w:rsidR="001F1D63" w:rsidRPr="00347DF8" w:rsidRDefault="001F1D63" w:rsidP="00347DF8">
                              <w:pPr>
                                <w:spacing w:line="276" w:lineRule="auto"/>
                                <w:rPr>
                                  <w:rStyle w:val="ekvhandschrift"/>
                                  <w:sz w:val="28"/>
                                </w:rPr>
                              </w:pPr>
                              <w:r w:rsidRPr="00347DF8">
                                <w:rPr>
                                  <w:rStyle w:val="ekvhandschrift"/>
                                  <w:sz w:val="28"/>
                                </w:rPr>
                                <w:t>Ich habe den Sportunterricht besonders vermisst.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0293B" id="Gruppieren 19" o:spid="_x0000_s1075" style="position:absolute;margin-left:180pt;margin-top:.8pt;width:146.8pt;height:128.85pt;z-index:251653120;mso-position-horizontal-relative:margin;mso-width-relative:margin;mso-height-relative:margin" coordsize="17133,11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">
                <v:shape id="Grafik 7" o:spid="_x0000_s1076" type="#_x0000_t75" style="position:absolute;width:15773;height:1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">
                  <v:imagedata r:id="rId33" o:title="S569270682_zettel_weiss-2"/>
                </v:shape>
                <v:shape id="_x0000_s1077" type="#_x0000_t202" style="position:absolute;left:559;top:1689;width:16574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7ED0967B" w14:textId="77777777" w:rsidR="001F1D63" w:rsidRPr="00347DF8" w:rsidRDefault="001F1D63" w:rsidP="00347DF8">
                        <w:pPr>
                          <w:spacing w:line="276" w:lineRule="auto"/>
                          <w:rPr>
                            <w:rStyle w:val="ekvhandschrift"/>
                            <w:sz w:val="28"/>
                          </w:rPr>
                        </w:pPr>
                        <w:r w:rsidRPr="00347DF8">
                          <w:rPr>
                            <w:rStyle w:val="ekvhandschrift"/>
                            <w:sz w:val="28"/>
                          </w:rPr>
                          <w:t>Ich habe den Sportunterricht besonders vermisst.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2BC28B0" w14:textId="77777777" w:rsidR="001F1D63" w:rsidRDefault="00F2413A" w:rsidP="001F1D63">
      <w:pPr>
        <w:tabs>
          <w:tab w:val="clear" w:pos="340"/>
          <w:tab w:val="clear" w:pos="595"/>
          <w:tab w:val="clear" w:pos="851"/>
          <w:tab w:val="left" w:pos="3045"/>
        </w:tabs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3C9E56" wp14:editId="6293221B">
                <wp:simplePos x="0" y="0"/>
                <wp:positionH relativeFrom="margin">
                  <wp:posOffset>-38100</wp:posOffset>
                </wp:positionH>
                <wp:positionV relativeFrom="paragraph">
                  <wp:posOffset>208280</wp:posOffset>
                </wp:positionV>
                <wp:extent cx="2178685" cy="2042795"/>
                <wp:effectExtent l="0" t="0" r="0" b="0"/>
                <wp:wrapNone/>
                <wp:docPr id="235" name="Gruppieren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2042795"/>
                          <a:chOff x="0" y="0"/>
                          <a:chExt cx="2550160" cy="1891665"/>
                        </a:xfrm>
                      </wpg:grpSpPr>
                      <pic:pic xmlns:pic="http://schemas.openxmlformats.org/drawingml/2006/picture">
                        <pic:nvPicPr>
                          <pic:cNvPr id="194" name="Grafik 194" descr="C:\Users\qht888\Desktop\Illus_Stein\S569270682_zettel_weiss-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160" cy="1891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1719" y="221840"/>
                            <a:ext cx="2350091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697522" w14:textId="77777777" w:rsidR="001F1D63" w:rsidRPr="00761A13" w:rsidRDefault="001F1D63" w:rsidP="001F1D63">
                              <w:pPr>
                                <w:spacing w:line="240" w:lineRule="auto"/>
                                <w:rPr>
                                  <w:rStyle w:val="ekvhandschrift"/>
                                  <w:sz w:val="32"/>
                                </w:rPr>
                              </w:pPr>
                              <w:r>
                                <w:rPr>
                                  <w:rStyle w:val="ekvhandschrift"/>
                                  <w:sz w:val="32"/>
                                </w:rPr>
                                <w:t xml:space="preserve">Mit den anderen </w:t>
                              </w:r>
                              <w:r w:rsidR="00F2413A">
                                <w:rPr>
                                  <w:rStyle w:val="ekvhandschrift"/>
                                  <w:sz w:val="32"/>
                                </w:rPr>
                                <w:t>K</w:t>
                              </w:r>
                              <w:r>
                                <w:rPr>
                                  <w:rStyle w:val="ekvhandschrift"/>
                                  <w:sz w:val="32"/>
                                </w:rPr>
                                <w:t>indern zusammen zu frühstücken</w:t>
                              </w:r>
                              <w:r w:rsidR="00F2413A">
                                <w:rPr>
                                  <w:rStyle w:val="ekvhandschrift"/>
                                  <w:sz w:val="32"/>
                                </w:rPr>
                                <w:t>,</w:t>
                              </w:r>
                              <w:r>
                                <w:rPr>
                                  <w:rStyle w:val="ekvhandschrift"/>
                                  <w:sz w:val="32"/>
                                </w:rPr>
                                <w:t xml:space="preserve"> mag ich</w:t>
                              </w:r>
                              <w:r w:rsidR="00347DF8">
                                <w:rPr>
                                  <w:rStyle w:val="ekvhandschrift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Style w:val="ekvhandschrift"/>
                                  <w:sz w:val="32"/>
                                </w:rPr>
                                <w:t>besonders. Es hat mir gefehlt.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C9E56" id="Gruppieren 235" o:spid="_x0000_s1078" style="position:absolute;margin-left:-3pt;margin-top:16.4pt;width:171.55pt;height:160.85pt;z-index:251660288;mso-position-horizontal-relative:margin;mso-width-relative:margin;mso-height-relative:margin" coordsize="25501,18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">
                <v:shape id="Grafik 194" o:spid="_x0000_s1079" type="#_x0000_t75" style="position:absolute;width:25501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">
                  <v:imagedata r:id="rId16" o:title="S569270682_zettel_weiss-2"/>
                </v:shape>
                <v:shape id="_x0000_s1080" type="#_x0000_t202" style="position:absolute;left:917;top:2218;width:23501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<v:textbox>
                    <w:txbxContent>
                      <w:p w14:paraId="17697522" w14:textId="77777777" w:rsidR="001F1D63" w:rsidRPr="00761A13" w:rsidRDefault="001F1D63" w:rsidP="001F1D63">
                        <w:pPr>
                          <w:spacing w:line="240" w:lineRule="auto"/>
                          <w:rPr>
                            <w:rStyle w:val="ekvhandschrift"/>
                            <w:sz w:val="32"/>
                          </w:rPr>
                        </w:pPr>
                        <w:r>
                          <w:rPr>
                            <w:rStyle w:val="ekvhandschrift"/>
                            <w:sz w:val="32"/>
                          </w:rPr>
                          <w:t xml:space="preserve">Mit den anderen </w:t>
                        </w:r>
                        <w:r w:rsidR="00F2413A">
                          <w:rPr>
                            <w:rStyle w:val="ekvhandschrift"/>
                            <w:sz w:val="32"/>
                          </w:rPr>
                          <w:t>K</w:t>
                        </w:r>
                        <w:r>
                          <w:rPr>
                            <w:rStyle w:val="ekvhandschrift"/>
                            <w:sz w:val="32"/>
                          </w:rPr>
                          <w:t>indern zusammen zu frühstücken</w:t>
                        </w:r>
                        <w:r w:rsidR="00F2413A">
                          <w:rPr>
                            <w:rStyle w:val="ekvhandschrift"/>
                            <w:sz w:val="32"/>
                          </w:rPr>
                          <w:t>,</w:t>
                        </w:r>
                        <w:r>
                          <w:rPr>
                            <w:rStyle w:val="ekvhandschrift"/>
                            <w:sz w:val="32"/>
                          </w:rPr>
                          <w:t xml:space="preserve"> mag ich</w:t>
                        </w:r>
                        <w:r w:rsidR="00347DF8">
                          <w:rPr>
                            <w:rStyle w:val="ekvhandschrift"/>
                            <w:sz w:val="32"/>
                          </w:rPr>
                          <w:t xml:space="preserve"> </w:t>
                        </w:r>
                        <w:r>
                          <w:rPr>
                            <w:rStyle w:val="ekvhandschrift"/>
                            <w:sz w:val="32"/>
                          </w:rPr>
                          <w:t>besonders. Es hat mir gefehlt.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71A228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3D66B78A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289C0F43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060246EC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20678D73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3FAA33B8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7F8EE37F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27BA6E2F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3621BC0B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4737C9F6" w14:textId="77777777" w:rsidR="001F1D63" w:rsidRDefault="00347DF8" w:rsidP="001F1D63">
      <w:pPr>
        <w:tabs>
          <w:tab w:val="clear" w:pos="340"/>
          <w:tab w:val="clear" w:pos="595"/>
          <w:tab w:val="clear" w:pos="851"/>
          <w:tab w:val="left" w:pos="3045"/>
        </w:tabs>
      </w:pPr>
      <w:r>
        <w:drawing>
          <wp:anchor distT="0" distB="0" distL="114300" distR="114300" simplePos="0" relativeHeight="251662336" behindDoc="0" locked="0" layoutInCell="1" allowOverlap="1" wp14:anchorId="0C7D805C" wp14:editId="45B20A29">
            <wp:simplePos x="0" y="0"/>
            <wp:positionH relativeFrom="margin">
              <wp:posOffset>2683473</wp:posOffset>
            </wp:positionH>
            <wp:positionV relativeFrom="paragraph">
              <wp:posOffset>50601</wp:posOffset>
            </wp:positionV>
            <wp:extent cx="3192145" cy="2753995"/>
            <wp:effectExtent l="0" t="0" r="8255" b="8255"/>
            <wp:wrapNone/>
            <wp:docPr id="205" name="Grafik 205" descr="C:\Users\qht888\Desktop\Illus_Stein\S569270682_zettel_we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Grafik 205" descr="C:\Users\qht888\Desktop\Illus_Stein\S569270682_zettel_weiss-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BC5A6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6FEA3EA1" w14:textId="77777777" w:rsidR="001F1D63" w:rsidRDefault="00F2413A" w:rsidP="001F1D63">
      <w:pPr>
        <w:tabs>
          <w:tab w:val="clear" w:pos="340"/>
          <w:tab w:val="clear" w:pos="595"/>
          <w:tab w:val="clear" w:pos="851"/>
          <w:tab w:val="left" w:pos="3045"/>
        </w:tabs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E9EE7A" wp14:editId="3F6E7B50">
                <wp:simplePos x="0" y="0"/>
                <wp:positionH relativeFrom="margin">
                  <wp:posOffset>120496</wp:posOffset>
                </wp:positionH>
                <wp:positionV relativeFrom="paragraph">
                  <wp:posOffset>49530</wp:posOffset>
                </wp:positionV>
                <wp:extent cx="1685925" cy="2426970"/>
                <wp:effectExtent l="0" t="0" r="9525" b="0"/>
                <wp:wrapNone/>
                <wp:docPr id="234" name="Gruppieren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2426970"/>
                          <a:chOff x="0" y="0"/>
                          <a:chExt cx="1685925" cy="2427111"/>
                        </a:xfrm>
                      </wpg:grpSpPr>
                      <wpg:grpSp>
                        <wpg:cNvPr id="199" name="Gruppieren 199"/>
                        <wpg:cNvGrpSpPr/>
                        <wpg:grpSpPr>
                          <a:xfrm>
                            <a:off x="0" y="0"/>
                            <a:ext cx="1685925" cy="2427111"/>
                            <a:chOff x="0" y="0"/>
                            <a:chExt cx="1685925" cy="1336595"/>
                          </a:xfrm>
                        </wpg:grpSpPr>
                        <pic:pic xmlns:pic="http://schemas.openxmlformats.org/drawingml/2006/picture">
                          <pic:nvPicPr>
                            <pic:cNvPr id="9" name="Grafik 9" descr="C:\Users\qht888\Desktop\Illus_Stein\S210006769_Zettel-1c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66240" cy="1285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196770"/>
                              <a:ext cx="1647825" cy="11398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922593" w14:textId="77777777" w:rsidR="001F1D63" w:rsidRPr="00347DF8" w:rsidRDefault="001F1D63" w:rsidP="00347DF8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347DF8">
                                  <w:rPr>
                                    <w:rStyle w:val="ekvhandschrift"/>
                                    <w:sz w:val="28"/>
                                  </w:rPr>
                                  <w:t>Musikunterricht macht mir Spaß.</w:t>
                                </w:r>
                              </w:p>
                              <w:p w14:paraId="68B84128" w14:textId="77777777" w:rsidR="001F1D63" w:rsidRPr="00347DF8" w:rsidRDefault="001F1D63" w:rsidP="00347DF8">
                                <w:pPr>
                                  <w:spacing w:line="276" w:lineRule="auto"/>
                                  <w:rPr>
                                    <w:rStyle w:val="ekvhandschrift"/>
                                    <w:sz w:val="28"/>
                                  </w:rPr>
                                </w:pPr>
                                <w:r w:rsidRPr="00347DF8">
                                  <w:rPr>
                                    <w:rStyle w:val="ekvhandschrift"/>
                                    <w:sz w:val="28"/>
                                  </w:rPr>
                                  <w:t>Das Singen und die Instrumente habe ich</w:t>
                                </w:r>
                                <w:r w:rsidR="00347DF8">
                                  <w:rPr>
                                    <w:rStyle w:val="ekvhandschrift"/>
                                    <w:sz w:val="28"/>
                                  </w:rPr>
                                  <w:t xml:space="preserve"> </w:t>
                                </w:r>
                                <w:r w:rsidRPr="00347DF8">
                                  <w:rPr>
                                    <w:rStyle w:val="ekvhandschrift"/>
                                    <w:sz w:val="28"/>
                                  </w:rPr>
                                  <w:t>vermisst.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9" name="Grafik 209" descr="C:\Users\qht888\Desktop\Illus_Stein\SE01622021_noten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7289" y="1693333"/>
                            <a:ext cx="504825" cy="338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E9EE7A" id="Gruppieren 234" o:spid="_x0000_s1081" style="position:absolute;margin-left:9.5pt;margin-top:3.9pt;width:132.75pt;height:191.1pt;z-index:251665408;mso-position-horizontal-relative:margin" coordsize="16859,24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">
                <v:group id="Gruppieren 199" o:spid="_x0000_s1082" style="position:absolute;width:16859;height:24271" coordsize="16859,1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Grafik 9" o:spid="_x0000_s1083" type="#_x0000_t75" style="position:absolute;width:16662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">
                    <v:imagedata r:id="rId21" o:title="S210006769_Zettel-1c"/>
                  </v:shape>
                  <v:shape id="_x0000_s1084" type="#_x0000_t202" style="position:absolute;left:381;top:1967;width:16478;height:1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13922593" w14:textId="77777777" w:rsidR="001F1D63" w:rsidRPr="00347DF8" w:rsidRDefault="001F1D63" w:rsidP="00347DF8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347DF8">
                            <w:rPr>
                              <w:rStyle w:val="ekvhandschrift"/>
                              <w:sz w:val="28"/>
                            </w:rPr>
                            <w:t>Musikunterricht macht mir Spaß.</w:t>
                          </w:r>
                        </w:p>
                        <w:p w14:paraId="68B84128" w14:textId="77777777" w:rsidR="001F1D63" w:rsidRPr="00347DF8" w:rsidRDefault="001F1D63" w:rsidP="00347DF8">
                          <w:pPr>
                            <w:spacing w:line="276" w:lineRule="auto"/>
                            <w:rPr>
                              <w:rStyle w:val="ekvhandschrift"/>
                              <w:sz w:val="28"/>
                            </w:rPr>
                          </w:pPr>
                          <w:r w:rsidRPr="00347DF8">
                            <w:rPr>
                              <w:rStyle w:val="ekvhandschrift"/>
                              <w:sz w:val="28"/>
                            </w:rPr>
                            <w:t>Das Singen und die Instrumente habe ich</w:t>
                          </w:r>
                          <w:r w:rsidR="00347DF8">
                            <w:rPr>
                              <w:rStyle w:val="ekvhandschrift"/>
                              <w:sz w:val="28"/>
                            </w:rPr>
                            <w:t xml:space="preserve"> </w:t>
                          </w:r>
                          <w:r w:rsidRPr="00347DF8">
                            <w:rPr>
                              <w:rStyle w:val="ekvhandschrift"/>
                              <w:sz w:val="28"/>
                            </w:rPr>
                            <w:t>vermisst.</w:t>
                          </w:r>
                        </w:p>
                      </w:txbxContent>
                    </v:textbox>
                  </v:shape>
                </v:group>
                <v:shape id="Grafik 209" o:spid="_x0000_s1085" type="#_x0000_t75" style="position:absolute;left:10272;top:16933;width:5049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">
                  <v:imagedata r:id="rId35" o:title="SE01622021_noten"/>
                </v:shape>
                <w10:wrap anchorx="margin"/>
              </v:group>
            </w:pict>
          </mc:Fallback>
        </mc:AlternateContent>
      </w:r>
    </w:p>
    <w:p w14:paraId="087191B7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07EFCA43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152F2956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4D51762C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492F5D16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3912EC6F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26053731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3123169D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2A274746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3FE611C9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78451F30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0ECA661B" w14:textId="77777777" w:rsidR="001F1D63" w:rsidRDefault="001F1D63" w:rsidP="001F1D63">
      <w:pPr>
        <w:tabs>
          <w:tab w:val="clear" w:pos="340"/>
          <w:tab w:val="clear" w:pos="595"/>
          <w:tab w:val="clear" w:pos="851"/>
          <w:tab w:val="left" w:pos="3045"/>
        </w:tabs>
      </w:pPr>
    </w:p>
    <w:p w14:paraId="05BBE26B" w14:textId="77777777" w:rsidR="001F1D63" w:rsidRPr="00D3427F" w:rsidRDefault="001F1D63" w:rsidP="001F1D63">
      <w:pPr>
        <w:pStyle w:val="ekvnummerierung"/>
        <w:framePr w:wrap="around"/>
      </w:pPr>
      <w:r>
        <w:t>2</w:t>
      </w:r>
    </w:p>
    <w:p w14:paraId="59F04A1B" w14:textId="77777777" w:rsidR="00C564C9" w:rsidRPr="00287B24" w:rsidRDefault="00C564C9" w:rsidP="00C564C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257D309" wp14:editId="2E47E952">
            <wp:extent cx="288290" cy="288290"/>
            <wp:effectExtent l="0" t="0" r="0" b="0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F455C" w14:textId="77777777" w:rsidR="001F1D63" w:rsidRPr="00B17473" w:rsidRDefault="001F1D63" w:rsidP="001F1D63">
      <w:r w:rsidRPr="00B17473">
        <w:t>Vergleicht eure Ergebnisse. Begründet eure Entscheidungen.</w:t>
      </w:r>
    </w:p>
    <w:p w14:paraId="6C749F34" w14:textId="77777777" w:rsidR="001F1D63" w:rsidRDefault="001F1D63" w:rsidP="001F1D63"/>
    <w:p w14:paraId="510C845A" w14:textId="77777777" w:rsidR="001F1D63" w:rsidRPr="00D3427F" w:rsidRDefault="001F1D63" w:rsidP="001F1D63">
      <w:pPr>
        <w:pStyle w:val="ekvnummerierung"/>
        <w:framePr w:wrap="around"/>
      </w:pPr>
      <w:r>
        <w:t>3</w:t>
      </w:r>
    </w:p>
    <w:p w14:paraId="17CEBBBE" w14:textId="77777777" w:rsidR="00C564C9" w:rsidRPr="00287B24" w:rsidRDefault="00C564C9" w:rsidP="00C564C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1053067" wp14:editId="6F1ECB16">
            <wp:extent cx="288290" cy="28829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0EFCE" w14:textId="77777777" w:rsidR="001F1D63" w:rsidRDefault="001F1D63" w:rsidP="001F1D63">
      <w:r w:rsidRPr="00B17473">
        <w:t>Erstellt eine Strichliste: Was haben die meisten Kinder vermisst?</w:t>
      </w:r>
    </w:p>
    <w:p w14:paraId="39BC719A" w14:textId="77777777" w:rsidR="001F1D63" w:rsidRPr="00B17473" w:rsidRDefault="001F1D63" w:rsidP="001F1D63"/>
    <w:p w14:paraId="0D5EEA87" w14:textId="77777777" w:rsidR="001F1D63" w:rsidRPr="00D3427F" w:rsidRDefault="001F1D63" w:rsidP="001F1D63">
      <w:pPr>
        <w:pStyle w:val="ekvnummerierung"/>
        <w:framePr w:wrap="around"/>
      </w:pPr>
      <w:r>
        <w:t>4</w:t>
      </w:r>
    </w:p>
    <w:p w14:paraId="4B710D9E" w14:textId="77777777" w:rsidR="00C564C9" w:rsidRPr="00287B24" w:rsidRDefault="00C564C9" w:rsidP="00C564C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B2443E9" wp14:editId="494E0F7F">
            <wp:extent cx="288290" cy="288290"/>
            <wp:effectExtent l="0" t="0" r="0" b="0"/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5176C" w14:textId="77777777" w:rsidR="001F1D63" w:rsidRDefault="001F1D63" w:rsidP="001F1D63">
      <w:r w:rsidRPr="00B17473">
        <w:t xml:space="preserve">Welche Aktivitäten könnt ihr jetzt wieder uneingeschränkt in der Schule ausüben? </w:t>
      </w:r>
    </w:p>
    <w:p w14:paraId="20F02D87" w14:textId="3CA326A1" w:rsidR="003879B4" w:rsidRDefault="002968C8" w:rsidP="00FF3613">
      <w: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7DE2593" wp14:editId="06AD4836">
                <wp:simplePos x="0" y="0"/>
                <wp:positionH relativeFrom="column">
                  <wp:posOffset>2473948</wp:posOffset>
                </wp:positionH>
                <wp:positionV relativeFrom="paragraph">
                  <wp:posOffset>591028</wp:posOffset>
                </wp:positionV>
                <wp:extent cx="3202125" cy="483079"/>
                <wp:effectExtent l="0" t="0" r="0" b="0"/>
                <wp:wrapNone/>
                <wp:docPr id="2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125" cy="4830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B7C5A" w14:textId="6DF27A7F" w:rsidR="002968C8" w:rsidRDefault="002968C8" w:rsidP="002968C8">
                            <w:pPr>
                              <w:pStyle w:val="ekvquelle"/>
                              <w:rPr>
                                <w:color w:val="7B7B7B" w:themeColor="accent3" w:themeShade="BF"/>
                              </w:rPr>
                            </w:pPr>
                            <w:r w:rsidRPr="002968C8">
                              <w:rPr>
                                <w:color w:val="7B7B7B" w:themeColor="accent3" w:themeShade="BF"/>
                              </w:rPr>
                              <w:t>Hendrik Kranenberg, Drohlshagen; Bettina Reich, Zwenkau/Leipzig</w:t>
                            </w:r>
                            <w:r w:rsidR="009E582C">
                              <w:rPr>
                                <w:color w:val="7B7B7B" w:themeColor="accent3" w:themeShade="BF"/>
                              </w:rPr>
                              <w:t>;</w:t>
                            </w:r>
                          </w:p>
                          <w:p w14:paraId="0A52595E" w14:textId="721FD96E" w:rsidR="009E582C" w:rsidRPr="002968C8" w:rsidRDefault="009E582C" w:rsidP="002968C8">
                            <w:pPr>
                              <w:pStyle w:val="ekvquelle"/>
                              <w:rPr>
                                <w:color w:val="7B7B7B" w:themeColor="accent3" w:themeShade="BF"/>
                              </w:rPr>
                            </w:pPr>
                            <w:r>
                              <w:rPr>
                                <w:color w:val="7B7B7B" w:themeColor="accent3" w:themeShade="BF"/>
                              </w:rPr>
                              <w:t>Klett-Archiv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E259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86" type="#_x0000_t202" style="position:absolute;margin-left:194.8pt;margin-top:46.55pt;width:252.15pt;height:38.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" filled="f" stroked="f">
                <v:textbox>
                  <w:txbxContent>
                    <w:p w14:paraId="42FB7C5A" w14:textId="6DF27A7F" w:rsidR="002968C8" w:rsidRDefault="002968C8" w:rsidP="002968C8">
                      <w:pPr>
                        <w:pStyle w:val="ekvquelle"/>
                        <w:rPr>
                          <w:color w:val="7B7B7B" w:themeColor="accent3" w:themeShade="BF"/>
                        </w:rPr>
                      </w:pPr>
                      <w:r w:rsidRPr="002968C8">
                        <w:rPr>
                          <w:color w:val="7B7B7B" w:themeColor="accent3" w:themeShade="BF"/>
                        </w:rPr>
                        <w:t>Hendrik Kranenberg, Drohlshagen; Bettina Reich, Zwenkau/Leipzig</w:t>
                      </w:r>
                      <w:r w:rsidR="009E582C">
                        <w:rPr>
                          <w:color w:val="7B7B7B" w:themeColor="accent3" w:themeShade="BF"/>
                        </w:rPr>
                        <w:t>;</w:t>
                      </w:r>
                    </w:p>
                    <w:p w14:paraId="0A52595E" w14:textId="721FD96E" w:rsidR="009E582C" w:rsidRPr="002968C8" w:rsidRDefault="009E582C" w:rsidP="002968C8">
                      <w:pPr>
                        <w:pStyle w:val="ekvquelle"/>
                        <w:rPr>
                          <w:color w:val="7B7B7B" w:themeColor="accent3" w:themeShade="BF"/>
                        </w:rPr>
                      </w:pPr>
                      <w:r>
                        <w:rPr>
                          <w:color w:val="7B7B7B" w:themeColor="accent3" w:themeShade="BF"/>
                        </w:rPr>
                        <w:t>Klett-Archiv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589573B7" wp14:editId="3A03555E">
                <wp:simplePos x="0" y="0"/>
                <wp:positionH relativeFrom="column">
                  <wp:posOffset>2639695</wp:posOffset>
                </wp:positionH>
                <wp:positionV relativeFrom="paragraph">
                  <wp:posOffset>644525</wp:posOffset>
                </wp:positionV>
                <wp:extent cx="2164715" cy="1404620"/>
                <wp:effectExtent l="0" t="0" r="6985" b="7620"/>
                <wp:wrapNone/>
                <wp:docPr id="2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F274E" w14:textId="054E307A" w:rsidR="002968C8" w:rsidRPr="002968C8" w:rsidRDefault="002968C8" w:rsidP="002968C8">
                            <w:pPr>
                              <w:pStyle w:val="ekvquelle"/>
                              <w:rPr>
                                <w:color w:val="7B7B7B" w:themeColor="accent3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9573B7" id="_x0000_s1087" type="#_x0000_t202" style="position:absolute;margin-left:207.85pt;margin-top:50.75pt;width:170.45pt;height:110.6pt;z-index:-251622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" fillcolor="white [3212]" stroked="f">
                <v:textbox style="mso-fit-shape-to-text:t">
                  <w:txbxContent>
                    <w:p w14:paraId="0C9F274E" w14:textId="054E307A" w:rsidR="002968C8" w:rsidRPr="002968C8" w:rsidRDefault="002968C8" w:rsidP="002968C8">
                      <w:pPr>
                        <w:pStyle w:val="ekvquelle"/>
                        <w:rPr>
                          <w:color w:val="7B7B7B" w:themeColor="accent3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1D63" w:rsidRPr="00B17473">
        <w:t>Welche gehen noch nicht? Beschreibt und erklärt.</w:t>
      </w:r>
      <w:bookmarkStart w:id="1" w:name="_GoBack"/>
      <w:bookmarkEnd w:id="1"/>
    </w:p>
    <w:sectPr w:rsidR="003879B4" w:rsidSect="008D5A1A">
      <w:footerReference w:type="default" r:id="rId3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29E2E" w14:textId="77777777" w:rsidR="00932EA1" w:rsidRDefault="00932EA1" w:rsidP="003C599D">
      <w:pPr>
        <w:spacing w:line="240" w:lineRule="auto"/>
      </w:pPr>
      <w:r>
        <w:separator/>
      </w:r>
    </w:p>
  </w:endnote>
  <w:endnote w:type="continuationSeparator" w:id="0">
    <w:p w14:paraId="3A4C115B" w14:textId="77777777" w:rsidR="00932EA1" w:rsidRDefault="00932EA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B10A99C" w14:textId="77777777" w:rsidTr="006B2D23">
      <w:trPr>
        <w:trHeight w:hRule="exact" w:val="680"/>
      </w:trPr>
      <w:tc>
        <w:tcPr>
          <w:tcW w:w="1131" w:type="dxa"/>
          <w:noWrap/>
        </w:tcPr>
        <w:p w14:paraId="7CB3CE4C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E62C479" wp14:editId="2E184FD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8FE2B94" w14:textId="4B6B0685" w:rsidR="00193A18" w:rsidRPr="00913892" w:rsidRDefault="00193A18" w:rsidP="00370A70">
          <w:pPr>
            <w:pStyle w:val="ekvpagina"/>
          </w:pPr>
          <w:r w:rsidRPr="00913892">
            <w:t>© Ernst Klett Verlag GmbH, Stuttgart 2</w:t>
          </w:r>
          <w:r w:rsidR="00D82F8B">
            <w:t>020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9DA8AE1" w14:textId="77777777"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C95832">
            <w:t>Heike Stein, Leipzig</w:t>
          </w:r>
        </w:p>
        <w:p w14:paraId="7F801A5E" w14:textId="7AEF593B" w:rsidR="002968C8" w:rsidRDefault="00193A18" w:rsidP="00C95832">
          <w:pPr>
            <w:pStyle w:val="ekvquelle"/>
          </w:pPr>
          <w:r w:rsidRPr="00005AE2">
            <w:t xml:space="preserve">Bildquellen: </w:t>
          </w:r>
          <w:r w:rsidR="00C95832">
            <w:t xml:space="preserve">Carmen Hochmann, Bielefeld; </w:t>
          </w:r>
          <w:r w:rsidR="002968C8">
            <w:t>Anja Vogel-Jaich, Berlin</w:t>
          </w:r>
        </w:p>
        <w:p w14:paraId="000EC9D6" w14:textId="21D931A3" w:rsidR="00193A18" w:rsidRPr="00025140" w:rsidRDefault="00193A18" w:rsidP="00C95832">
          <w:pPr>
            <w:pStyle w:val="ekvquelle"/>
          </w:pPr>
        </w:p>
      </w:tc>
      <w:tc>
        <w:tcPr>
          <w:tcW w:w="397" w:type="dxa"/>
        </w:tcPr>
        <w:p w14:paraId="5261C007" w14:textId="77777777" w:rsidR="00193A18" w:rsidRPr="00913892" w:rsidRDefault="00193A18" w:rsidP="00913892">
          <w:pPr>
            <w:pStyle w:val="ekvpagina"/>
          </w:pPr>
        </w:p>
      </w:tc>
    </w:tr>
  </w:tbl>
  <w:p w14:paraId="1947775A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38308" w14:textId="77777777" w:rsidR="00932EA1" w:rsidRDefault="00932EA1" w:rsidP="003C599D">
      <w:pPr>
        <w:spacing w:line="240" w:lineRule="auto"/>
      </w:pPr>
      <w:r>
        <w:separator/>
      </w:r>
    </w:p>
  </w:footnote>
  <w:footnote w:type="continuationSeparator" w:id="0">
    <w:p w14:paraId="195B81AB" w14:textId="77777777" w:rsidR="00932EA1" w:rsidRDefault="00932EA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63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D63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68C8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47DF8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53F8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2EA1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3673"/>
    <w:rsid w:val="009A50D4"/>
    <w:rsid w:val="009A7614"/>
    <w:rsid w:val="009B2CD4"/>
    <w:rsid w:val="009B7E8B"/>
    <w:rsid w:val="009C26DF"/>
    <w:rsid w:val="009C2A7B"/>
    <w:rsid w:val="009C3C75"/>
    <w:rsid w:val="009C5BF4"/>
    <w:rsid w:val="009E17E1"/>
    <w:rsid w:val="009E45C5"/>
    <w:rsid w:val="009E47B1"/>
    <w:rsid w:val="009E582C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564C9"/>
    <w:rsid w:val="00C727B3"/>
    <w:rsid w:val="00C72BA2"/>
    <w:rsid w:val="00C842ED"/>
    <w:rsid w:val="00C84E4C"/>
    <w:rsid w:val="00C87044"/>
    <w:rsid w:val="00C94D17"/>
    <w:rsid w:val="00C95832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2F8B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3A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1DCC9C"/>
  <w15:chartTrackingRefBased/>
  <w15:docId w15:val="{0B6C99F6-DA10-4649-AD38-DE5790DC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2(1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483</Characters>
  <Application>Microsoft Office Word</Application>
  <DocSecurity>0</DocSecurity>
  <Lines>120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2016-12-20T14:33:00Z</cp:lastPrinted>
  <dcterms:created xsi:type="dcterms:W3CDTF">2020-06-04T07:11:00Z</dcterms:created>
  <dcterms:modified xsi:type="dcterms:W3CDTF">2020-06-17T10:00:00Z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