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5CA30344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9D2BCCD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4A1C0B6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7C6B07D1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117C6F3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838330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F09F905" w14:textId="78CD08A8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757FE5">
              <w:t>3</w:t>
            </w:r>
          </w:p>
        </w:tc>
      </w:tr>
      <w:tr w:rsidR="00BF17F2" w:rsidRPr="00BF17F2" w14:paraId="07F82624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4C1285C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363767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55DBDDA3" w14:textId="77777777" w:rsidR="0058635A" w:rsidRDefault="00E7704A" w:rsidP="00E7704A">
      <w:pPr>
        <w:pStyle w:val="ekvue2arial"/>
      </w:pPr>
      <w:bookmarkStart w:id="0" w:name="bmStart"/>
      <w:bookmarkEnd w:id="0"/>
      <w:r>
        <w:t>Nun füllt sich unser Schulhof wieder!</w:t>
      </w:r>
    </w:p>
    <w:p w14:paraId="6ED296A5" w14:textId="77777777" w:rsidR="00E7704A" w:rsidRDefault="00E7704A" w:rsidP="00D60378"/>
    <w:p w14:paraId="1FEA2F61" w14:textId="77777777" w:rsidR="00E7704A" w:rsidRDefault="00E7704A" w:rsidP="00E7704A">
      <w:pPr>
        <w:pStyle w:val="ekvnummerierung"/>
        <w:framePr w:wrap="around"/>
      </w:pPr>
      <w:r>
        <w:t>1</w:t>
      </w:r>
    </w:p>
    <w:p w14:paraId="76286464" w14:textId="77777777" w:rsidR="00E7704A" w:rsidRPr="00287B24" w:rsidRDefault="00E7704A" w:rsidP="00E7704A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9FA6D56" wp14:editId="67411FFB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DBF60" w14:textId="671E1E37" w:rsidR="000D728D" w:rsidRPr="00287B24" w:rsidRDefault="000D728D" w:rsidP="000D728D">
      <w:pPr>
        <w:pStyle w:val="ekvpicto"/>
        <w:framePr w:wrap="around" w:y="1441"/>
      </w:pPr>
    </w:p>
    <w:p w14:paraId="06A04D76" w14:textId="6AF18161" w:rsidR="00E7704A" w:rsidRDefault="00B12AAA" w:rsidP="00E7704A">
      <w:r>
        <w:rPr>
          <w:lang w:eastAsia="de-DE"/>
        </w:rPr>
        <w:drawing>
          <wp:anchor distT="0" distB="0" distL="114300" distR="114300" simplePos="0" relativeHeight="251660288" behindDoc="1" locked="0" layoutInCell="1" allowOverlap="1" wp14:anchorId="52C1374B" wp14:editId="59AE5F00">
            <wp:simplePos x="0" y="0"/>
            <wp:positionH relativeFrom="margin">
              <wp:posOffset>-408305</wp:posOffset>
            </wp:positionH>
            <wp:positionV relativeFrom="paragraph">
              <wp:posOffset>462817</wp:posOffset>
            </wp:positionV>
            <wp:extent cx="6410325" cy="6410325"/>
            <wp:effectExtent l="0" t="0" r="9525" b="9525"/>
            <wp:wrapNone/>
            <wp:docPr id="1" name="Grafik 1" descr="C:\Users\qht888\Desktop\KVs_Crorona\Illus_fertig\S235011426_Schu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728D"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6C838D21" wp14:editId="6006AB1D">
            <wp:simplePos x="0" y="0"/>
            <wp:positionH relativeFrom="column">
              <wp:posOffset>-710565</wp:posOffset>
            </wp:positionH>
            <wp:positionV relativeFrom="paragraph">
              <wp:posOffset>229235</wp:posOffset>
            </wp:positionV>
            <wp:extent cx="288290" cy="288290"/>
            <wp:effectExtent l="0" t="0" r="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04A">
        <w:t>Lange stand der Schulhof leer.</w:t>
      </w:r>
      <w:r w:rsidR="00E7704A" w:rsidRPr="00E7704A">
        <w:t xml:space="preserve"> </w:t>
      </w:r>
      <w:r w:rsidR="00E7704A">
        <w:t>Nun seid ihr wieder da!</w:t>
      </w:r>
      <w:r w:rsidR="00E7704A">
        <w:br/>
        <w:t xml:space="preserve">Fülle den Schulhof und male dich und deine Freunde hinein. </w:t>
      </w:r>
      <w:r w:rsidR="00E7704A">
        <w:br/>
        <w:t>Was spielt ihr? Worauf müsst ihr achten?</w:t>
      </w:r>
    </w:p>
    <w:p w14:paraId="4EC86888" w14:textId="1EF57465" w:rsidR="00E7704A" w:rsidRDefault="00E7704A" w:rsidP="00C5186E">
      <w:pPr>
        <w:pStyle w:val="ekvbild"/>
      </w:pPr>
    </w:p>
    <w:p w14:paraId="795EF9E0" w14:textId="4C3D2200" w:rsidR="00C5186E" w:rsidRDefault="00C5186E" w:rsidP="00C5186E"/>
    <w:p w14:paraId="4BA509B9" w14:textId="53D79EE5" w:rsidR="00C5186E" w:rsidRDefault="00C5186E" w:rsidP="00C5186E">
      <w:pPr>
        <w:pStyle w:val="ekvbild"/>
      </w:pPr>
    </w:p>
    <w:p w14:paraId="1572E815" w14:textId="444C298C" w:rsidR="00C5186E" w:rsidRDefault="00C5186E" w:rsidP="00C5186E"/>
    <w:p w14:paraId="743E3A5A" w14:textId="3FB75FFE" w:rsidR="00C5186E" w:rsidRDefault="00C5186E" w:rsidP="00C5186E">
      <w:pPr>
        <w:pStyle w:val="ekvbild"/>
      </w:pPr>
    </w:p>
    <w:p w14:paraId="12518EE7" w14:textId="371508EB" w:rsidR="00C5186E" w:rsidRDefault="00C5186E" w:rsidP="00C5186E"/>
    <w:p w14:paraId="5DE3DF4D" w14:textId="7AC0DD7C" w:rsidR="00C5186E" w:rsidRDefault="00C5186E" w:rsidP="00E7704A"/>
    <w:sectPr w:rsidR="00C5186E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C8204" w14:textId="77777777" w:rsidR="00E15A70" w:rsidRDefault="00E15A70" w:rsidP="003C599D">
      <w:pPr>
        <w:spacing w:line="240" w:lineRule="auto"/>
      </w:pPr>
      <w:r>
        <w:separator/>
      </w:r>
    </w:p>
  </w:endnote>
  <w:endnote w:type="continuationSeparator" w:id="0">
    <w:p w14:paraId="6B738999" w14:textId="77777777" w:rsidR="00E15A70" w:rsidRDefault="00E15A7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EDC41" w14:textId="77777777" w:rsidR="00FA2631" w:rsidRDefault="00FA263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1A96049" w14:textId="77777777" w:rsidTr="006B2D23">
      <w:trPr>
        <w:trHeight w:hRule="exact" w:val="680"/>
      </w:trPr>
      <w:tc>
        <w:tcPr>
          <w:tcW w:w="1131" w:type="dxa"/>
          <w:noWrap/>
        </w:tcPr>
        <w:p w14:paraId="29BB0360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C53D730" wp14:editId="277329C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67D4FE6" w14:textId="546B38EC" w:rsidR="00193A18" w:rsidRPr="00913892" w:rsidRDefault="00193A18" w:rsidP="00322FDD">
          <w:pPr>
            <w:pStyle w:val="ekvpagina"/>
          </w:pPr>
          <w:r w:rsidRPr="00913892">
            <w:t xml:space="preserve">© Ernst Klett Verlag GmbH, Stuttgart </w:t>
          </w:r>
          <w:r w:rsidRPr="00913892">
            <w:t>20</w:t>
          </w:r>
          <w:r w:rsidR="00FA2631">
            <w:t>20</w:t>
          </w:r>
          <w:bookmarkStart w:id="1" w:name="_GoBack"/>
          <w:bookmarkEnd w:id="1"/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06ECBC0" w14:textId="77777777" w:rsidR="00193A18" w:rsidRPr="00F5248B" w:rsidRDefault="00193A18" w:rsidP="00E7704A">
          <w:pPr>
            <w:pStyle w:val="ekvquelle"/>
          </w:pPr>
          <w:r w:rsidRPr="00F5248B">
            <w:t xml:space="preserve">Textquellen: </w:t>
          </w:r>
          <w:r w:rsidR="00E7704A">
            <w:t>Heike Stein, Leipzig</w:t>
          </w:r>
        </w:p>
        <w:p w14:paraId="058B4A23" w14:textId="77777777" w:rsidR="00193A18" w:rsidRPr="00913892" w:rsidRDefault="00193A18" w:rsidP="00F5248B">
          <w:pPr>
            <w:pStyle w:val="ekvquelle"/>
          </w:pPr>
          <w:r w:rsidRPr="00F5248B">
            <w:t xml:space="preserve">Illustratoren: </w:t>
          </w:r>
          <w:r w:rsidR="005C2B9D">
            <w:t>Axel Nicolai, Sönnebüll</w:t>
          </w:r>
        </w:p>
      </w:tc>
      <w:tc>
        <w:tcPr>
          <w:tcW w:w="397" w:type="dxa"/>
        </w:tcPr>
        <w:p w14:paraId="4BA7DBD5" w14:textId="77777777" w:rsidR="00193A18" w:rsidRPr="00913892" w:rsidRDefault="00193A18" w:rsidP="00913892">
          <w:pPr>
            <w:pStyle w:val="ekvpagina"/>
          </w:pPr>
        </w:p>
      </w:tc>
    </w:tr>
  </w:tbl>
  <w:p w14:paraId="59DF8531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1380E" w14:textId="77777777" w:rsidR="00FA2631" w:rsidRDefault="00FA26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890C8" w14:textId="77777777" w:rsidR="00E15A70" w:rsidRDefault="00E15A70" w:rsidP="003C599D">
      <w:pPr>
        <w:spacing w:line="240" w:lineRule="auto"/>
      </w:pPr>
      <w:r>
        <w:separator/>
      </w:r>
    </w:p>
  </w:footnote>
  <w:footnote w:type="continuationSeparator" w:id="0">
    <w:p w14:paraId="41108599" w14:textId="77777777" w:rsidR="00E15A70" w:rsidRDefault="00E15A7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B3275" w14:textId="77777777" w:rsidR="00FA2631" w:rsidRDefault="00FA26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BB627" w14:textId="77777777" w:rsidR="00FA2631" w:rsidRDefault="00FA263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8FF85" w14:textId="77777777" w:rsidR="00FA2631" w:rsidRDefault="00FA26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4A"/>
    <w:rsid w:val="000040E2"/>
    <w:rsid w:val="00005913"/>
    <w:rsid w:val="000065C2"/>
    <w:rsid w:val="000160A7"/>
    <w:rsid w:val="00020440"/>
    <w:rsid w:val="00035074"/>
    <w:rsid w:val="00037566"/>
    <w:rsid w:val="00043523"/>
    <w:rsid w:val="0004679B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728D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24DD"/>
    <w:rsid w:val="001A4E8B"/>
    <w:rsid w:val="001A5BD5"/>
    <w:rsid w:val="001B1266"/>
    <w:rsid w:val="001C3792"/>
    <w:rsid w:val="001D2674"/>
    <w:rsid w:val="001D39FD"/>
    <w:rsid w:val="001E485B"/>
    <w:rsid w:val="001F1E3D"/>
    <w:rsid w:val="001F2C89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321E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4B2F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47A50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2B9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7FE5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2AAA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186E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15A70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04A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2631"/>
    <w:rsid w:val="00FA3027"/>
    <w:rsid w:val="00FA59EF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66767C"/>
  <w15:chartTrackingRefBased/>
  <w15:docId w15:val="{CED2A600-19E6-43D2-861C-2F54FCED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10</cp:revision>
  <cp:lastPrinted>2016-12-08T14:25:00Z</cp:lastPrinted>
  <dcterms:created xsi:type="dcterms:W3CDTF">2020-05-29T09:00:00Z</dcterms:created>
  <dcterms:modified xsi:type="dcterms:W3CDTF">2020-06-17T06:03:00Z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