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4062CE4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5C2D3F5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E4A2ACE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E5901A4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7A0E47F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126A8F8A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D116BD7" w14:textId="42051563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8E775C">
              <w:t>4</w:t>
            </w:r>
          </w:p>
        </w:tc>
      </w:tr>
      <w:tr w:rsidR="00BF17F2" w:rsidRPr="00BF17F2" w14:paraId="5CC9F272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98F6177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C9AE180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4A66DE7F" w14:textId="47A68FC7" w:rsidR="003879B4" w:rsidRDefault="00777E68" w:rsidP="00777E68">
      <w:pPr>
        <w:pStyle w:val="ekvue2arial"/>
      </w:pPr>
      <w:bookmarkStart w:id="0" w:name="bmStart"/>
      <w:bookmarkEnd w:id="0"/>
      <w:r>
        <w:t>Nun füllt sich unser Klassenzimmer wieder!</w:t>
      </w:r>
    </w:p>
    <w:p w14:paraId="67729B3B" w14:textId="77777777" w:rsidR="00777E68" w:rsidRDefault="00777E68" w:rsidP="00777E68">
      <w:pPr>
        <w:rPr>
          <w:b/>
          <w:sz w:val="35"/>
        </w:rPr>
      </w:pPr>
    </w:p>
    <w:p w14:paraId="32BA1242" w14:textId="77777777" w:rsidR="00777E68" w:rsidRPr="00D3427F" w:rsidRDefault="00777E68" w:rsidP="00777E68">
      <w:pPr>
        <w:pStyle w:val="ekvnummerierung"/>
        <w:framePr w:wrap="around"/>
      </w:pPr>
      <w:r>
        <w:t>1</w:t>
      </w:r>
    </w:p>
    <w:p w14:paraId="275B3011" w14:textId="77777777" w:rsidR="00777E68" w:rsidRPr="00287B24" w:rsidRDefault="00777E68" w:rsidP="00777E6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D5DC447" wp14:editId="713FC57C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045B6" w14:textId="03E863F9" w:rsidR="002A60A1" w:rsidRPr="00287B24" w:rsidRDefault="002A60A1" w:rsidP="002A60A1">
      <w:pPr>
        <w:pStyle w:val="ekvpicto"/>
        <w:framePr w:wrap="around" w:y="1441"/>
      </w:pPr>
    </w:p>
    <w:p w14:paraId="704FB797" w14:textId="0D0B01C6" w:rsidR="00777E68" w:rsidRDefault="002A60A1" w:rsidP="00777E68"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75FF1288" wp14:editId="5F9FB797">
            <wp:simplePos x="0" y="0"/>
            <wp:positionH relativeFrom="column">
              <wp:posOffset>-720090</wp:posOffset>
            </wp:positionH>
            <wp:positionV relativeFrom="paragraph">
              <wp:posOffset>219710</wp:posOffset>
            </wp:positionV>
            <wp:extent cx="288290" cy="288290"/>
            <wp:effectExtent l="0" t="0" r="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7E68" w:rsidRPr="00777E68">
        <w:t>Lange stand eurer Klassenzimmer leer. Nun seid ihr wieder da!</w:t>
      </w:r>
      <w:r w:rsidR="00777E68" w:rsidRPr="00777E68">
        <w:br/>
        <w:t xml:space="preserve">Fülle den Raum und male dich und deine Freunde hinein. </w:t>
      </w:r>
      <w:r w:rsidR="00777E68" w:rsidRPr="00777E68">
        <w:br/>
        <w:t>Was macht ihr? Worauf müsst ihr achten?</w:t>
      </w:r>
    </w:p>
    <w:p w14:paraId="3D431DA2" w14:textId="7A4FBA01" w:rsidR="00777E68" w:rsidRDefault="00177A9A" w:rsidP="00777E68">
      <w:r>
        <w:drawing>
          <wp:anchor distT="0" distB="0" distL="114300" distR="114300" simplePos="0" relativeHeight="251659264" behindDoc="1" locked="0" layoutInCell="1" allowOverlap="1" wp14:anchorId="385A4166" wp14:editId="49DCFED3">
            <wp:simplePos x="0" y="0"/>
            <wp:positionH relativeFrom="page">
              <wp:posOffset>735622</wp:posOffset>
            </wp:positionH>
            <wp:positionV relativeFrom="paragraph">
              <wp:posOffset>-7620</wp:posOffset>
            </wp:positionV>
            <wp:extent cx="6153150" cy="6830695"/>
            <wp:effectExtent l="0" t="0" r="0" b="8255"/>
            <wp:wrapNone/>
            <wp:docPr id="1" name="Grafik 1" descr="K:\EKV\GSV\04_Praktikanten\Müller\Stein\KVs_Crorona\Illus_fertig\S503310791_KV_4_Klassenzimm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683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49A68" w14:textId="521B9460" w:rsidR="00777E68" w:rsidRDefault="00777E68" w:rsidP="00777E68"/>
    <w:p w14:paraId="4134575B" w14:textId="0C291007" w:rsidR="00777E68" w:rsidRDefault="00777E68" w:rsidP="00777E68"/>
    <w:p w14:paraId="10081428" w14:textId="35F5AEAE" w:rsidR="00777E68" w:rsidRDefault="00777E68" w:rsidP="00777E68"/>
    <w:p w14:paraId="20F9EAB2" w14:textId="3CBF9AA2" w:rsidR="00777E68" w:rsidRDefault="00777E68" w:rsidP="00777E68"/>
    <w:p w14:paraId="2EAD6FEE" w14:textId="125B5E89" w:rsidR="00777E68" w:rsidRDefault="00777E68" w:rsidP="00777E68"/>
    <w:p w14:paraId="4EABB8F4" w14:textId="45CE360F" w:rsidR="00777E68" w:rsidRDefault="00777E68" w:rsidP="00177A9A">
      <w:pPr>
        <w:pStyle w:val="ekvbild"/>
      </w:pPr>
    </w:p>
    <w:p w14:paraId="750EF2D5" w14:textId="77777777" w:rsidR="00177A9A" w:rsidRDefault="00177A9A" w:rsidP="00177A9A"/>
    <w:p w14:paraId="41A78E67" w14:textId="77777777" w:rsidR="00177A9A" w:rsidRDefault="00177A9A" w:rsidP="00777E68"/>
    <w:p w14:paraId="2CE34B06" w14:textId="3BE38EDC" w:rsidR="00777E68" w:rsidRDefault="00777E68" w:rsidP="00777E68"/>
    <w:p w14:paraId="26C1EB9D" w14:textId="77777777" w:rsidR="00777E68" w:rsidRDefault="00777E68" w:rsidP="00777E68"/>
    <w:p w14:paraId="7878B5FB" w14:textId="77777777" w:rsidR="00777E68" w:rsidRDefault="00777E68" w:rsidP="00777E68"/>
    <w:p w14:paraId="49EA571E" w14:textId="26B5AE42" w:rsidR="00777E68" w:rsidRDefault="00777E68" w:rsidP="00777E68"/>
    <w:p w14:paraId="3E1CFA55" w14:textId="77777777" w:rsidR="00777E68" w:rsidRDefault="00777E68" w:rsidP="00777E68"/>
    <w:p w14:paraId="78BC5FF3" w14:textId="77777777" w:rsidR="00777E68" w:rsidRDefault="00777E68" w:rsidP="00777E68"/>
    <w:p w14:paraId="6DB9DBA5" w14:textId="77777777" w:rsidR="00777E68" w:rsidRDefault="00777E68" w:rsidP="00777E68"/>
    <w:p w14:paraId="0E2C3837" w14:textId="77777777" w:rsidR="00777E68" w:rsidRDefault="00777E68" w:rsidP="00777E68"/>
    <w:p w14:paraId="51753F6A" w14:textId="77777777" w:rsidR="00777E68" w:rsidRDefault="00777E68" w:rsidP="00777E68"/>
    <w:p w14:paraId="1A0EB082" w14:textId="77777777" w:rsidR="00777E68" w:rsidRDefault="00777E68" w:rsidP="00777E68"/>
    <w:p w14:paraId="40962D63" w14:textId="77777777" w:rsidR="00777E68" w:rsidRDefault="00777E68" w:rsidP="00777E68"/>
    <w:p w14:paraId="5C5817B7" w14:textId="77777777" w:rsidR="00777E68" w:rsidRDefault="00777E68" w:rsidP="00777E68"/>
    <w:p w14:paraId="3A929EC6" w14:textId="77777777" w:rsidR="00777E68" w:rsidRDefault="00777E68" w:rsidP="00777E68"/>
    <w:p w14:paraId="25E1DCDC" w14:textId="77777777" w:rsidR="00777E68" w:rsidRDefault="00777E68" w:rsidP="00777E68"/>
    <w:p w14:paraId="64E2AFF9" w14:textId="77777777" w:rsidR="00777E68" w:rsidRDefault="00777E68" w:rsidP="00777E68"/>
    <w:p w14:paraId="6785CB4E" w14:textId="77777777" w:rsidR="00777E68" w:rsidRDefault="00777E68" w:rsidP="00777E68"/>
    <w:p w14:paraId="12D5661A" w14:textId="77777777" w:rsidR="00777E68" w:rsidRDefault="00777E68" w:rsidP="00777E68"/>
    <w:p w14:paraId="1FBAA31A" w14:textId="77777777" w:rsidR="00777E68" w:rsidRDefault="00777E68" w:rsidP="00777E68"/>
    <w:p w14:paraId="560FE400" w14:textId="77777777" w:rsidR="00777E68" w:rsidRDefault="00777E68" w:rsidP="00777E68"/>
    <w:p w14:paraId="3AAABFBF" w14:textId="77777777" w:rsidR="00777E68" w:rsidRDefault="00777E68" w:rsidP="00777E68"/>
    <w:p w14:paraId="438AE3DE" w14:textId="77777777" w:rsidR="00777E68" w:rsidRDefault="00777E68" w:rsidP="00777E68"/>
    <w:p w14:paraId="4254A18D" w14:textId="313971FF" w:rsidR="00777E68" w:rsidRDefault="00777E68" w:rsidP="00777E68"/>
    <w:p w14:paraId="03D716BC" w14:textId="6D8FEEA1" w:rsidR="00D67A0C" w:rsidRDefault="00D67A0C" w:rsidP="00777E68"/>
    <w:p w14:paraId="45C28981" w14:textId="5321ECCF" w:rsidR="00D67A0C" w:rsidRDefault="00D67A0C" w:rsidP="00777E68"/>
    <w:p w14:paraId="5BA33FB0" w14:textId="2F150EAA" w:rsidR="00777E68" w:rsidRDefault="00777E68" w:rsidP="00777E68"/>
    <w:p w14:paraId="55E0627A" w14:textId="77777777" w:rsidR="00177A9A" w:rsidRDefault="00177A9A" w:rsidP="00777E68"/>
    <w:p w14:paraId="20CF1729" w14:textId="77777777" w:rsidR="00777E68" w:rsidRPr="00287B24" w:rsidRDefault="00777E68" w:rsidP="00777E6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6882341" wp14:editId="1FBD3C2C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839AA" w14:textId="77777777" w:rsidR="00777E68" w:rsidRPr="00D3427F" w:rsidRDefault="00777E68" w:rsidP="00777E68">
      <w:pPr>
        <w:pStyle w:val="ekvnummerierung"/>
        <w:framePr w:wrap="around"/>
      </w:pPr>
      <w:r>
        <w:t>2</w:t>
      </w:r>
    </w:p>
    <w:p w14:paraId="0D890A53" w14:textId="77777777" w:rsidR="00777E68" w:rsidRPr="00777E68" w:rsidRDefault="00777E68" w:rsidP="002A60A1">
      <w:pPr>
        <w:spacing w:line="240" w:lineRule="auto"/>
      </w:pPr>
      <w:r>
        <w:t>Schreibe drei Sätze in dein Heft</w:t>
      </w:r>
      <w:r w:rsidR="008E775C">
        <w:t>.</w:t>
      </w:r>
      <w:r>
        <w:t xml:space="preserve"> </w:t>
      </w:r>
      <w:r w:rsidR="008E775C">
        <w:br/>
      </w:r>
      <w:r w:rsidRPr="00777E68">
        <w:rPr>
          <w:rStyle w:val="ekvhandschrift"/>
        </w:rPr>
        <w:t xml:space="preserve">Das habe ich am ersten Schultag nach dem </w:t>
      </w:r>
      <w:r w:rsidR="008E775C">
        <w:rPr>
          <w:rStyle w:val="ekvhandschrift"/>
        </w:rPr>
        <w:t>„</w:t>
      </w:r>
      <w:r w:rsidRPr="00777E68">
        <w:rPr>
          <w:rStyle w:val="ekvhandschrift"/>
        </w:rPr>
        <w:t>Lock</w:t>
      </w:r>
      <w:bookmarkStart w:id="1" w:name="_GoBack"/>
      <w:bookmarkEnd w:id="1"/>
      <w:r w:rsidRPr="00777E68">
        <w:rPr>
          <w:rStyle w:val="ekvhandschrift"/>
        </w:rPr>
        <w:t>down</w:t>
      </w:r>
      <w:r w:rsidR="008E775C">
        <w:rPr>
          <w:rStyle w:val="ekvhandschrift"/>
        </w:rPr>
        <w:t>“</w:t>
      </w:r>
      <w:r w:rsidRPr="00777E68">
        <w:rPr>
          <w:rStyle w:val="ekvhandschrift"/>
        </w:rPr>
        <w:t xml:space="preserve"> </w:t>
      </w:r>
      <w:r w:rsidR="008E775C">
        <w:rPr>
          <w:rStyle w:val="ekvhandschrift"/>
        </w:rPr>
        <w:br/>
      </w:r>
      <w:r w:rsidRPr="00777E68">
        <w:rPr>
          <w:rStyle w:val="ekvhandschrift"/>
        </w:rPr>
        <w:t>in meinem Klassenzimmer gemacht</w:t>
      </w:r>
      <w:r w:rsidR="008E775C">
        <w:rPr>
          <w:rStyle w:val="ekvhandschrift"/>
        </w:rPr>
        <w:t>:</w:t>
      </w:r>
      <w:r w:rsidR="00E419CB">
        <w:rPr>
          <w:rStyle w:val="ekvhandschrift"/>
        </w:rPr>
        <w:t xml:space="preserve"> …</w:t>
      </w:r>
    </w:p>
    <w:sectPr w:rsidR="00777E68" w:rsidRPr="00777E68" w:rsidSect="008D5A1A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F9F50" w14:textId="77777777" w:rsidR="0095527C" w:rsidRDefault="0095527C" w:rsidP="003C599D">
      <w:pPr>
        <w:spacing w:line="240" w:lineRule="auto"/>
      </w:pPr>
      <w:r>
        <w:separator/>
      </w:r>
    </w:p>
  </w:endnote>
  <w:endnote w:type="continuationSeparator" w:id="0">
    <w:p w14:paraId="0F3C04C8" w14:textId="77777777" w:rsidR="0095527C" w:rsidRDefault="0095527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4F793C1" w14:textId="77777777" w:rsidTr="006B2D23">
      <w:trPr>
        <w:trHeight w:hRule="exact" w:val="680"/>
      </w:trPr>
      <w:tc>
        <w:tcPr>
          <w:tcW w:w="1131" w:type="dxa"/>
          <w:noWrap/>
        </w:tcPr>
        <w:p w14:paraId="10C5E32C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2122C1B" wp14:editId="1E32F41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2A8CDC7" w14:textId="76DEB584"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4E1745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70EB0702" w14:textId="77777777" w:rsidR="00193A18" w:rsidRPr="00005AE2" w:rsidRDefault="00193A18" w:rsidP="00777E68">
          <w:pPr>
            <w:pStyle w:val="ekvquelle"/>
          </w:pPr>
          <w:r w:rsidRPr="00005AE2">
            <w:t xml:space="preserve">Textquellen: </w:t>
          </w:r>
          <w:r w:rsidR="00777E68">
            <w:t>Heike Stein, Leipzig</w:t>
          </w:r>
        </w:p>
        <w:p w14:paraId="0378CF04" w14:textId="16EF49A2" w:rsidR="00193A18" w:rsidRPr="00025140" w:rsidRDefault="00193A18" w:rsidP="00005AE2">
          <w:pPr>
            <w:pStyle w:val="ekvquelle"/>
          </w:pPr>
          <w:r w:rsidRPr="00005AE2">
            <w:t xml:space="preserve">Illustratoren: </w:t>
          </w:r>
          <w:r w:rsidR="0004207B">
            <w:t>Bettina Reich, Zwenkau/Leipzig</w:t>
          </w:r>
        </w:p>
      </w:tc>
      <w:tc>
        <w:tcPr>
          <w:tcW w:w="397" w:type="dxa"/>
        </w:tcPr>
        <w:p w14:paraId="4CAA8686" w14:textId="77777777" w:rsidR="00193A18" w:rsidRPr="00913892" w:rsidRDefault="00193A18" w:rsidP="00913892">
          <w:pPr>
            <w:pStyle w:val="ekvpagina"/>
          </w:pPr>
        </w:p>
      </w:tc>
    </w:tr>
  </w:tbl>
  <w:p w14:paraId="68EC1B1E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B013A" w14:textId="77777777" w:rsidR="0095527C" w:rsidRDefault="0095527C" w:rsidP="003C599D">
      <w:pPr>
        <w:spacing w:line="240" w:lineRule="auto"/>
      </w:pPr>
      <w:r>
        <w:separator/>
      </w:r>
    </w:p>
  </w:footnote>
  <w:footnote w:type="continuationSeparator" w:id="0">
    <w:p w14:paraId="22BC97B0" w14:textId="77777777" w:rsidR="0095527C" w:rsidRDefault="0095527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60A54"/>
    <w:multiLevelType w:val="hybridMultilevel"/>
    <w:tmpl w:val="587ACDF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68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207B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7A9A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60A1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E1745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77E68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E775C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27C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7A0C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9CB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E30750"/>
  <w15:chartTrackingRefBased/>
  <w15:docId w15:val="{7FC6779C-7620-4DB0-B228-AB481C14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777E68"/>
    <w:pPr>
      <w:tabs>
        <w:tab w:val="clear" w:pos="340"/>
        <w:tab w:val="clear" w:pos="595"/>
        <w:tab w:val="clear" w:pos="851"/>
      </w:tabs>
      <w:spacing w:after="160" w:line="259" w:lineRule="auto"/>
      <w:ind w:left="720"/>
      <w:contextualSpacing/>
    </w:pPr>
    <w:rPr>
      <w:rFonts w:asciiTheme="minorHAnsi" w:hAnsiTheme="minorHAnsi"/>
      <w:noProof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2(1)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332</Characters>
  <Application>Microsoft Office Word</Application>
  <DocSecurity>0</DocSecurity>
  <Lines>41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2016-12-20T14:33:00Z</cp:lastPrinted>
  <dcterms:created xsi:type="dcterms:W3CDTF">2020-05-29T11:14:00Z</dcterms:created>
  <dcterms:modified xsi:type="dcterms:W3CDTF">2020-06-17T10:03:00Z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