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8E2E16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C50A79B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D3AC7C4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30E779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D0F4123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D42AEA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2336628" w14:textId="628B4724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83649">
              <w:t>5</w:t>
            </w:r>
          </w:p>
        </w:tc>
      </w:tr>
      <w:tr w:rsidR="00BF17F2" w:rsidRPr="00BF17F2" w14:paraId="11CDBF2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2EEE4B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C943AE" w14:textId="77777777" w:rsidR="00FB59FB" w:rsidRDefault="00FB59FB" w:rsidP="00675DFA">
            <w:pPr>
              <w:pStyle w:val="ekvbild"/>
            </w:pPr>
          </w:p>
          <w:p w14:paraId="11364614" w14:textId="77777777" w:rsidR="00675DFA" w:rsidRDefault="00675DFA" w:rsidP="00675DFA"/>
          <w:p w14:paraId="6A2B14E7" w14:textId="77777777" w:rsidR="00675DFA" w:rsidRPr="00BF17F2" w:rsidRDefault="00675DFA" w:rsidP="00037566">
            <w:pPr>
              <w:rPr>
                <w:color w:val="FFFFFF" w:themeColor="background1"/>
              </w:rPr>
            </w:pPr>
          </w:p>
        </w:tc>
      </w:tr>
    </w:tbl>
    <w:p w14:paraId="1D2A2D55" w14:textId="2C227901" w:rsidR="00675DFA" w:rsidRDefault="00A60493" w:rsidP="00675DFA">
      <w:pPr>
        <w:pStyle w:val="ekvue2arial"/>
      </w:pPr>
      <w:bookmarkStart w:id="0" w:name="bmStart"/>
      <w:bookmarkEnd w:id="0"/>
      <w:r>
        <w:t>Mein Auswertungsbogen zum Home-Schooling</w:t>
      </w:r>
    </w:p>
    <w:p w14:paraId="7619CF45" w14:textId="2F75EE90" w:rsidR="00675DFA" w:rsidRDefault="00675DFA" w:rsidP="00675DFA">
      <w:pPr>
        <w:pStyle w:val="ekvbild"/>
      </w:pPr>
    </w:p>
    <w:p w14:paraId="57318F83" w14:textId="21E15F94" w:rsidR="00675DFA" w:rsidRDefault="00675DFA" w:rsidP="00675DFA"/>
    <w:p w14:paraId="235B81C3" w14:textId="438B663D" w:rsidR="00A60493" w:rsidRDefault="00886477" w:rsidP="00FF3613">
      <w:r>
        <w:drawing>
          <wp:anchor distT="0" distB="0" distL="114300" distR="114300" simplePos="0" relativeHeight="251666432" behindDoc="0" locked="0" layoutInCell="1" allowOverlap="1" wp14:anchorId="01F335C9" wp14:editId="7CE8D9BD">
            <wp:simplePos x="0" y="0"/>
            <wp:positionH relativeFrom="margin">
              <wp:posOffset>4088765</wp:posOffset>
            </wp:positionH>
            <wp:positionV relativeFrom="paragraph">
              <wp:posOffset>3484880</wp:posOffset>
            </wp:positionV>
            <wp:extent cx="1577340" cy="1063625"/>
            <wp:effectExtent l="9207" t="0" r="0" b="0"/>
            <wp:wrapNone/>
            <wp:docPr id="6" name="Grafik 6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734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0" locked="0" layoutInCell="1" allowOverlap="1" wp14:anchorId="75B5C2EC" wp14:editId="7491153E">
            <wp:simplePos x="0" y="0"/>
            <wp:positionH relativeFrom="margin">
              <wp:posOffset>1560195</wp:posOffset>
            </wp:positionH>
            <wp:positionV relativeFrom="paragraph">
              <wp:posOffset>3478530</wp:posOffset>
            </wp:positionV>
            <wp:extent cx="1577340" cy="1063625"/>
            <wp:effectExtent l="9207" t="0" r="0" b="0"/>
            <wp:wrapNone/>
            <wp:docPr id="4" name="Grafik 4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734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0" locked="0" layoutInCell="1" allowOverlap="1" wp14:anchorId="6634ECFE" wp14:editId="7C73765F">
            <wp:simplePos x="0" y="0"/>
            <wp:positionH relativeFrom="margin">
              <wp:posOffset>287655</wp:posOffset>
            </wp:positionH>
            <wp:positionV relativeFrom="paragraph">
              <wp:posOffset>3488690</wp:posOffset>
            </wp:positionV>
            <wp:extent cx="1577340" cy="1063625"/>
            <wp:effectExtent l="9207" t="0" r="0" b="0"/>
            <wp:wrapNone/>
            <wp:docPr id="2" name="Grafik 2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734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4384" behindDoc="0" locked="0" layoutInCell="1" allowOverlap="1" wp14:anchorId="174FD998" wp14:editId="4741AD5F">
            <wp:simplePos x="0" y="0"/>
            <wp:positionH relativeFrom="margin">
              <wp:posOffset>2830438</wp:posOffset>
            </wp:positionH>
            <wp:positionV relativeFrom="paragraph">
              <wp:posOffset>3488353</wp:posOffset>
            </wp:positionV>
            <wp:extent cx="1577340" cy="1063625"/>
            <wp:effectExtent l="9207" t="0" r="0" b="0"/>
            <wp:wrapNone/>
            <wp:docPr id="5" name="Grafik 5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734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9504" behindDoc="0" locked="0" layoutInCell="1" allowOverlap="1" wp14:anchorId="3322E3DE" wp14:editId="2D45DA61">
            <wp:simplePos x="0" y="0"/>
            <wp:positionH relativeFrom="column">
              <wp:posOffset>589915</wp:posOffset>
            </wp:positionH>
            <wp:positionV relativeFrom="paragraph">
              <wp:posOffset>6602095</wp:posOffset>
            </wp:positionV>
            <wp:extent cx="450215" cy="441325"/>
            <wp:effectExtent l="4445" t="0" r="0" b="0"/>
            <wp:wrapNone/>
            <wp:docPr id="8" name="Grafik 8" descr="C:\Users\qht888\Desktop\KVs_Crorona\Illus_Stein\S008313381_02_picto_plakat_schreibe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021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2576" behindDoc="1" locked="0" layoutInCell="1" allowOverlap="1" wp14:anchorId="6096DE7B" wp14:editId="6BD79659">
            <wp:simplePos x="0" y="0"/>
            <wp:positionH relativeFrom="margin">
              <wp:posOffset>1987550</wp:posOffset>
            </wp:positionH>
            <wp:positionV relativeFrom="paragraph">
              <wp:posOffset>7231380</wp:posOffset>
            </wp:positionV>
            <wp:extent cx="687070" cy="708025"/>
            <wp:effectExtent l="8572" t="0" r="7303" b="7302"/>
            <wp:wrapNone/>
            <wp:docPr id="11" name="Grafik 11" descr="C:\Users\qht888\Desktop\KVs_Crorona\Illus_Stein\S718310501_KV30_Pikto_Mathe_1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707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3600" behindDoc="0" locked="0" layoutInCell="1" allowOverlap="1" wp14:anchorId="31ED66C7" wp14:editId="48AFCFBD">
            <wp:simplePos x="0" y="0"/>
            <wp:positionH relativeFrom="column">
              <wp:posOffset>2133600</wp:posOffset>
            </wp:positionH>
            <wp:positionV relativeFrom="paragraph">
              <wp:posOffset>6657975</wp:posOffset>
            </wp:positionV>
            <wp:extent cx="749300" cy="670560"/>
            <wp:effectExtent l="1270" t="0" r="0" b="0"/>
            <wp:wrapNone/>
            <wp:docPr id="12" name="Grafik 12" descr="C:\Users\qht888\Desktop\KVs_Crorona\Illus_Stein\S077236551_rabe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3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0528" behindDoc="0" locked="0" layoutInCell="1" allowOverlap="1" wp14:anchorId="60269789" wp14:editId="1BC165CC">
            <wp:simplePos x="0" y="0"/>
            <wp:positionH relativeFrom="column">
              <wp:posOffset>3200400</wp:posOffset>
            </wp:positionH>
            <wp:positionV relativeFrom="paragraph">
              <wp:posOffset>6919595</wp:posOffset>
            </wp:positionV>
            <wp:extent cx="948055" cy="899795"/>
            <wp:effectExtent l="5080" t="0" r="9525" b="9525"/>
            <wp:wrapNone/>
            <wp:docPr id="9" name="Grafik 9" descr="C:\Users\qht888\Desktop\KVs_Crorona\Illus_Stein\S569589432_Sachunterricht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805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1552" behindDoc="0" locked="0" layoutInCell="1" allowOverlap="1" wp14:anchorId="74B65A48" wp14:editId="656AF84E">
            <wp:simplePos x="0" y="0"/>
            <wp:positionH relativeFrom="column">
              <wp:posOffset>3459480</wp:posOffset>
            </wp:positionH>
            <wp:positionV relativeFrom="paragraph">
              <wp:posOffset>6424295</wp:posOffset>
            </wp:positionV>
            <wp:extent cx="304165" cy="640080"/>
            <wp:effectExtent l="3493" t="0" r="4127" b="4128"/>
            <wp:wrapNone/>
            <wp:docPr id="10" name="Grafik 10" descr="C:\Users\qht888\Desktop\KVs_Crorona\Illus_Stein\S080310811_031_thermometer_sw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416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4624" behindDoc="0" locked="0" layoutInCell="1" allowOverlap="1" wp14:anchorId="088DE245" wp14:editId="53C4C730">
            <wp:simplePos x="0" y="0"/>
            <wp:positionH relativeFrom="margin">
              <wp:posOffset>4709795</wp:posOffset>
            </wp:positionH>
            <wp:positionV relativeFrom="paragraph">
              <wp:posOffset>7173595</wp:posOffset>
            </wp:positionV>
            <wp:extent cx="594995" cy="803275"/>
            <wp:effectExtent l="0" t="8890" r="5715" b="5715"/>
            <wp:wrapNone/>
            <wp:docPr id="14" name="Grafik 14" descr="C:\Users\qht888\Desktop\KVs_Crorona\Illus_Stein\S538588484_funny_KV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99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5648" behindDoc="1" locked="0" layoutInCell="1" allowOverlap="1" wp14:anchorId="74CF280F" wp14:editId="3F1A6A22">
            <wp:simplePos x="0" y="0"/>
            <wp:positionH relativeFrom="margin">
              <wp:posOffset>4514850</wp:posOffset>
            </wp:positionH>
            <wp:positionV relativeFrom="paragraph">
              <wp:posOffset>6530975</wp:posOffset>
            </wp:positionV>
            <wp:extent cx="734060" cy="720725"/>
            <wp:effectExtent l="6667" t="0" r="0" b="0"/>
            <wp:wrapNone/>
            <wp:docPr id="15" name="Grafik 15" descr="C:\Users\qht888\Desktop\KVs_Crorona\Illus_Stein\S569589432_Englisch_sw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06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7456" behindDoc="0" locked="0" layoutInCell="1" allowOverlap="1" wp14:anchorId="116EC775" wp14:editId="73667131">
            <wp:simplePos x="0" y="0"/>
            <wp:positionH relativeFrom="column">
              <wp:posOffset>739140</wp:posOffset>
            </wp:positionH>
            <wp:positionV relativeFrom="paragraph">
              <wp:posOffset>7399655</wp:posOffset>
            </wp:positionV>
            <wp:extent cx="504825" cy="485775"/>
            <wp:effectExtent l="0" t="9525" r="0" b="0"/>
            <wp:wrapNone/>
            <wp:docPr id="1" name="Grafik 1" descr="C:\Users\qht888\Desktop\KVs_Crorona\Illus_Stein\S721310509_KV20_Bu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4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8480" behindDoc="0" locked="0" layoutInCell="1" allowOverlap="1" wp14:anchorId="63AFBE89" wp14:editId="3C1152A5">
            <wp:simplePos x="0" y="0"/>
            <wp:positionH relativeFrom="leftMargin">
              <wp:posOffset>2159953</wp:posOffset>
            </wp:positionH>
            <wp:positionV relativeFrom="paragraph">
              <wp:posOffset>6851171</wp:posOffset>
            </wp:positionV>
            <wp:extent cx="447040" cy="658495"/>
            <wp:effectExtent l="8572" t="0" r="0" b="0"/>
            <wp:wrapNone/>
            <wp:docPr id="7" name="Grafik 7" descr="C:\Users\qht888\Desktop\KVs_Crorona\Illus_Stein\S569270687_Zebra_Armebreit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44704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72132" wp14:editId="7F9C68DE">
                <wp:simplePos x="0" y="0"/>
                <wp:positionH relativeFrom="margin">
                  <wp:posOffset>-1444146</wp:posOffset>
                </wp:positionH>
                <wp:positionV relativeFrom="paragraph">
                  <wp:posOffset>889952</wp:posOffset>
                </wp:positionV>
                <wp:extent cx="8326438" cy="5920424"/>
                <wp:effectExtent l="2857" t="0" r="1588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326438" cy="59204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C3651" w14:textId="77777777" w:rsidR="00A60493" w:rsidRDefault="00A60493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53"/>
                              <w:gridCol w:w="2662"/>
                              <w:gridCol w:w="2661"/>
                              <w:gridCol w:w="2662"/>
                              <w:gridCol w:w="2662"/>
                            </w:tblGrid>
                            <w:tr w:rsidR="00A60493" w14:paraId="1AE01738" w14:textId="77777777" w:rsidTr="00886477">
                              <w:trPr>
                                <w:trHeight w:val="672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4E2C9E43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Fach</w:t>
                                  </w:r>
                                  <w:r w:rsidR="00283649">
                                    <w:rPr>
                                      <w:rStyle w:val="ekvfett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20C04C34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Das habe ich gelernt: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0C3834E5" w14:textId="16E9F665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So war die Arbeit für mich:</w:t>
                                  </w:r>
                                  <w:r w:rsidR="00886477">
                                    <w:rPr>
                                      <w:rStyle w:val="ekvfet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6351EC09" w14:textId="6C48D41B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Das möchte ich noch sagen: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58D913F9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Das sagt Mama/ Papa:</w:t>
                                  </w:r>
                                </w:p>
                              </w:tc>
                            </w:tr>
                            <w:tr w:rsidR="00A60493" w14:paraId="2F7E6991" w14:textId="77777777" w:rsidTr="00886477">
                              <w:trPr>
                                <w:trHeight w:val="1984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21E77811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Deutsch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47F5EAE8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4041B21A" w14:textId="77777777" w:rsidR="00A60493" w:rsidRDefault="00A60493" w:rsidP="00ED6A84">
                                  <w:pPr>
                                    <w:pStyle w:val="ekvbild"/>
                                  </w:pPr>
                                </w:p>
                                <w:p w14:paraId="335A77E5" w14:textId="77777777" w:rsidR="00ED6A84" w:rsidRDefault="00ED6A84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30B66DF9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61A5C4DE" w14:textId="77777777" w:rsidR="00A60493" w:rsidRDefault="00A60493" w:rsidP="00A60493"/>
                              </w:tc>
                            </w:tr>
                            <w:tr w:rsidR="00A60493" w14:paraId="7E16D62C" w14:textId="77777777" w:rsidTr="00886477">
                              <w:trPr>
                                <w:trHeight w:val="1984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1FA4AF40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Mathe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0BE40059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44EDFE7E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79490F65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02E09DEA" w14:textId="77777777" w:rsidR="00A60493" w:rsidRDefault="00A60493" w:rsidP="00A60493"/>
                              </w:tc>
                            </w:tr>
                            <w:tr w:rsidR="00A60493" w14:paraId="53580912" w14:textId="77777777" w:rsidTr="00886477">
                              <w:trPr>
                                <w:trHeight w:val="1984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4D2350B8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Sachunterricht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5EDC81A0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4C65CEB6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78B7F20F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43CE1067" w14:textId="77777777" w:rsidR="00A60493" w:rsidRDefault="00A60493" w:rsidP="00A60493"/>
                              </w:tc>
                            </w:tr>
                            <w:tr w:rsidR="00A60493" w14:paraId="45074E9B" w14:textId="77777777" w:rsidTr="00886477">
                              <w:trPr>
                                <w:trHeight w:val="1984"/>
                              </w:trPr>
                              <w:tc>
                                <w:tcPr>
                                  <w:tcW w:w="2154" w:type="dxa"/>
                                </w:tcPr>
                                <w:p w14:paraId="7360E694" w14:textId="77777777" w:rsidR="00A60493" w:rsidRPr="00A60493" w:rsidRDefault="00A60493" w:rsidP="00A60493">
                                  <w:pPr>
                                    <w:rPr>
                                      <w:rStyle w:val="ekvfett"/>
                                    </w:rPr>
                                  </w:pPr>
                                  <w:r w:rsidRPr="00A60493">
                                    <w:rPr>
                                      <w:rStyle w:val="ekvfett"/>
                                    </w:rPr>
                                    <w:t>Englisch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</w:tcPr>
                                <w:p w14:paraId="677AC34F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6BA39E2A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7EF7A3BF" w14:textId="77777777" w:rsidR="00A60493" w:rsidRDefault="00A60493" w:rsidP="00A60493"/>
                              </w:tc>
                              <w:tc>
                                <w:tcPr>
                                  <w:tcW w:w="2665" w:type="dxa"/>
                                </w:tcPr>
                                <w:p w14:paraId="7D51C534" w14:textId="77777777" w:rsidR="00A60493" w:rsidRDefault="00A60493" w:rsidP="00A60493"/>
                              </w:tc>
                            </w:tr>
                          </w:tbl>
                          <w:p w14:paraId="445F6DBF" w14:textId="77777777" w:rsidR="00A60493" w:rsidRDefault="00A60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7213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13.7pt;margin-top:70.05pt;width:655.65pt;height:466.2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" filled="f" stroked="f">
                <v:textbox>
                  <w:txbxContent>
                    <w:p w14:paraId="2F2C3651" w14:textId="77777777" w:rsidR="00A60493" w:rsidRDefault="00A60493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53"/>
                        <w:gridCol w:w="2662"/>
                        <w:gridCol w:w="2661"/>
                        <w:gridCol w:w="2662"/>
                        <w:gridCol w:w="2662"/>
                      </w:tblGrid>
                      <w:tr w:rsidR="00A60493" w14:paraId="1AE01738" w14:textId="77777777" w:rsidTr="00886477">
                        <w:trPr>
                          <w:trHeight w:val="672"/>
                        </w:trPr>
                        <w:tc>
                          <w:tcPr>
                            <w:tcW w:w="2154" w:type="dxa"/>
                          </w:tcPr>
                          <w:p w14:paraId="4E2C9E43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Fach</w:t>
                            </w:r>
                            <w:r w:rsidR="00283649">
                              <w:rPr>
                                <w:rStyle w:val="ekvfett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20C04C34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Das habe ich gelernt: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0C3834E5" w14:textId="16E9F665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So war die Arbeit für mich:</w:t>
                            </w:r>
                            <w:r w:rsidR="00886477">
                              <w:rPr>
                                <w:rStyle w:val="ekvfet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6351EC09" w14:textId="6C48D41B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Das möchte ich noch sagen: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58D913F9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Das sagt Mama/ Papa:</w:t>
                            </w:r>
                          </w:p>
                        </w:tc>
                      </w:tr>
                      <w:tr w:rsidR="00A60493" w14:paraId="2F7E6991" w14:textId="77777777" w:rsidTr="00886477">
                        <w:trPr>
                          <w:trHeight w:val="1984"/>
                        </w:trPr>
                        <w:tc>
                          <w:tcPr>
                            <w:tcW w:w="2154" w:type="dxa"/>
                          </w:tcPr>
                          <w:p w14:paraId="21E77811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Deutsch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47F5EAE8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4041B21A" w14:textId="77777777" w:rsidR="00A60493" w:rsidRDefault="00A60493" w:rsidP="00ED6A84">
                            <w:pPr>
                              <w:pStyle w:val="ekvbild"/>
                            </w:pPr>
                          </w:p>
                          <w:p w14:paraId="335A77E5" w14:textId="77777777" w:rsidR="00ED6A84" w:rsidRDefault="00ED6A84" w:rsidP="00A60493"/>
                        </w:tc>
                        <w:tc>
                          <w:tcPr>
                            <w:tcW w:w="2665" w:type="dxa"/>
                          </w:tcPr>
                          <w:p w14:paraId="30B66DF9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61A5C4DE" w14:textId="77777777" w:rsidR="00A60493" w:rsidRDefault="00A60493" w:rsidP="00A60493"/>
                        </w:tc>
                      </w:tr>
                      <w:tr w:rsidR="00A60493" w14:paraId="7E16D62C" w14:textId="77777777" w:rsidTr="00886477">
                        <w:trPr>
                          <w:trHeight w:val="1984"/>
                        </w:trPr>
                        <w:tc>
                          <w:tcPr>
                            <w:tcW w:w="2154" w:type="dxa"/>
                          </w:tcPr>
                          <w:p w14:paraId="1FA4AF40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Mathe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0BE40059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44EDFE7E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79490F65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02E09DEA" w14:textId="77777777" w:rsidR="00A60493" w:rsidRDefault="00A60493" w:rsidP="00A60493"/>
                        </w:tc>
                      </w:tr>
                      <w:tr w:rsidR="00A60493" w14:paraId="53580912" w14:textId="77777777" w:rsidTr="00886477">
                        <w:trPr>
                          <w:trHeight w:val="1984"/>
                        </w:trPr>
                        <w:tc>
                          <w:tcPr>
                            <w:tcW w:w="2154" w:type="dxa"/>
                          </w:tcPr>
                          <w:p w14:paraId="4D2350B8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Sachunterricht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5EDC81A0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4C65CEB6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78B7F20F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43CE1067" w14:textId="77777777" w:rsidR="00A60493" w:rsidRDefault="00A60493" w:rsidP="00A60493"/>
                        </w:tc>
                      </w:tr>
                      <w:tr w:rsidR="00A60493" w14:paraId="45074E9B" w14:textId="77777777" w:rsidTr="00886477">
                        <w:trPr>
                          <w:trHeight w:val="1984"/>
                        </w:trPr>
                        <w:tc>
                          <w:tcPr>
                            <w:tcW w:w="2154" w:type="dxa"/>
                          </w:tcPr>
                          <w:p w14:paraId="7360E694" w14:textId="77777777" w:rsidR="00A60493" w:rsidRPr="00A60493" w:rsidRDefault="00A60493" w:rsidP="00A60493">
                            <w:pPr>
                              <w:rPr>
                                <w:rStyle w:val="ekvfett"/>
                              </w:rPr>
                            </w:pPr>
                            <w:r w:rsidRPr="00A60493">
                              <w:rPr>
                                <w:rStyle w:val="ekvfett"/>
                              </w:rPr>
                              <w:t>Englisch</w:t>
                            </w:r>
                          </w:p>
                        </w:tc>
                        <w:tc>
                          <w:tcPr>
                            <w:tcW w:w="2665" w:type="dxa"/>
                          </w:tcPr>
                          <w:p w14:paraId="677AC34F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6BA39E2A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7EF7A3BF" w14:textId="77777777" w:rsidR="00A60493" w:rsidRDefault="00A60493" w:rsidP="00A60493"/>
                        </w:tc>
                        <w:tc>
                          <w:tcPr>
                            <w:tcW w:w="2665" w:type="dxa"/>
                          </w:tcPr>
                          <w:p w14:paraId="7D51C534" w14:textId="77777777" w:rsidR="00A60493" w:rsidRDefault="00A60493" w:rsidP="00A60493"/>
                        </w:tc>
                      </w:tr>
                    </w:tbl>
                    <w:p w14:paraId="445F6DBF" w14:textId="77777777" w:rsidR="00A60493" w:rsidRDefault="00A60493"/>
                  </w:txbxContent>
                </v:textbox>
                <w10:wrap anchorx="margin"/>
              </v:shape>
            </w:pict>
          </mc:Fallback>
        </mc:AlternateContent>
      </w:r>
    </w:p>
    <w:sectPr w:rsidR="00A60493" w:rsidSect="008D5A1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29C41" w14:textId="77777777" w:rsidR="00520731" w:rsidRDefault="00520731" w:rsidP="003C599D">
      <w:pPr>
        <w:spacing w:line="240" w:lineRule="auto"/>
      </w:pPr>
      <w:r>
        <w:separator/>
      </w:r>
    </w:p>
  </w:endnote>
  <w:endnote w:type="continuationSeparator" w:id="0">
    <w:p w14:paraId="6F766289" w14:textId="77777777" w:rsidR="00520731" w:rsidRDefault="0052073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BC310" w14:textId="77777777" w:rsidR="004B3589" w:rsidRDefault="004B35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34755C7" w14:textId="77777777" w:rsidTr="006B2D23">
      <w:trPr>
        <w:trHeight w:hRule="exact" w:val="680"/>
      </w:trPr>
      <w:tc>
        <w:tcPr>
          <w:tcW w:w="1131" w:type="dxa"/>
          <w:noWrap/>
        </w:tcPr>
        <w:p w14:paraId="75DE6D7C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AF20379" wp14:editId="217C0DD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11B3776" w14:textId="21336008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1C5401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C2BAF2A" w14:textId="77777777" w:rsidR="00193A18" w:rsidRPr="00005AE2" w:rsidRDefault="00193A18" w:rsidP="00905AF6">
          <w:pPr>
            <w:pStyle w:val="ekvquelle"/>
          </w:pPr>
          <w:r w:rsidRPr="00005AE2">
            <w:t xml:space="preserve">Textquellen: </w:t>
          </w:r>
          <w:r w:rsidR="00905AF6">
            <w:t>Heike Stein, Leipzig</w:t>
          </w:r>
        </w:p>
        <w:p w14:paraId="2D9CEE99" w14:textId="77777777" w:rsidR="004B3589" w:rsidRDefault="00193A18" w:rsidP="00005AE2">
          <w:pPr>
            <w:pStyle w:val="ekvquelle"/>
          </w:pPr>
          <w:r w:rsidRPr="00005AE2">
            <w:t xml:space="preserve">Illustratoren: </w:t>
          </w:r>
          <w:r w:rsidR="00905AF6">
            <w:t>Dorina Teßmann, Berlin</w:t>
          </w:r>
          <w:r w:rsidR="00675DFA">
            <w:t xml:space="preserve">; Friederike Ablang, Berlin; Antje Bohnstedt, Bretten; </w:t>
          </w:r>
        </w:p>
        <w:p w14:paraId="72EBBD7D" w14:textId="03E61AC0" w:rsidR="00193A18" w:rsidRPr="00025140" w:rsidRDefault="00675DFA" w:rsidP="00005AE2">
          <w:pPr>
            <w:pStyle w:val="ekvquelle"/>
          </w:pPr>
          <w:bookmarkStart w:id="1" w:name="_GoBack"/>
          <w:bookmarkEnd w:id="1"/>
          <w:r>
            <w:t>Inge Voets</w:t>
          </w:r>
          <w:r w:rsidR="005550BB">
            <w:t xml:space="preserve">, Berlin; </w:t>
          </w:r>
          <w:r w:rsidR="007D396B">
            <w:t xml:space="preserve">Klaus Müller, Berlin; Anja Vogel-Jaich, Berlin; Thomas Przygodda, Langenhagen </w:t>
          </w:r>
        </w:p>
      </w:tc>
      <w:tc>
        <w:tcPr>
          <w:tcW w:w="397" w:type="dxa"/>
        </w:tcPr>
        <w:p w14:paraId="58D15F71" w14:textId="77777777" w:rsidR="00193A18" w:rsidRPr="00913892" w:rsidRDefault="00193A18" w:rsidP="00913892">
          <w:pPr>
            <w:pStyle w:val="ekvpagina"/>
          </w:pPr>
        </w:p>
      </w:tc>
    </w:tr>
  </w:tbl>
  <w:p w14:paraId="12B2AA6F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3F2B0" w14:textId="77777777" w:rsidR="004B3589" w:rsidRDefault="004B35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B7B2C" w14:textId="77777777" w:rsidR="00520731" w:rsidRDefault="00520731" w:rsidP="003C599D">
      <w:pPr>
        <w:spacing w:line="240" w:lineRule="auto"/>
      </w:pPr>
      <w:r>
        <w:separator/>
      </w:r>
    </w:p>
  </w:footnote>
  <w:footnote w:type="continuationSeparator" w:id="0">
    <w:p w14:paraId="35A0A49D" w14:textId="77777777" w:rsidR="00520731" w:rsidRDefault="0052073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5D05D" w14:textId="77777777" w:rsidR="004B3589" w:rsidRDefault="004B35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3C7B6" w14:textId="77777777" w:rsidR="004B3589" w:rsidRDefault="004B358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21FA" w14:textId="77777777" w:rsidR="004B3589" w:rsidRDefault="004B35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93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153C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C5401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3649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535C0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3589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0731"/>
    <w:rsid w:val="0052117E"/>
    <w:rsid w:val="00521B91"/>
    <w:rsid w:val="005252D2"/>
    <w:rsid w:val="00530C92"/>
    <w:rsid w:val="00535AD8"/>
    <w:rsid w:val="005446D6"/>
    <w:rsid w:val="00547103"/>
    <w:rsid w:val="005550BB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75DFA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396B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6477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AF6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0493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6D4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3D93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A84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D7A36E"/>
  <w15:chartTrackingRefBased/>
  <w15:docId w15:val="{2AE02191-8851-4FB1-84CE-92C4D343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77</Characters>
  <Application>Microsoft Office Word</Application>
  <DocSecurity>0</DocSecurity>
  <Lines>15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2016-12-20T14:33:00Z</cp:lastPrinted>
  <dcterms:created xsi:type="dcterms:W3CDTF">2020-06-02T08:42:00Z</dcterms:created>
  <dcterms:modified xsi:type="dcterms:W3CDTF">2020-06-17T10:03:00Z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