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1A07FBF5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BF9D34E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1A2C2BEF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B9E2613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D276DDB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1CAE6B4A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A56ABC1" w14:textId="222949C8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9C342B">
              <w:t>6</w:t>
            </w:r>
          </w:p>
        </w:tc>
      </w:tr>
      <w:tr w:rsidR="00BF17F2" w:rsidRPr="00BF17F2" w14:paraId="1CD3829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F59AE9C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E8C70E2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7946AC41" w14:textId="77777777" w:rsidR="0058635A" w:rsidRDefault="007F2C28" w:rsidP="007F2C28">
      <w:pPr>
        <w:pStyle w:val="ekvue2arial"/>
      </w:pPr>
      <w:bookmarkStart w:id="0" w:name="bmStart"/>
      <w:bookmarkEnd w:id="0"/>
      <w:r>
        <w:t>Mein Arbeitsplatz während des „Lockdown“</w:t>
      </w:r>
    </w:p>
    <w:p w14:paraId="274B370C" w14:textId="77777777" w:rsidR="007F2C28" w:rsidRPr="007F2C28" w:rsidRDefault="007F2C28" w:rsidP="007F2C28"/>
    <w:p w14:paraId="0B8B7D89" w14:textId="77777777" w:rsidR="007F2C28" w:rsidRDefault="007F2C28" w:rsidP="007F2C28">
      <w:pPr>
        <w:pStyle w:val="ekvnummerierung"/>
        <w:framePr w:wrap="around"/>
      </w:pPr>
      <w:r>
        <w:t>1</w:t>
      </w:r>
    </w:p>
    <w:p w14:paraId="015BB0C3" w14:textId="77777777" w:rsidR="007F2C28" w:rsidRPr="00287B24" w:rsidRDefault="007F2C28" w:rsidP="007F2C2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46DF937" wp14:editId="79FE7391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8E0F6" w14:textId="77777777" w:rsidR="007F2C28" w:rsidRDefault="007F2C28" w:rsidP="007F2C28">
      <w:r w:rsidRPr="007F2C28">
        <w:t>Während die Schulen geschlossen waren,</w:t>
      </w:r>
    </w:p>
    <w:p w14:paraId="44FB1915" w14:textId="77777777" w:rsidR="007F2C28" w:rsidRPr="00287B24" w:rsidRDefault="007F2C28" w:rsidP="007F2C2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1A4718C" wp14:editId="0CA4C2AE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E0627" w14:textId="77777777" w:rsidR="007F2C28" w:rsidRDefault="007F2C28" w:rsidP="00280A60">
      <w:r w:rsidRPr="007F2C28">
        <w:t>musstest du deine Aufgaben zu Hause erledigen.</w:t>
      </w:r>
    </w:p>
    <w:p w14:paraId="7F3F09F7" w14:textId="77777777" w:rsidR="007F2C28" w:rsidRDefault="007F2C28" w:rsidP="00280A60">
      <w:r w:rsidRPr="007F2C28">
        <w:t>Wo hast du gesessen u</w:t>
      </w:r>
      <w:bookmarkStart w:id="1" w:name="_GoBack"/>
      <w:bookmarkEnd w:id="1"/>
      <w:r w:rsidRPr="007F2C28">
        <w:t>nd gearbeitet? Wie sah dein Arbeitsplatz aus?</w:t>
      </w:r>
    </w:p>
    <w:p w14:paraId="306E360D" w14:textId="1F4EF16C" w:rsidR="007F2C28" w:rsidRDefault="007F2C28" w:rsidP="007F2C28"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CD573E" wp14:editId="0B98AAB0">
                <wp:simplePos x="0" y="0"/>
                <wp:positionH relativeFrom="margin">
                  <wp:align>right</wp:align>
                </wp:positionH>
                <wp:positionV relativeFrom="paragraph">
                  <wp:posOffset>402590</wp:posOffset>
                </wp:positionV>
                <wp:extent cx="5918835" cy="6116320"/>
                <wp:effectExtent l="0" t="0" r="24765" b="1778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835" cy="611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EA7FB" w14:textId="77777777" w:rsidR="00476335" w:rsidRPr="00476335" w:rsidRDefault="00476335" w:rsidP="00476335">
                            <w:pPr>
                              <w:spacing w:line="240" w:lineRule="auto"/>
                              <w:rPr>
                                <w:rStyle w:val="ekvhandschrift"/>
                                <w:color w:val="auto"/>
                                <w:sz w:val="6"/>
                              </w:rPr>
                            </w:pPr>
                          </w:p>
                          <w:p w14:paraId="21A611EB" w14:textId="79FE22EC" w:rsidR="007F2C28" w:rsidRPr="007F2C28" w:rsidRDefault="007F2C28">
                            <w:pPr>
                              <w:rPr>
                                <w:rStyle w:val="ekvhandschrift"/>
                                <w:color w:val="auto"/>
                                <w:sz w:val="36"/>
                              </w:rPr>
                            </w:pPr>
                            <w:r w:rsidRPr="007F2C28">
                              <w:rPr>
                                <w:rStyle w:val="ekvhandschrift"/>
                                <w:color w:val="auto"/>
                                <w:sz w:val="36"/>
                              </w:rPr>
                              <w:t>Mein Arbeitsplatz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D573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4.85pt;margin-top:31.7pt;width:466.05pt;height:481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">
                <v:textbox>
                  <w:txbxContent>
                    <w:p w14:paraId="258EA7FB" w14:textId="77777777" w:rsidR="00476335" w:rsidRPr="00476335" w:rsidRDefault="00476335" w:rsidP="00476335">
                      <w:pPr>
                        <w:spacing w:line="240" w:lineRule="auto"/>
                        <w:rPr>
                          <w:rStyle w:val="ekvhandschrift"/>
                          <w:color w:val="auto"/>
                          <w:sz w:val="6"/>
                        </w:rPr>
                      </w:pPr>
                    </w:p>
                    <w:p w14:paraId="21A611EB" w14:textId="79FE22EC" w:rsidR="007F2C28" w:rsidRPr="007F2C28" w:rsidRDefault="007F2C28">
                      <w:pPr>
                        <w:rPr>
                          <w:rStyle w:val="ekvhandschrift"/>
                          <w:color w:val="auto"/>
                          <w:sz w:val="36"/>
                        </w:rPr>
                      </w:pPr>
                      <w:r w:rsidRPr="007F2C28">
                        <w:rPr>
                          <w:rStyle w:val="ekvhandschrift"/>
                          <w:color w:val="auto"/>
                          <w:sz w:val="36"/>
                        </w:rPr>
                        <w:t>Mein Arbeitsplatz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F2C28">
        <w:t>Male.</w:t>
      </w:r>
      <w:r w:rsidR="00B7500B">
        <w:t xml:space="preserve"> Du kannst auch etwas dazu schreiben.</w:t>
      </w:r>
    </w:p>
    <w:p w14:paraId="0F1C6B2A" w14:textId="77777777" w:rsidR="007F2C28" w:rsidRDefault="007F2C28" w:rsidP="007F2C28"/>
    <w:p w14:paraId="5047E6F3" w14:textId="77777777" w:rsidR="007F2C28" w:rsidRPr="00287B24" w:rsidRDefault="007F2C28" w:rsidP="007F2C2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AD8C826" wp14:editId="69834C11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3D70F" w14:textId="77777777" w:rsidR="007F2C28" w:rsidRDefault="007F2C28" w:rsidP="007F2C28">
      <w:pPr>
        <w:pStyle w:val="ekvnummerierung"/>
        <w:framePr w:wrap="around"/>
      </w:pPr>
      <w:r>
        <w:t>2</w:t>
      </w:r>
    </w:p>
    <w:p w14:paraId="040E520A" w14:textId="77777777" w:rsidR="007F2C28" w:rsidRPr="007F2C28" w:rsidRDefault="007F2C28" w:rsidP="00280A60">
      <w:r w:rsidRPr="007F2C28">
        <w:t xml:space="preserve">Vergleicht miteinander. Was war gut an eurem Arbeitsplatz? </w:t>
      </w:r>
      <w:r w:rsidRPr="007F2C28">
        <w:br/>
        <w:t>Was war vielleicht schwierig oder hat euch nicht gefallen?</w:t>
      </w:r>
    </w:p>
    <w:sectPr w:rsidR="007F2C28" w:rsidRPr="007F2C28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AC636" w14:textId="77777777" w:rsidR="001316C2" w:rsidRDefault="001316C2" w:rsidP="003C599D">
      <w:pPr>
        <w:spacing w:line="240" w:lineRule="auto"/>
      </w:pPr>
      <w:r>
        <w:separator/>
      </w:r>
    </w:p>
  </w:endnote>
  <w:endnote w:type="continuationSeparator" w:id="0">
    <w:p w14:paraId="59B03CFD" w14:textId="77777777" w:rsidR="001316C2" w:rsidRDefault="001316C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EF36BDA" w14:textId="77777777" w:rsidTr="006B2D23">
      <w:trPr>
        <w:trHeight w:hRule="exact" w:val="680"/>
      </w:trPr>
      <w:tc>
        <w:tcPr>
          <w:tcW w:w="1131" w:type="dxa"/>
          <w:noWrap/>
        </w:tcPr>
        <w:p w14:paraId="5398EF01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C219B68" wp14:editId="005395C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D15DB72" w14:textId="7FC28973"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C06E27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34171EC" w14:textId="42825C39" w:rsidR="00193A18" w:rsidRPr="00913892" w:rsidRDefault="00193A18" w:rsidP="004D542F">
          <w:pPr>
            <w:pStyle w:val="ekvquelle"/>
          </w:pPr>
          <w:r w:rsidRPr="00F5248B">
            <w:t xml:space="preserve">Textquellen: </w:t>
          </w:r>
          <w:r w:rsidR="004D542F">
            <w:t>Heike Stein</w:t>
          </w:r>
        </w:p>
      </w:tc>
      <w:tc>
        <w:tcPr>
          <w:tcW w:w="397" w:type="dxa"/>
        </w:tcPr>
        <w:p w14:paraId="70BC32BD" w14:textId="77777777" w:rsidR="00193A18" w:rsidRPr="00913892" w:rsidRDefault="00193A18" w:rsidP="00913892">
          <w:pPr>
            <w:pStyle w:val="ekvpagina"/>
          </w:pPr>
        </w:p>
      </w:tc>
    </w:tr>
  </w:tbl>
  <w:p w14:paraId="5B7D7950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76DE7" w14:textId="77777777" w:rsidR="001316C2" w:rsidRDefault="001316C2" w:rsidP="003C599D">
      <w:pPr>
        <w:spacing w:line="240" w:lineRule="auto"/>
      </w:pPr>
      <w:r>
        <w:separator/>
      </w:r>
    </w:p>
  </w:footnote>
  <w:footnote w:type="continuationSeparator" w:id="0">
    <w:p w14:paraId="6925189E" w14:textId="77777777" w:rsidR="001316C2" w:rsidRDefault="001316C2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abstractNum w:abstractNumId="3" w15:restartNumberingAfterBreak="0">
    <w:nsid w:val="746A46F5"/>
    <w:multiLevelType w:val="hybridMultilevel"/>
    <w:tmpl w:val="56E2A89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28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16C2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0A60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6335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D542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7F2C28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42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7500B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E27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0E8A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4CA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100D13"/>
  <w15:chartTrackingRefBased/>
  <w15:docId w15:val="{7724B6E5-A8A6-4430-9276-4BF83E76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340</Characters>
  <Application>Microsoft Office Word</Application>
  <DocSecurity>0</DocSecurity>
  <Lines>24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9</cp:revision>
  <cp:lastPrinted>2016-12-08T14:25:00Z</cp:lastPrinted>
  <dcterms:created xsi:type="dcterms:W3CDTF">2020-06-02T07:48:00Z</dcterms:created>
  <dcterms:modified xsi:type="dcterms:W3CDTF">2020-06-17T10:05:00Z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