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1A3086B7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353BBE4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1E5BFCF6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A0428C2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C9C6795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73E6F1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1385C0E" w14:textId="25519A40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DA5718">
              <w:t>7</w:t>
            </w:r>
          </w:p>
        </w:tc>
      </w:tr>
      <w:tr w:rsidR="00BF17F2" w:rsidRPr="00BF17F2" w14:paraId="30766DA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2ACD73F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BCA71A4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4A5A8287" w14:textId="77777777" w:rsidR="00600F41" w:rsidRDefault="00600F41" w:rsidP="00600F41">
      <w:pPr>
        <w:pStyle w:val="ekvue2arial"/>
      </w:pPr>
      <w:bookmarkStart w:id="0" w:name="bmStart"/>
      <w:bookmarkEnd w:id="0"/>
      <w:r>
        <w:t>Mein Arbeitsplatz während des „Lockdown“</w:t>
      </w:r>
    </w:p>
    <w:p w14:paraId="0D4E587A" w14:textId="77777777" w:rsidR="00600F41" w:rsidRPr="007F2C28" w:rsidRDefault="001D527D" w:rsidP="00600F41">
      <w:r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37C53511" wp14:editId="2391AF69">
            <wp:simplePos x="0" y="0"/>
            <wp:positionH relativeFrom="column">
              <wp:posOffset>-695960</wp:posOffset>
            </wp:positionH>
            <wp:positionV relativeFrom="paragraph">
              <wp:posOffset>181610</wp:posOffset>
            </wp:positionV>
            <wp:extent cx="285115" cy="28829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A4F539" w14:textId="77777777" w:rsidR="00600F41" w:rsidRDefault="00600F41" w:rsidP="00600F41">
      <w:pPr>
        <w:pStyle w:val="ekvnummerierung"/>
        <w:framePr w:wrap="around"/>
      </w:pPr>
      <w:r>
        <w:t>1</w:t>
      </w:r>
    </w:p>
    <w:p w14:paraId="00604854" w14:textId="77777777" w:rsidR="00600F41" w:rsidRPr="00287B24" w:rsidRDefault="00600F41" w:rsidP="00600F41">
      <w:pPr>
        <w:pStyle w:val="ekvpicto"/>
        <w:framePr w:wrap="around"/>
      </w:pPr>
    </w:p>
    <w:p w14:paraId="08C36FF9" w14:textId="77FD56F5" w:rsidR="00600F41" w:rsidRDefault="00550228" w:rsidP="00600F41">
      <w:r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5DC1CB63" wp14:editId="23E69CC0">
            <wp:simplePos x="0" y="0"/>
            <wp:positionH relativeFrom="column">
              <wp:posOffset>-739936</wp:posOffset>
            </wp:positionH>
            <wp:positionV relativeFrom="paragraph">
              <wp:posOffset>259715</wp:posOffset>
            </wp:positionV>
            <wp:extent cx="285115" cy="288290"/>
            <wp:effectExtent l="0" t="0" r="635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0F41" w:rsidRPr="007F2C28">
        <w:t>Während die Schulen geschlossen waren,</w:t>
      </w:r>
    </w:p>
    <w:p w14:paraId="4CAB5270" w14:textId="6A5FCB0B" w:rsidR="00600F41" w:rsidRPr="00287B24" w:rsidRDefault="00600F41" w:rsidP="00600F41">
      <w:pPr>
        <w:pStyle w:val="ekvpicto"/>
        <w:framePr w:wrap="around"/>
      </w:pPr>
    </w:p>
    <w:p w14:paraId="638676A1" w14:textId="41DAED90" w:rsidR="00600F41" w:rsidRDefault="00600F41" w:rsidP="00600F41">
      <w:r w:rsidRPr="007F2C28">
        <w:t>musstest du deine Aufgaben zu Hause erledigen.</w:t>
      </w:r>
    </w:p>
    <w:p w14:paraId="3881FB3F" w14:textId="054B05B7" w:rsidR="00600F41" w:rsidRDefault="00600F41" w:rsidP="00600F41">
      <w:r w:rsidRPr="007F2C28">
        <w:t>Wo hast du gesessen und gearbeitet? Wie sah dein Arbeitsplatz aus?</w:t>
      </w:r>
    </w:p>
    <w:p w14:paraId="57562BE0" w14:textId="02E53715" w:rsidR="00600F41" w:rsidRDefault="00600F41" w:rsidP="00600F41"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DF7F23" wp14:editId="07271F37">
                <wp:simplePos x="0" y="0"/>
                <wp:positionH relativeFrom="margin">
                  <wp:align>right</wp:align>
                </wp:positionH>
                <wp:positionV relativeFrom="paragraph">
                  <wp:posOffset>402590</wp:posOffset>
                </wp:positionV>
                <wp:extent cx="5918835" cy="6480175"/>
                <wp:effectExtent l="0" t="0" r="24765" b="158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835" cy="64803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2029F" w14:textId="77777777" w:rsidR="00733375" w:rsidRPr="00733375" w:rsidRDefault="00733375" w:rsidP="00733375">
                            <w:pPr>
                              <w:spacing w:line="240" w:lineRule="auto"/>
                              <w:rPr>
                                <w:rStyle w:val="ekvhandschrift"/>
                                <w:color w:val="auto"/>
                                <w:sz w:val="10"/>
                              </w:rPr>
                            </w:pPr>
                          </w:p>
                          <w:p w14:paraId="157C1A01" w14:textId="10244399" w:rsidR="00600F41" w:rsidRPr="007F2C28" w:rsidRDefault="00600F41" w:rsidP="00600F41">
                            <w:pPr>
                              <w:rPr>
                                <w:rStyle w:val="ekvhandschrift"/>
                                <w:color w:val="auto"/>
                                <w:sz w:val="36"/>
                              </w:rPr>
                            </w:pPr>
                            <w:r w:rsidRPr="007F2C28">
                              <w:rPr>
                                <w:rStyle w:val="ekvhandschrift"/>
                                <w:color w:val="auto"/>
                                <w:sz w:val="36"/>
                              </w:rPr>
                              <w:t>Mein Arbeitsplatz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F7F2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4.85pt;margin-top:31.7pt;width:466.05pt;height:510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">
                <v:textbox>
                  <w:txbxContent>
                    <w:p w14:paraId="5A42029F" w14:textId="77777777" w:rsidR="00733375" w:rsidRPr="00733375" w:rsidRDefault="00733375" w:rsidP="00733375">
                      <w:pPr>
                        <w:spacing w:line="240" w:lineRule="auto"/>
                        <w:rPr>
                          <w:rStyle w:val="ekvhandschrift"/>
                          <w:color w:val="auto"/>
                          <w:sz w:val="10"/>
                        </w:rPr>
                      </w:pPr>
                    </w:p>
                    <w:p w14:paraId="157C1A01" w14:textId="10244399" w:rsidR="00600F41" w:rsidRPr="007F2C28" w:rsidRDefault="00600F41" w:rsidP="00600F41">
                      <w:pPr>
                        <w:rPr>
                          <w:rStyle w:val="ekvhandschrift"/>
                          <w:color w:val="auto"/>
                          <w:sz w:val="36"/>
                        </w:rPr>
                      </w:pPr>
                      <w:r w:rsidRPr="007F2C28">
                        <w:rPr>
                          <w:rStyle w:val="ekvhandschrift"/>
                          <w:color w:val="auto"/>
                          <w:sz w:val="36"/>
                        </w:rPr>
                        <w:t>Mein Arbeitsplatz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527D">
        <w:t>S</w:t>
      </w:r>
      <w:r w:rsidRPr="007F2C28">
        <w:t>chreibe.</w:t>
      </w:r>
      <w:r w:rsidR="001D527D">
        <w:t xml:space="preserve"> Du kannst auch etwas dazu m</w:t>
      </w:r>
      <w:bookmarkStart w:id="1" w:name="_GoBack"/>
      <w:bookmarkEnd w:id="1"/>
      <w:r w:rsidR="001D527D">
        <w:t>alen.</w:t>
      </w:r>
    </w:p>
    <w:p w14:paraId="079528C7" w14:textId="77777777" w:rsidR="00DA3A26" w:rsidRDefault="00DA3A26" w:rsidP="00600F41"/>
    <w:p w14:paraId="25AAA11A" w14:textId="77777777" w:rsidR="00600F41" w:rsidRDefault="00600F41" w:rsidP="00600F41">
      <w:pPr>
        <w:pStyle w:val="ekvnummerierung"/>
        <w:framePr w:wrap="around"/>
      </w:pPr>
      <w:r>
        <w:t>2</w:t>
      </w:r>
    </w:p>
    <w:p w14:paraId="16480390" w14:textId="77777777" w:rsidR="00550228" w:rsidRPr="00287B24" w:rsidRDefault="00550228" w:rsidP="0055022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3BD671A" wp14:editId="74294EB2">
            <wp:extent cx="288290" cy="288290"/>
            <wp:effectExtent l="0" t="0" r="0" b="0"/>
            <wp:docPr id="97" name="Grafi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kreisgespraech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B80A2" w14:textId="004A0096" w:rsidR="003879B4" w:rsidRDefault="00600F41" w:rsidP="00FF3613">
      <w:r w:rsidRPr="007F2C28">
        <w:t xml:space="preserve">Vergleicht miteinander. Was war gut an eurem Arbeitsplatz? </w:t>
      </w:r>
      <w:r w:rsidRPr="007F2C28">
        <w:br/>
        <w:t>Was war vielleicht schwierig oder hat euch nicht gefallen?</w:t>
      </w:r>
    </w:p>
    <w:sectPr w:rsidR="003879B4" w:rsidSect="008D5A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E83F0" w14:textId="77777777" w:rsidR="0060461B" w:rsidRDefault="0060461B" w:rsidP="003C599D">
      <w:pPr>
        <w:spacing w:line="240" w:lineRule="auto"/>
      </w:pPr>
      <w:r>
        <w:separator/>
      </w:r>
    </w:p>
  </w:endnote>
  <w:endnote w:type="continuationSeparator" w:id="0">
    <w:p w14:paraId="009BC12D" w14:textId="77777777" w:rsidR="0060461B" w:rsidRDefault="0060461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4DC41" w14:textId="77777777" w:rsidR="002179D5" w:rsidRDefault="002179D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F90F122" w14:textId="77777777" w:rsidTr="006B2D23">
      <w:trPr>
        <w:trHeight w:hRule="exact" w:val="680"/>
      </w:trPr>
      <w:tc>
        <w:tcPr>
          <w:tcW w:w="1131" w:type="dxa"/>
          <w:noWrap/>
        </w:tcPr>
        <w:p w14:paraId="49A1F3A5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A2746DC" wp14:editId="3FD625FC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50CE86A" w14:textId="67FA2C88"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2179D5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572C668" w14:textId="0249D524" w:rsidR="00193A18" w:rsidRPr="00025140" w:rsidRDefault="00193A18" w:rsidP="00550228">
          <w:pPr>
            <w:pStyle w:val="ekvquelle"/>
          </w:pPr>
          <w:r w:rsidRPr="00005AE2">
            <w:t xml:space="preserve">Textquellen: </w:t>
          </w:r>
          <w:r w:rsidR="00550228">
            <w:t>Heike Stein, Leipzig</w:t>
          </w:r>
        </w:p>
      </w:tc>
      <w:tc>
        <w:tcPr>
          <w:tcW w:w="397" w:type="dxa"/>
        </w:tcPr>
        <w:p w14:paraId="7F328122" w14:textId="77777777" w:rsidR="00193A18" w:rsidRPr="00913892" w:rsidRDefault="00193A18" w:rsidP="00913892">
          <w:pPr>
            <w:pStyle w:val="ekvpagina"/>
          </w:pPr>
        </w:p>
      </w:tc>
    </w:tr>
  </w:tbl>
  <w:p w14:paraId="067F81E4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F0E1A" w14:textId="77777777" w:rsidR="002179D5" w:rsidRDefault="002179D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FB564" w14:textId="77777777" w:rsidR="0060461B" w:rsidRDefault="0060461B" w:rsidP="003C599D">
      <w:pPr>
        <w:spacing w:line="240" w:lineRule="auto"/>
      </w:pPr>
      <w:r>
        <w:separator/>
      </w:r>
    </w:p>
  </w:footnote>
  <w:footnote w:type="continuationSeparator" w:id="0">
    <w:p w14:paraId="774FC93A" w14:textId="77777777" w:rsidR="0060461B" w:rsidRDefault="0060461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DD50F" w14:textId="77777777" w:rsidR="002179D5" w:rsidRDefault="002179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18FB2" w14:textId="77777777" w:rsidR="002179D5" w:rsidRDefault="002179D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E1FD2" w14:textId="77777777" w:rsidR="002179D5" w:rsidRDefault="002179D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41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D527D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179D5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50228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0F41"/>
    <w:rsid w:val="00603AD5"/>
    <w:rsid w:val="0060461B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375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2DB2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3A26"/>
    <w:rsid w:val="00DA5718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A848B7"/>
  <w15:chartTrackingRefBased/>
  <w15:docId w15:val="{86C370DE-ADB8-49D1-ABD7-8E2CF980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2(1)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340</Characters>
  <Application>Microsoft Office Word</Application>
  <DocSecurity>0</DocSecurity>
  <Lines>24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2016-12-20T14:33:00Z</cp:lastPrinted>
  <dcterms:created xsi:type="dcterms:W3CDTF">2020-06-02T07:52:00Z</dcterms:created>
  <dcterms:modified xsi:type="dcterms:W3CDTF">2020-06-17T10:05:00Z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