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14:paraId="67295490" w14:textId="77777777" w:rsidTr="00483D65">
        <w:trPr>
          <w:trHeight w:hRule="exact" w:val="510"/>
        </w:trPr>
        <w:tc>
          <w:tcPr>
            <w:tcW w:w="1243" w:type="dxa"/>
            <w:noWrap/>
            <w:vAlign w:val="bottom"/>
          </w:tcPr>
          <w:p w14:paraId="79618A65" w14:textId="77777777" w:rsidR="00FB59FB" w:rsidRPr="00AE65F6" w:rsidRDefault="00FB59FB" w:rsidP="00362B02">
            <w:pPr>
              <w:pageBreakBefore/>
              <w:rPr>
                <w:color w:val="FFFFFF" w:themeColor="background1"/>
              </w:rPr>
            </w:pPr>
          </w:p>
        </w:tc>
        <w:tc>
          <w:tcPr>
            <w:tcW w:w="4186" w:type="dxa"/>
            <w:noWrap/>
            <w:vAlign w:val="bottom"/>
          </w:tcPr>
          <w:p w14:paraId="2E07463E" w14:textId="77777777" w:rsidR="00FB59FB" w:rsidRPr="0006258C" w:rsidRDefault="00FB59FB" w:rsidP="0006258C">
            <w:pPr>
              <w:pStyle w:val="ekvkolumnentitel"/>
            </w:pPr>
            <w:r w:rsidRPr="0006258C">
              <w:t>Name:</w:t>
            </w:r>
          </w:p>
        </w:tc>
        <w:tc>
          <w:tcPr>
            <w:tcW w:w="1370" w:type="dxa"/>
            <w:noWrap/>
            <w:vAlign w:val="bottom"/>
          </w:tcPr>
          <w:p w14:paraId="681E949C" w14:textId="77777777" w:rsidR="00FB59FB" w:rsidRPr="00EA7542" w:rsidRDefault="00FB59FB" w:rsidP="00EA7542">
            <w:pPr>
              <w:pStyle w:val="ekvkolumnentitel"/>
            </w:pPr>
            <w:r>
              <w:t>Klasse:</w:t>
            </w:r>
          </w:p>
        </w:tc>
        <w:tc>
          <w:tcPr>
            <w:tcW w:w="2114" w:type="dxa"/>
            <w:noWrap/>
            <w:vAlign w:val="bottom"/>
          </w:tcPr>
          <w:p w14:paraId="78380793" w14:textId="77777777" w:rsidR="00FB59FB" w:rsidRPr="00EA7542" w:rsidRDefault="00FB59FB" w:rsidP="005446D6">
            <w:pPr>
              <w:pStyle w:val="ekvkolumnentitel"/>
            </w:pPr>
            <w:r w:rsidRPr="005446D6">
              <w:t>Datum</w:t>
            </w:r>
            <w:r>
              <w:t>:</w:t>
            </w:r>
          </w:p>
        </w:tc>
        <w:tc>
          <w:tcPr>
            <w:tcW w:w="732" w:type="dxa"/>
            <w:tcBorders>
              <w:top w:val="nil"/>
              <w:bottom w:val="single" w:sz="8" w:space="0" w:color="808080"/>
              <w:right w:val="nil"/>
            </w:tcBorders>
            <w:noWrap/>
            <w:vAlign w:val="bottom"/>
          </w:tcPr>
          <w:p w14:paraId="1887899E" w14:textId="77777777" w:rsidR="00FB59FB" w:rsidRPr="00EA7542" w:rsidRDefault="00FB59FB" w:rsidP="00EA7542">
            <w:pPr>
              <w:pStyle w:val="ekvkolumnentitel"/>
            </w:pPr>
          </w:p>
        </w:tc>
        <w:tc>
          <w:tcPr>
            <w:tcW w:w="1355" w:type="dxa"/>
            <w:tcBorders>
              <w:top w:val="nil"/>
              <w:left w:val="nil"/>
              <w:bottom w:val="single" w:sz="8" w:space="0" w:color="808080"/>
            </w:tcBorders>
            <w:noWrap/>
            <w:vAlign w:val="bottom"/>
          </w:tcPr>
          <w:p w14:paraId="22B72594" w14:textId="64FEDCC5" w:rsidR="00FB59FB" w:rsidRPr="00C172AE" w:rsidRDefault="00FB59FB" w:rsidP="005446D6">
            <w:pPr>
              <w:pStyle w:val="ekvkvnummer"/>
            </w:pPr>
            <w:r w:rsidRPr="005446D6">
              <w:t>KV</w:t>
            </w:r>
            <w:r>
              <w:t xml:space="preserve"> </w:t>
            </w:r>
            <w:r w:rsidR="000B1BA4">
              <w:t>8</w:t>
            </w:r>
          </w:p>
        </w:tc>
      </w:tr>
      <w:tr w:rsidR="00BF17F2" w:rsidRPr="00BF17F2" w14:paraId="3993FD19" w14:textId="77777777"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14:paraId="379E0230" w14:textId="77777777" w:rsidR="00FB59FB" w:rsidRPr="00BF17F2" w:rsidRDefault="00FB59FB" w:rsidP="00AE65F6">
            <w:pPr>
              <w:rPr>
                <w:color w:val="FFFFFF" w:themeColor="background1"/>
              </w:rPr>
            </w:pPr>
          </w:p>
        </w:tc>
        <w:tc>
          <w:tcPr>
            <w:tcW w:w="9757" w:type="dxa"/>
            <w:gridSpan w:val="5"/>
            <w:tcBorders>
              <w:left w:val="nil"/>
              <w:bottom w:val="nil"/>
            </w:tcBorders>
            <w:noWrap/>
            <w:vAlign w:val="bottom"/>
          </w:tcPr>
          <w:p w14:paraId="43C6B82A" w14:textId="77777777" w:rsidR="00FB59FB" w:rsidRPr="00BF17F2" w:rsidRDefault="00FB59FB" w:rsidP="00037566">
            <w:pPr>
              <w:rPr>
                <w:color w:val="FFFFFF" w:themeColor="background1"/>
              </w:rPr>
            </w:pPr>
          </w:p>
        </w:tc>
      </w:tr>
    </w:tbl>
    <w:p w14:paraId="7D6179C0" w14:textId="77777777" w:rsidR="00670DC6" w:rsidRPr="00967B33" w:rsidRDefault="00670DC6" w:rsidP="00670DC6">
      <w:pPr>
        <w:pStyle w:val="ekvue2arial"/>
      </w:pPr>
      <w:bookmarkStart w:id="0" w:name="bmStart"/>
      <w:bookmarkEnd w:id="0"/>
      <w:r>
        <w:t>Finn, Ella und das Corona-Virus</w:t>
      </w:r>
    </w:p>
    <w:p w14:paraId="1F88BA81" w14:textId="77777777" w:rsidR="00670DC6" w:rsidRDefault="00670DC6" w:rsidP="00670DC6"/>
    <w:p w14:paraId="5B67B529" w14:textId="77777777" w:rsidR="00670DC6" w:rsidRPr="00287B24" w:rsidRDefault="00670DC6" w:rsidP="00670DC6">
      <w:pPr>
        <w:pStyle w:val="ekvpicto"/>
        <w:framePr w:wrap="around"/>
      </w:pPr>
      <w:r>
        <w:rPr>
          <w:lang w:eastAsia="de-DE"/>
        </w:rPr>
        <w:drawing>
          <wp:inline distT="0" distB="0" distL="0" distR="0" wp14:anchorId="4A01F0E6" wp14:editId="478396E6">
            <wp:extent cx="288290" cy="28829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c_lese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290" cy="288290"/>
                    </a:xfrm>
                    <a:prstGeom prst="rect">
                      <a:avLst/>
                    </a:prstGeom>
                  </pic:spPr>
                </pic:pic>
              </a:graphicData>
            </a:graphic>
          </wp:inline>
        </w:drawing>
      </w:r>
    </w:p>
    <w:p w14:paraId="349DDEFB" w14:textId="77777777" w:rsidR="00670DC6" w:rsidRPr="00D3427F" w:rsidRDefault="00670DC6" w:rsidP="00670DC6">
      <w:pPr>
        <w:pStyle w:val="ekvnummerierung"/>
        <w:framePr w:wrap="around"/>
      </w:pPr>
      <w:r>
        <w:t>1</w:t>
      </w:r>
    </w:p>
    <w:p w14:paraId="27800B0B" w14:textId="77777777" w:rsidR="00670DC6" w:rsidRDefault="00670DC6" w:rsidP="00670DC6">
      <w:r>
        <w:t>Lies die Geschichte oder lass sie dir vorlesen.</w:t>
      </w:r>
    </w:p>
    <w:p w14:paraId="76345FE3" w14:textId="77777777" w:rsidR="00670DC6" w:rsidRDefault="00670DC6" w:rsidP="00670DC6"/>
    <w:p w14:paraId="524F7ED3" w14:textId="77777777" w:rsidR="00670DC6" w:rsidRDefault="00670DC6" w:rsidP="00670DC6">
      <w:pPr>
        <w:spacing w:line="360" w:lineRule="auto"/>
      </w:pPr>
      <w:r w:rsidRPr="00060B82">
        <w:t xml:space="preserve">An einem Montagmorgen im März wacht Finn auf und weiß sofort: </w:t>
      </w:r>
      <w:r w:rsidRPr="00060B82">
        <w:br/>
        <w:t xml:space="preserve">Alles ist anders. Der Wecker hat nicht wie sonst um halb sieben geklingelt. </w:t>
      </w:r>
      <w:r w:rsidR="000B1BA4">
        <w:br/>
      </w:r>
      <w:r w:rsidRPr="00060B82">
        <w:t>Es ist schon fast acht und vor dem Fenster ist es hell.</w:t>
      </w:r>
      <w:r w:rsidRPr="00060B82">
        <w:br/>
        <w:t xml:space="preserve">Finn hört Mama in der Küche. Sie redet mit Papa, während er die Spülmaschine ausräumt. Zwischen dem Klirren der sauberen Tassen und Gläser hört Finn Mamas Stimme: </w:t>
      </w:r>
      <w:r>
        <w:br/>
      </w:r>
      <w:r w:rsidRPr="00060B82">
        <w:t xml:space="preserve">„Das wird sicher hart für Finn. Du und ich, wir müssen beide fast den ganzen Tag </w:t>
      </w:r>
      <w:r w:rsidR="000B1BA4">
        <w:br/>
      </w:r>
      <w:r w:rsidRPr="00060B82">
        <w:t xml:space="preserve">am Rechner sitzen. Seine Lehrerin hat einen großen </w:t>
      </w:r>
      <w:r w:rsidR="000B1BA4">
        <w:t>Stapel</w:t>
      </w:r>
      <w:r w:rsidRPr="00060B82">
        <w:t xml:space="preserve"> Arbeitsblätter geschickt, </w:t>
      </w:r>
      <w:r w:rsidR="000B1BA4">
        <w:br/>
      </w:r>
      <w:r w:rsidRPr="00060B82">
        <w:t xml:space="preserve">die soll er </w:t>
      </w:r>
      <w:r w:rsidR="000B1BA4">
        <w:t xml:space="preserve">alle </w:t>
      </w:r>
      <w:r w:rsidRPr="00060B82">
        <w:t xml:space="preserve">ausfüllen. Er kann seine Freunde nicht treffen. Er darf ja nicht mal </w:t>
      </w:r>
      <w:r w:rsidR="000B1BA4">
        <w:br/>
      </w:r>
      <w:r w:rsidRPr="00060B82">
        <w:t>zu Manfred und Gerti runtergehen!“</w:t>
      </w:r>
      <w:r>
        <w:t xml:space="preserve"> </w:t>
      </w:r>
    </w:p>
    <w:p w14:paraId="4EC14C21" w14:textId="77777777" w:rsidR="00670DC6" w:rsidRDefault="00670DC6" w:rsidP="00670DC6">
      <w:pPr>
        <w:spacing w:line="360" w:lineRule="auto"/>
      </w:pPr>
    </w:p>
    <w:p w14:paraId="689261E8" w14:textId="1F135B5C" w:rsidR="00670DC6" w:rsidRDefault="00670DC6" w:rsidP="00670DC6">
      <w:pPr>
        <w:spacing w:line="360" w:lineRule="auto"/>
      </w:pPr>
      <w:r w:rsidRPr="00060B82">
        <w:t xml:space="preserve">Finn schluckt. Manfred, das ist sein Opa Manni, und Gerti ist die Oma zu Opa Manni. </w:t>
      </w:r>
      <w:r w:rsidR="000B1BA4">
        <w:br/>
      </w:r>
      <w:r w:rsidRPr="00060B82">
        <w:t xml:space="preserve">Die beiden wohnen in der Wohnung eine Etage unter Finn. </w:t>
      </w:r>
      <w:r w:rsidRPr="00060B82">
        <w:br/>
        <w:t xml:space="preserve">Nach der Schule geht Finn oft zu </w:t>
      </w:r>
      <w:r>
        <w:t>ihnen</w:t>
      </w:r>
      <w:r w:rsidRPr="00060B82">
        <w:t xml:space="preserve">. Dann spielen sie Kniffel und trinken roten Saft </w:t>
      </w:r>
      <w:r w:rsidR="000B1BA4">
        <w:br/>
      </w:r>
      <w:r w:rsidRPr="00060B82">
        <w:t xml:space="preserve">mit ganz wenig Sprudel. Oder sie schauen eine Quizsendung im Fernsehen an </w:t>
      </w:r>
      <w:r w:rsidR="000B1BA4">
        <w:br/>
      </w:r>
      <w:r w:rsidRPr="00060B82">
        <w:t xml:space="preserve">und alle raten mit. Diese Woche wollte Oma Gerti Finn eigentlich zeigen, </w:t>
      </w:r>
      <w:r w:rsidR="000B1BA4">
        <w:br/>
      </w:r>
      <w:r w:rsidRPr="00060B82">
        <w:t>wie man mit den Fingern häkelt. Finn will nämlich für Ella aus der 3b einen Schal häkeln. Zum Geburtstag. In Waldgrün und mit Glitzerfäden.</w:t>
      </w:r>
    </w:p>
    <w:p w14:paraId="52C2EBE7" w14:textId="68ABC43A" w:rsidR="00670DC6" w:rsidRDefault="00670DC6" w:rsidP="00670DC6">
      <w:pPr>
        <w:spacing w:line="360" w:lineRule="auto"/>
      </w:pPr>
      <w:r w:rsidRPr="00060B82">
        <w:t xml:space="preserve">Aber nun kann Finn nicht zu Oma und Opa, und Ella kann er auch nicht sehen. </w:t>
      </w:r>
      <w:r w:rsidR="000B1BA4">
        <w:br/>
      </w:r>
      <w:r w:rsidRPr="00060B82">
        <w:t xml:space="preserve">Die Schule ist geschlossen. </w:t>
      </w:r>
      <w:r w:rsidR="000B1BA4">
        <w:br/>
      </w:r>
      <w:r w:rsidRPr="00060B82">
        <w:t>Zur Sicherheit, damit nicht alle dieses neue Corona-Virus bekommen.</w:t>
      </w:r>
      <w:r>
        <w:t xml:space="preserve"> </w:t>
      </w:r>
    </w:p>
    <w:p w14:paraId="1AE0E8F8" w14:textId="2F8F71F5" w:rsidR="00670DC6" w:rsidRDefault="00670DC6" w:rsidP="00670DC6">
      <w:pPr>
        <w:spacing w:line="360" w:lineRule="auto"/>
      </w:pPr>
      <w:r w:rsidRPr="00060B82">
        <w:t xml:space="preserve">Nur Finns Freund Bert darf noch in die Schule gehen. Seine Mama ist Krankenschwester und sein Papa fährt Bus für die Stadtwerke. Bert hat gesagt, seine Mama und sein Papa sind jetzt extrem superwichtig und deshalb ist er eine Ausnahme und hat jetzt </w:t>
      </w:r>
      <w:r w:rsidR="000B1BA4">
        <w:br/>
      </w:r>
      <w:r w:rsidRPr="00060B82">
        <w:t xml:space="preserve">eine Lehrerin und eine Hort-Erzieherin fast für sich allein. </w:t>
      </w:r>
      <w:r w:rsidR="000B1BA4">
        <w:br/>
      </w:r>
      <w:r w:rsidRPr="00060B82">
        <w:t>Und das Baumhaus im Pausenhof auch.</w:t>
      </w:r>
      <w:r>
        <w:t xml:space="preserve"> </w:t>
      </w:r>
    </w:p>
    <w:p w14:paraId="415622B9" w14:textId="2575FC76" w:rsidR="00670DC6" w:rsidRDefault="00670DC6" w:rsidP="00670DC6">
      <w:pPr>
        <w:spacing w:line="360" w:lineRule="auto"/>
      </w:pPr>
    </w:p>
    <w:p w14:paraId="207EE8A1" w14:textId="4C546028" w:rsidR="00670DC6" w:rsidRDefault="00670DC6" w:rsidP="00670DC6">
      <w:pPr>
        <w:spacing w:line="360" w:lineRule="auto"/>
      </w:pPr>
      <w:r w:rsidRPr="00060B82">
        <w:t xml:space="preserve">Finn seufzt. Er klettert aus seinem Bett und tapst auf nackten Füßen in die Küche. </w:t>
      </w:r>
      <w:r w:rsidR="000B1BA4">
        <w:br/>
      </w:r>
      <w:r w:rsidRPr="00060B82">
        <w:t xml:space="preserve">Mama sitzt schon an ihrem Laptop am Küchentisch, Papa telefoniert im Wohnzimmer </w:t>
      </w:r>
      <w:r w:rsidR="000B1BA4">
        <w:br/>
      </w:r>
      <w:r w:rsidRPr="00060B82">
        <w:t>hinter der geschlossenen Tür.</w:t>
      </w:r>
    </w:p>
    <w:p w14:paraId="3FAF1EA9" w14:textId="2B3BE6E3" w:rsidR="00670DC6" w:rsidRDefault="006E5B08" w:rsidP="00670DC6">
      <w:pPr>
        <w:spacing w:line="360" w:lineRule="auto"/>
      </w:pPr>
      <w:bookmarkStart w:id="1" w:name="_GoBack"/>
      <w:bookmarkEnd w:id="1"/>
      <w:r>
        <mc:AlternateContent>
          <mc:Choice Requires="wps">
            <w:drawing>
              <wp:anchor distT="45720" distB="45720" distL="114300" distR="114300" simplePos="0" relativeHeight="251662336" behindDoc="0" locked="0" layoutInCell="1" allowOverlap="1" wp14:anchorId="1A97E4FB" wp14:editId="5D1FFAB8">
                <wp:simplePos x="0" y="0"/>
                <wp:positionH relativeFrom="margin">
                  <wp:posOffset>2279650</wp:posOffset>
                </wp:positionH>
                <wp:positionV relativeFrom="paragraph">
                  <wp:posOffset>766169</wp:posOffset>
                </wp:positionV>
                <wp:extent cx="1056719" cy="116840"/>
                <wp:effectExtent l="0" t="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719" cy="116840"/>
                        </a:xfrm>
                        <a:prstGeom prst="rect">
                          <a:avLst/>
                        </a:prstGeom>
                        <a:solidFill>
                          <a:srgbClr val="FFFFFF"/>
                        </a:solidFill>
                        <a:ln w="9525">
                          <a:noFill/>
                          <a:miter lim="800000"/>
                          <a:headEnd/>
                          <a:tailEnd/>
                        </a:ln>
                      </wps:spPr>
                      <wps:txbx>
                        <w:txbxContent>
                          <w:p w14:paraId="055D806C" w14:textId="77777777" w:rsidR="004C1660" w:rsidRDefault="004C1660" w:rsidP="004C16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97E4FB" id="_x0000_t202" coordsize="21600,21600" o:spt="202" path="m,l,21600r21600,l21600,xe">
                <v:stroke joinstyle="miter"/>
                <v:path gradientshapeok="t" o:connecttype="rect"/>
              </v:shapetype>
              <v:shape id="Textfeld 2" o:spid="_x0000_s1026" type="#_x0000_t202" style="position:absolute;margin-left:179.5pt;margin-top:60.35pt;width:83.2pt;height:9.2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" stroked="f">
                <v:textbox>
                  <w:txbxContent>
                    <w:p w14:paraId="055D806C" w14:textId="77777777" w:rsidR="004C1660" w:rsidRDefault="004C1660" w:rsidP="004C1660"/>
                  </w:txbxContent>
                </v:textbox>
                <w10:wrap anchorx="margin"/>
              </v:shape>
            </w:pict>
          </mc:Fallback>
        </mc:AlternateContent>
      </w:r>
    </w:p>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6E5B08" w:rsidRPr="00C172AE" w14:paraId="29582C25" w14:textId="77777777" w:rsidTr="00483D65">
        <w:trPr>
          <w:trHeight w:hRule="exact" w:val="510"/>
        </w:trPr>
        <w:tc>
          <w:tcPr>
            <w:tcW w:w="1243" w:type="dxa"/>
            <w:noWrap/>
            <w:vAlign w:val="bottom"/>
          </w:tcPr>
          <w:p w14:paraId="7C4EAD34" w14:textId="77777777" w:rsidR="006E5B08" w:rsidRPr="00AE65F6" w:rsidRDefault="006E5B08" w:rsidP="00362B02">
            <w:pPr>
              <w:pageBreakBefore/>
              <w:rPr>
                <w:color w:val="FFFFFF" w:themeColor="background1"/>
              </w:rPr>
            </w:pPr>
          </w:p>
        </w:tc>
        <w:tc>
          <w:tcPr>
            <w:tcW w:w="4186" w:type="dxa"/>
            <w:noWrap/>
            <w:vAlign w:val="bottom"/>
          </w:tcPr>
          <w:p w14:paraId="7157B16D" w14:textId="77777777" w:rsidR="006E5B08" w:rsidRPr="0006258C" w:rsidRDefault="006E5B08" w:rsidP="0006258C">
            <w:pPr>
              <w:pStyle w:val="ekvkolumnentitel"/>
            </w:pPr>
            <w:r w:rsidRPr="0006258C">
              <w:t>Name:</w:t>
            </w:r>
          </w:p>
        </w:tc>
        <w:tc>
          <w:tcPr>
            <w:tcW w:w="1370" w:type="dxa"/>
            <w:noWrap/>
            <w:vAlign w:val="bottom"/>
          </w:tcPr>
          <w:p w14:paraId="4C3EA772" w14:textId="77777777" w:rsidR="006E5B08" w:rsidRPr="00EA7542" w:rsidRDefault="006E5B08" w:rsidP="00EA7542">
            <w:pPr>
              <w:pStyle w:val="ekvkolumnentitel"/>
            </w:pPr>
            <w:r>
              <w:t>Klasse:</w:t>
            </w:r>
          </w:p>
        </w:tc>
        <w:tc>
          <w:tcPr>
            <w:tcW w:w="2114" w:type="dxa"/>
            <w:noWrap/>
            <w:vAlign w:val="bottom"/>
          </w:tcPr>
          <w:p w14:paraId="1AAA9C34" w14:textId="77777777" w:rsidR="006E5B08" w:rsidRPr="00EA7542" w:rsidRDefault="006E5B08" w:rsidP="00EA7542">
            <w:pPr>
              <w:pStyle w:val="ekvkolumnentitel"/>
            </w:pPr>
            <w:r>
              <w:t>Datum:</w:t>
            </w:r>
          </w:p>
        </w:tc>
        <w:tc>
          <w:tcPr>
            <w:tcW w:w="732" w:type="dxa"/>
            <w:tcBorders>
              <w:top w:val="nil"/>
              <w:bottom w:val="single" w:sz="8" w:space="0" w:color="808080"/>
              <w:right w:val="nil"/>
            </w:tcBorders>
            <w:noWrap/>
            <w:vAlign w:val="bottom"/>
          </w:tcPr>
          <w:p w14:paraId="1E373DED" w14:textId="77777777" w:rsidR="006E5B08" w:rsidRPr="00EA7542" w:rsidRDefault="006E5B08" w:rsidP="00EA7542">
            <w:pPr>
              <w:pStyle w:val="ekvkolumnentitel"/>
            </w:pPr>
          </w:p>
        </w:tc>
        <w:tc>
          <w:tcPr>
            <w:tcW w:w="1355" w:type="dxa"/>
            <w:tcBorders>
              <w:top w:val="nil"/>
              <w:left w:val="nil"/>
              <w:bottom w:val="single" w:sz="8" w:space="0" w:color="808080"/>
            </w:tcBorders>
            <w:noWrap/>
            <w:vAlign w:val="bottom"/>
          </w:tcPr>
          <w:p w14:paraId="484F6811" w14:textId="61E50B1A" w:rsidR="006E5B08" w:rsidRPr="00C172AE" w:rsidRDefault="006E5B08" w:rsidP="00AE65F6">
            <w:pPr>
              <w:pStyle w:val="ekvkvnummer"/>
            </w:pPr>
            <w:r>
              <w:t>KV 8</w:t>
            </w:r>
          </w:p>
        </w:tc>
      </w:tr>
      <w:tr w:rsidR="006E5B08" w:rsidRPr="00BF17F2" w14:paraId="53B16C9C" w14:textId="77777777"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14:paraId="36A2445C" w14:textId="77777777" w:rsidR="006E5B08" w:rsidRPr="00BF17F2" w:rsidRDefault="006E5B08" w:rsidP="00AE65F6">
            <w:pPr>
              <w:rPr>
                <w:color w:val="FFFFFF" w:themeColor="background1"/>
              </w:rPr>
            </w:pPr>
          </w:p>
        </w:tc>
        <w:tc>
          <w:tcPr>
            <w:tcW w:w="9757" w:type="dxa"/>
            <w:gridSpan w:val="5"/>
            <w:tcBorders>
              <w:left w:val="nil"/>
              <w:bottom w:val="nil"/>
            </w:tcBorders>
            <w:noWrap/>
            <w:vAlign w:val="bottom"/>
          </w:tcPr>
          <w:p w14:paraId="0A254AC0" w14:textId="77777777" w:rsidR="006E5B08" w:rsidRPr="00BF17F2" w:rsidRDefault="006E5B08" w:rsidP="00037566">
            <w:pPr>
              <w:rPr>
                <w:color w:val="FFFFFF" w:themeColor="background1"/>
              </w:rPr>
            </w:pPr>
          </w:p>
        </w:tc>
      </w:tr>
    </w:tbl>
    <w:p w14:paraId="79C206B9" w14:textId="215207FD" w:rsidR="00670DC6" w:rsidRDefault="00670DC6" w:rsidP="00670DC6">
      <w:pPr>
        <w:spacing w:line="360" w:lineRule="auto"/>
      </w:pPr>
      <w:r w:rsidRPr="00060B82">
        <w:t xml:space="preserve">„Guten Morgen, mein Schatz“, sagt Mama und klopft auf den Stuhl neben sich. </w:t>
      </w:r>
      <w:r w:rsidR="000B1BA4">
        <w:br/>
      </w:r>
      <w:r w:rsidRPr="00060B82">
        <w:t xml:space="preserve">„Komm zu mir, ich habe dir dein Müsli schon bereitgestellt. Na, wie war das heute? Ausschlafen an einem Montag? Fängt doch </w:t>
      </w:r>
      <w:r>
        <w:t>eigentlich</w:t>
      </w:r>
      <w:r w:rsidRPr="00060B82">
        <w:t xml:space="preserve"> ganz gut an für dich, oder?“</w:t>
      </w:r>
      <w:r>
        <w:t xml:space="preserve"> </w:t>
      </w:r>
    </w:p>
    <w:p w14:paraId="2388CDA3" w14:textId="2164BF6C" w:rsidR="00670DC6" w:rsidRDefault="00670DC6" w:rsidP="00670DC6">
      <w:pPr>
        <w:spacing w:line="360" w:lineRule="auto"/>
      </w:pPr>
      <w:r w:rsidRPr="00060B82">
        <w:t xml:space="preserve">Finn brummelt leise und rührt einen großen Löffel Kakaopulver in sein Müsli, </w:t>
      </w:r>
      <w:r w:rsidR="000B1BA4">
        <w:br/>
      </w:r>
      <w:r w:rsidRPr="00060B82">
        <w:t>als Mama nicht hinguckt. „Mama, wie lange darf ich nicht zu Manni und Gerti?“, fragt er.</w:t>
      </w:r>
      <w:r>
        <w:t xml:space="preserve"> </w:t>
      </w:r>
    </w:p>
    <w:p w14:paraId="5245A561" w14:textId="510BF439" w:rsidR="00670DC6" w:rsidRDefault="00670DC6" w:rsidP="00670DC6">
      <w:pPr>
        <w:spacing w:line="360" w:lineRule="auto"/>
      </w:pPr>
    </w:p>
    <w:p w14:paraId="54E658CC" w14:textId="2189A5DA" w:rsidR="00670DC6" w:rsidRDefault="00670DC6" w:rsidP="00670DC6">
      <w:pPr>
        <w:spacing w:line="360" w:lineRule="auto"/>
      </w:pPr>
      <w:r w:rsidRPr="00060B82">
        <w:t xml:space="preserve">Mama schaut ihn über die Kante ihres Laptops hinweg an – etwas besorgt, etwas mitleidig. „Ich weiß es leider nicht, mein Finn. In dieser Zeit wissen auch </w:t>
      </w:r>
      <w:r>
        <w:t>d</w:t>
      </w:r>
      <w:r w:rsidRPr="00060B82">
        <w:t xml:space="preserve">ie großen Leute noch nicht, wie sich das alles entwickeln wird. Wir wissen nur, dass wir vorsichtig sein müssen. </w:t>
      </w:r>
      <w:r w:rsidR="000B1BA4">
        <w:br/>
      </w:r>
      <w:r w:rsidRPr="00060B82">
        <w:t xml:space="preserve">Hände waschen, Abstand halten. Und dass wir bestimmte Menschen besonders schützen müssen. Oma und Opa zum Beispiel, weil sie schon älter sind. Aber auch Kinder und jüngere Erwachsene, die vielleicht schon länger eine andere Krankheit haben </w:t>
      </w:r>
      <w:r w:rsidR="000B1BA4">
        <w:br/>
      </w:r>
      <w:r w:rsidRPr="00060B82">
        <w:t>und dadurch nicht so starke Abwehrkräfte gegen das Virus.“</w:t>
      </w:r>
    </w:p>
    <w:p w14:paraId="23E96CCB" w14:textId="388572B4" w:rsidR="00670DC6" w:rsidRDefault="00670DC6" w:rsidP="00670DC6">
      <w:pPr>
        <w:spacing w:line="360" w:lineRule="auto"/>
      </w:pPr>
      <w:r w:rsidRPr="00060B82">
        <w:t xml:space="preserve">Finn nickt. Papa hat ihm gestern alles schon einmal genau erklärt. Sie haben sich zusammen im Internet eine Kindersendung über das Corona-Virus angeschaut. </w:t>
      </w:r>
      <w:r w:rsidR="000B1BA4">
        <w:br/>
      </w:r>
      <w:r w:rsidRPr="00060B82">
        <w:t xml:space="preserve">Ein Wissenschaftler hat darin auch ein Mikroskop-Bild von dem Virus gezeigt. </w:t>
      </w:r>
      <w:r w:rsidR="000B1BA4">
        <w:br/>
      </w:r>
      <w:r w:rsidRPr="00060B82">
        <w:t xml:space="preserve">Eigentlich sieht es beinahe niedlich aus, eine knuffige Kugel mit bunten Antennen. </w:t>
      </w:r>
    </w:p>
    <w:p w14:paraId="4CFF63B0" w14:textId="77777777" w:rsidR="00670DC6" w:rsidRPr="00060B82" w:rsidRDefault="00670DC6" w:rsidP="00670DC6">
      <w:pPr>
        <w:spacing w:line="360" w:lineRule="auto"/>
      </w:pPr>
    </w:p>
    <w:p w14:paraId="7CA03CC3" w14:textId="77777777" w:rsidR="00670DC6" w:rsidRDefault="00670DC6" w:rsidP="00670DC6">
      <w:pPr>
        <w:spacing w:line="360" w:lineRule="auto"/>
      </w:pPr>
      <w:r w:rsidRPr="00060B82">
        <w:t xml:space="preserve">„Lass uns den Tag doch starten wie sonst auch – waschen, Zähne putzen, anziehen und dann ist Schule. Darf ich vorstellen – ich bin heute Frau Pohlenz, deine Lehrerin!“ </w:t>
      </w:r>
      <w:r w:rsidR="000B1BA4">
        <w:br/>
      </w:r>
      <w:r w:rsidRPr="00060B82">
        <w:t xml:space="preserve">Mama legt ihre Daumen und Zeigefinger wie eine Brille um ihre Augen und lächelt. </w:t>
      </w:r>
      <w:r w:rsidR="000B1BA4">
        <w:br/>
      </w:r>
      <w:r w:rsidRPr="00060B82">
        <w:t>Frau Pohlenz, Finns Klassenlehrerin, trägt nämlich eine Brille. Mit leuchtend blauen Bügeln.</w:t>
      </w:r>
      <w:r>
        <w:t xml:space="preserve"> </w:t>
      </w:r>
    </w:p>
    <w:p w14:paraId="2718F2C7" w14:textId="4D7F4E90" w:rsidR="00670DC6" w:rsidRDefault="00670DC6" w:rsidP="00670DC6">
      <w:pPr>
        <w:spacing w:line="360" w:lineRule="auto"/>
      </w:pPr>
      <w:r w:rsidRPr="00060B82">
        <w:t xml:space="preserve">„Ooookay“, sagt Finn und grinst. Hoffentlich ist in dem Stapel Arbeitsblätter von </w:t>
      </w:r>
      <w:r w:rsidR="000B1BA4">
        <w:br/>
      </w:r>
      <w:r w:rsidRPr="00060B82">
        <w:t>Frau Pohlenz auch etwas zu Geometrie dabei, das macht er am liebsten.</w:t>
      </w:r>
      <w:r>
        <w:t xml:space="preserve"> </w:t>
      </w:r>
    </w:p>
    <w:p w14:paraId="1CABA99B" w14:textId="77777777" w:rsidR="006E5B08" w:rsidRDefault="006E5B08" w:rsidP="00670DC6">
      <w:pPr>
        <w:spacing w:line="360" w:lineRule="auto"/>
      </w:pPr>
    </w:p>
    <w:p w14:paraId="032687AD" w14:textId="5EB33957" w:rsidR="00670DC6" w:rsidRDefault="00670DC6" w:rsidP="00670DC6">
      <w:pPr>
        <w:spacing w:line="360" w:lineRule="auto"/>
      </w:pPr>
      <w:r w:rsidRPr="00060B82">
        <w:t xml:space="preserve">Als Finn gerade auf dem Weg aus der Küche Richtung Badezimmer ist, macht es </w:t>
      </w:r>
      <w:r w:rsidR="000B1BA4">
        <w:br/>
      </w:r>
      <w:r w:rsidRPr="00060B82">
        <w:t>auf Mamas Rechner „Pling“ und eine Email kommt an. „Uhhhhh, Finn, komm schnell her“, ruft Mama, „die E-Mail ist für dich!“</w:t>
      </w:r>
      <w:r>
        <w:t xml:space="preserve"> </w:t>
      </w:r>
      <w:r w:rsidRPr="00060B82">
        <w:t xml:space="preserve">Und tatsächlich. Ellas Mama hat Ella erlaubt, </w:t>
      </w:r>
      <w:r w:rsidR="000B1BA4">
        <w:br/>
      </w:r>
      <w:r w:rsidRPr="00060B82">
        <w:t>eine Email über ihren Account zu senden.</w:t>
      </w:r>
    </w:p>
    <w:p w14:paraId="0EFB6AEB" w14:textId="77777777" w:rsidR="006E5B08" w:rsidRDefault="004C1660" w:rsidP="00670DC6">
      <w:pPr>
        <w:spacing w:line="360" w:lineRule="auto"/>
      </w:pPr>
      <w:r>
        <mc:AlternateContent>
          <mc:Choice Requires="wps">
            <w:drawing>
              <wp:anchor distT="45720" distB="45720" distL="114300" distR="114300" simplePos="0" relativeHeight="251660288" behindDoc="0" locked="0" layoutInCell="1" allowOverlap="1" wp14:anchorId="4AD35903" wp14:editId="6ABC6F73">
                <wp:simplePos x="0" y="0"/>
                <wp:positionH relativeFrom="column">
                  <wp:posOffset>2299942</wp:posOffset>
                </wp:positionH>
                <wp:positionV relativeFrom="paragraph">
                  <wp:posOffset>2205224</wp:posOffset>
                </wp:positionV>
                <wp:extent cx="1056719" cy="11684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719" cy="116840"/>
                        </a:xfrm>
                        <a:prstGeom prst="rect">
                          <a:avLst/>
                        </a:prstGeom>
                        <a:solidFill>
                          <a:srgbClr val="FFFFFF"/>
                        </a:solidFill>
                        <a:ln w="9525">
                          <a:noFill/>
                          <a:miter lim="800000"/>
                          <a:headEnd/>
                          <a:tailEnd/>
                        </a:ln>
                      </wps:spPr>
                      <wps:txbx>
                        <w:txbxContent>
                          <w:p w14:paraId="6DD457D0" w14:textId="5419D075" w:rsidR="004C1660" w:rsidRDefault="004C16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35903" id="_x0000_s1027" type="#_x0000_t202" style="position:absolute;margin-left:181.1pt;margin-top:173.65pt;width:83.2pt;height:9.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" stroked="f">
                <v:textbox>
                  <w:txbxContent>
                    <w:p w14:paraId="6DD457D0" w14:textId="5419D075" w:rsidR="004C1660" w:rsidRDefault="004C1660"/>
                  </w:txbxContent>
                </v:textbox>
              </v:shape>
            </w:pict>
          </mc:Fallback>
        </mc:AlternateContent>
      </w:r>
      <w:r w:rsidR="00670DC6" w:rsidRPr="00060B82">
        <w:t xml:space="preserve">„Lieber Finn“, schreibt Ella, „wie schade, dass wir uns jetzt nicht mehr in der Pause sehen können. Ich wollte dir eigentlich etwas Tolles zeigen. Mein Bruder hat </w:t>
      </w:r>
      <w:r w:rsidR="003D5FF5">
        <w:t>im Internet</w:t>
      </w:r>
      <w:r w:rsidR="00670DC6" w:rsidRPr="00060B82">
        <w:t xml:space="preserve"> </w:t>
      </w:r>
      <w:r w:rsidR="000B1BA4">
        <w:br/>
      </w:r>
      <w:r w:rsidR="00670DC6" w:rsidRPr="00060B82">
        <w:t xml:space="preserve">eine Anleitung gefunden, wie man mit den Fingern häkeln kann. </w:t>
      </w:r>
      <w:r w:rsidR="003D5FF5">
        <w:t>Soll ich dir</w:t>
      </w:r>
      <w:r w:rsidR="00670DC6">
        <w:t xml:space="preserve"> </w:t>
      </w:r>
      <w:r w:rsidR="00670DC6" w:rsidRPr="00060B82">
        <w:t xml:space="preserve">ein </w:t>
      </w:r>
      <w:r w:rsidR="00670DC6">
        <w:t xml:space="preserve">paar </w:t>
      </w:r>
      <w:r w:rsidR="00670DC6" w:rsidRPr="00060B82">
        <w:t>Tau</w:t>
      </w:r>
      <w:r w:rsidR="00670DC6">
        <w:t>e</w:t>
      </w:r>
      <w:r w:rsidR="00670DC6" w:rsidRPr="00060B82">
        <w:t xml:space="preserve"> häkeln für das Baumhaus im Pausenhof</w:t>
      </w:r>
      <w:r w:rsidR="003D5FF5">
        <w:t>?</w:t>
      </w:r>
      <w:r w:rsidR="00670DC6" w:rsidRPr="00060B82">
        <w:t xml:space="preserve"> Aber vielleicht können wir ja mal</w:t>
      </w:r>
    </w:p>
    <w:p w14:paraId="11A5B3BA" w14:textId="34156231" w:rsidR="006E5B08" w:rsidRDefault="006E5B08" w:rsidP="00670DC6">
      <w:pPr>
        <w:spacing w:line="360" w:lineRule="auto"/>
      </w:pPr>
      <w:r>
        <mc:AlternateContent>
          <mc:Choice Requires="wps">
            <w:drawing>
              <wp:anchor distT="45720" distB="45720" distL="114300" distR="114300" simplePos="0" relativeHeight="251664384" behindDoc="0" locked="0" layoutInCell="1" allowOverlap="1" wp14:anchorId="751A17CA" wp14:editId="0B3C4CF9">
                <wp:simplePos x="0" y="0"/>
                <wp:positionH relativeFrom="page">
                  <wp:posOffset>3356886</wp:posOffset>
                </wp:positionH>
                <wp:positionV relativeFrom="paragraph">
                  <wp:posOffset>608330</wp:posOffset>
                </wp:positionV>
                <wp:extent cx="1056719" cy="11684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719" cy="116840"/>
                        </a:xfrm>
                        <a:prstGeom prst="rect">
                          <a:avLst/>
                        </a:prstGeom>
                        <a:solidFill>
                          <a:srgbClr val="FFFFFF"/>
                        </a:solidFill>
                        <a:ln w="9525">
                          <a:noFill/>
                          <a:miter lim="800000"/>
                          <a:headEnd/>
                          <a:tailEnd/>
                        </a:ln>
                      </wps:spPr>
                      <wps:txbx>
                        <w:txbxContent>
                          <w:p w14:paraId="0A96534E" w14:textId="77777777" w:rsidR="006E5B08" w:rsidRDefault="006E5B08" w:rsidP="006E5B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A17CA" id="_x0000_s1028" type="#_x0000_t202" style="position:absolute;margin-left:264.3pt;margin-top:47.9pt;width:83.2pt;height:9.2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" stroked="f">
                <v:textbox>
                  <w:txbxContent>
                    <w:p w14:paraId="0A96534E" w14:textId="77777777" w:rsidR="006E5B08" w:rsidRDefault="006E5B08" w:rsidP="006E5B08"/>
                  </w:txbxContent>
                </v:textbox>
                <w10:wrap anchorx="page"/>
              </v:shape>
            </w:pict>
          </mc:Fallback>
        </mc:AlternateContent>
      </w:r>
      <w:r w:rsidR="00670DC6" w:rsidRPr="00060B82">
        <w:t xml:space="preserve">videotelefonieren? Dann zeige ich es dir am Bildschirm. Ist ganz einfach! </w:t>
      </w:r>
    </w:p>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6E5B08" w:rsidRPr="00C172AE" w14:paraId="54267C0A" w14:textId="77777777" w:rsidTr="00483D65">
        <w:trPr>
          <w:trHeight w:hRule="exact" w:val="510"/>
        </w:trPr>
        <w:tc>
          <w:tcPr>
            <w:tcW w:w="1243" w:type="dxa"/>
            <w:noWrap/>
            <w:vAlign w:val="bottom"/>
          </w:tcPr>
          <w:p w14:paraId="47278C29" w14:textId="77777777" w:rsidR="006E5B08" w:rsidRPr="00AE65F6" w:rsidRDefault="006E5B08" w:rsidP="00362B02">
            <w:pPr>
              <w:pageBreakBefore/>
              <w:rPr>
                <w:color w:val="FFFFFF" w:themeColor="background1"/>
              </w:rPr>
            </w:pPr>
          </w:p>
        </w:tc>
        <w:tc>
          <w:tcPr>
            <w:tcW w:w="4186" w:type="dxa"/>
            <w:noWrap/>
            <w:vAlign w:val="bottom"/>
          </w:tcPr>
          <w:p w14:paraId="5338E2C0" w14:textId="77777777" w:rsidR="006E5B08" w:rsidRPr="0006258C" w:rsidRDefault="006E5B08" w:rsidP="0006258C">
            <w:pPr>
              <w:pStyle w:val="ekvkolumnentitel"/>
            </w:pPr>
            <w:r w:rsidRPr="0006258C">
              <w:t>Name:</w:t>
            </w:r>
          </w:p>
        </w:tc>
        <w:tc>
          <w:tcPr>
            <w:tcW w:w="1370" w:type="dxa"/>
            <w:noWrap/>
            <w:vAlign w:val="bottom"/>
          </w:tcPr>
          <w:p w14:paraId="485FC221" w14:textId="77777777" w:rsidR="006E5B08" w:rsidRPr="00EA7542" w:rsidRDefault="006E5B08" w:rsidP="00EA7542">
            <w:pPr>
              <w:pStyle w:val="ekvkolumnentitel"/>
            </w:pPr>
            <w:r>
              <w:t>Klasse:</w:t>
            </w:r>
          </w:p>
        </w:tc>
        <w:tc>
          <w:tcPr>
            <w:tcW w:w="2114" w:type="dxa"/>
            <w:noWrap/>
            <w:vAlign w:val="bottom"/>
          </w:tcPr>
          <w:p w14:paraId="1CA758C9" w14:textId="77777777" w:rsidR="006E5B08" w:rsidRPr="00EA7542" w:rsidRDefault="006E5B08" w:rsidP="00EA7542">
            <w:pPr>
              <w:pStyle w:val="ekvkolumnentitel"/>
            </w:pPr>
            <w:r>
              <w:t>Datum:</w:t>
            </w:r>
          </w:p>
        </w:tc>
        <w:tc>
          <w:tcPr>
            <w:tcW w:w="732" w:type="dxa"/>
            <w:tcBorders>
              <w:top w:val="nil"/>
              <w:bottom w:val="single" w:sz="8" w:space="0" w:color="808080"/>
              <w:right w:val="nil"/>
            </w:tcBorders>
            <w:noWrap/>
            <w:vAlign w:val="bottom"/>
          </w:tcPr>
          <w:p w14:paraId="5B05E6F7" w14:textId="77777777" w:rsidR="006E5B08" w:rsidRPr="00EA7542" w:rsidRDefault="006E5B08" w:rsidP="00EA7542">
            <w:pPr>
              <w:pStyle w:val="ekvkolumnentitel"/>
            </w:pPr>
          </w:p>
        </w:tc>
        <w:tc>
          <w:tcPr>
            <w:tcW w:w="1355" w:type="dxa"/>
            <w:tcBorders>
              <w:top w:val="nil"/>
              <w:left w:val="nil"/>
              <w:bottom w:val="single" w:sz="8" w:space="0" w:color="808080"/>
            </w:tcBorders>
            <w:noWrap/>
            <w:vAlign w:val="bottom"/>
          </w:tcPr>
          <w:p w14:paraId="0C7A8AAB" w14:textId="03ACEB83" w:rsidR="006E5B08" w:rsidRPr="00C172AE" w:rsidRDefault="006E5B08" w:rsidP="00AE65F6">
            <w:pPr>
              <w:pStyle w:val="ekvkvnummer"/>
            </w:pPr>
            <w:r>
              <w:t>KV 8</w:t>
            </w:r>
          </w:p>
        </w:tc>
      </w:tr>
      <w:tr w:rsidR="006E5B08" w:rsidRPr="00BF17F2" w14:paraId="3B8B0107" w14:textId="77777777"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14:paraId="63717521" w14:textId="77777777" w:rsidR="006E5B08" w:rsidRPr="00BF17F2" w:rsidRDefault="006E5B08" w:rsidP="00AE65F6">
            <w:pPr>
              <w:rPr>
                <w:color w:val="FFFFFF" w:themeColor="background1"/>
              </w:rPr>
            </w:pPr>
          </w:p>
        </w:tc>
        <w:tc>
          <w:tcPr>
            <w:tcW w:w="9757" w:type="dxa"/>
            <w:gridSpan w:val="5"/>
            <w:tcBorders>
              <w:left w:val="nil"/>
              <w:bottom w:val="nil"/>
            </w:tcBorders>
            <w:noWrap/>
            <w:vAlign w:val="bottom"/>
          </w:tcPr>
          <w:p w14:paraId="12A7699A" w14:textId="77777777" w:rsidR="006E5B08" w:rsidRPr="00BF17F2" w:rsidRDefault="006E5B08" w:rsidP="00037566">
            <w:pPr>
              <w:rPr>
                <w:color w:val="FFFFFF" w:themeColor="background1"/>
              </w:rPr>
            </w:pPr>
          </w:p>
        </w:tc>
      </w:tr>
    </w:tbl>
    <w:p w14:paraId="65DA0442" w14:textId="77777777" w:rsidR="006E5B08" w:rsidRDefault="00670DC6" w:rsidP="00670DC6">
      <w:pPr>
        <w:spacing w:line="360" w:lineRule="auto"/>
      </w:pPr>
      <w:r w:rsidRPr="00060B82">
        <w:t xml:space="preserve">Schreib doch mal zurück. Deine Ella. </w:t>
      </w:r>
      <w:r w:rsidR="003D5FF5">
        <w:br/>
      </w:r>
    </w:p>
    <w:p w14:paraId="7AC41894" w14:textId="24262158" w:rsidR="004B6061" w:rsidRDefault="00670DC6" w:rsidP="00670DC6">
      <w:pPr>
        <w:spacing w:line="360" w:lineRule="auto"/>
      </w:pPr>
      <w:r w:rsidRPr="00060B82">
        <w:t xml:space="preserve">PS: Im Anhang ist ein Ausmalbild von einem Regenbogen. Ich habe schon eins davon </w:t>
      </w:r>
    </w:p>
    <w:p w14:paraId="782FA0FB" w14:textId="1FB36097" w:rsidR="00670DC6" w:rsidRDefault="00670DC6" w:rsidP="00670DC6">
      <w:pPr>
        <w:spacing w:line="360" w:lineRule="auto"/>
      </w:pPr>
      <w:r w:rsidRPr="00060B82">
        <w:t xml:space="preserve">ausgemalt und in mein Fenster gehängt. Damit schnell wieder alles gut wird. </w:t>
      </w:r>
      <w:r w:rsidR="003D5FF5">
        <w:br/>
      </w:r>
      <w:r w:rsidRPr="00060B82">
        <w:t>Malst du deins auch aus?“</w:t>
      </w:r>
    </w:p>
    <w:p w14:paraId="563FB2AC" w14:textId="3C694D8D" w:rsidR="00670DC6" w:rsidRPr="00060B82" w:rsidRDefault="00670DC6" w:rsidP="00670DC6">
      <w:pPr>
        <w:spacing w:line="360" w:lineRule="auto"/>
      </w:pPr>
    </w:p>
    <w:p w14:paraId="64B65A35" w14:textId="475AA820" w:rsidR="00670DC6" w:rsidRDefault="00670DC6" w:rsidP="00670DC6">
      <w:pPr>
        <w:spacing w:line="360" w:lineRule="auto"/>
      </w:pPr>
      <w:r w:rsidRPr="00060B82">
        <w:t xml:space="preserve">Finn lacht. Natürlich will er videotelefonieren. Und den Regenbogen ausmalen und </w:t>
      </w:r>
      <w:r w:rsidR="003D5FF5">
        <w:br/>
      </w:r>
      <w:r w:rsidRPr="00060B82">
        <w:t>ins Fenster hängen. Den können dann auch Manni und Gerti sehen, wenn sie nachmittags zusammen spazieren gehen.</w:t>
      </w:r>
      <w:r>
        <w:t xml:space="preserve"> </w:t>
      </w:r>
    </w:p>
    <w:p w14:paraId="40DAE43B" w14:textId="77777777" w:rsidR="006E5B08" w:rsidRDefault="006E5B08" w:rsidP="00670DC6">
      <w:pPr>
        <w:spacing w:line="360" w:lineRule="auto"/>
      </w:pPr>
    </w:p>
    <w:p w14:paraId="6310DFDC" w14:textId="77E254C4" w:rsidR="00670DC6" w:rsidRDefault="00670DC6" w:rsidP="00670DC6">
      <w:pPr>
        <w:spacing w:line="360" w:lineRule="auto"/>
      </w:pPr>
      <w:r w:rsidRPr="00060B82">
        <w:t xml:space="preserve">Jetzt noch schnell ins Bad und dann kann er richtig beginnen: Der Tag im März, </w:t>
      </w:r>
      <w:r w:rsidR="003D5FF5">
        <w:br/>
      </w:r>
      <w:r w:rsidRPr="00060B82">
        <w:t>an dem alles anders war. Aber vielleicht doch nicht alles schlecht.</w:t>
      </w:r>
    </w:p>
    <w:p w14:paraId="1968F236" w14:textId="641AFE51" w:rsidR="00670DC6" w:rsidRDefault="00670DC6" w:rsidP="00670DC6">
      <w:pPr>
        <w:spacing w:line="360" w:lineRule="auto"/>
      </w:pPr>
    </w:p>
    <w:p w14:paraId="6A20BBAF" w14:textId="7A9B6641" w:rsidR="00426347" w:rsidRDefault="006E5B08" w:rsidP="00670DC6">
      <w:pPr>
        <w:spacing w:line="360" w:lineRule="auto"/>
      </w:pPr>
      <w:r>
        <w:drawing>
          <wp:anchor distT="0" distB="0" distL="114300" distR="114300" simplePos="0" relativeHeight="251658240" behindDoc="1" locked="0" layoutInCell="1" allowOverlap="1" wp14:anchorId="1C104791" wp14:editId="250FD800">
            <wp:simplePos x="0" y="0"/>
            <wp:positionH relativeFrom="margin">
              <wp:posOffset>-95250</wp:posOffset>
            </wp:positionH>
            <wp:positionV relativeFrom="paragraph">
              <wp:posOffset>175895</wp:posOffset>
            </wp:positionV>
            <wp:extent cx="4983480" cy="3403600"/>
            <wp:effectExtent l="0" t="0" r="7620" b="6350"/>
            <wp:wrapNone/>
            <wp:docPr id="2" name="Grafik 2" descr="C:\Users\qht888\Desktop\KVs_Crorona\Illus_fertig\S574300491_Regenbogen_sw.png"/>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extLst>
                        <a:ext uri="{28A0092B-C50C-407E-A947-70E740481C1C}">
                          <a14:useLocalDpi xmlns:a14="http://schemas.microsoft.com/office/drawing/2010/main" val="0"/>
                        </a:ext>
                      </a:extLst>
                    </a:blip>
                    <a:stretch>
                      <a:fillRect/>
                    </a:stretch>
                  </pic:blipFill>
                  <pic:spPr>
                    <a:xfrm>
                      <a:off x="0" y="0"/>
                      <a:ext cx="4983480" cy="3403600"/>
                    </a:xfrm>
                    <a:prstGeom prst="rect">
                      <a:avLst/>
                    </a:prstGeom>
                  </pic:spPr>
                </pic:pic>
              </a:graphicData>
            </a:graphic>
            <wp14:sizeRelH relativeFrom="margin">
              <wp14:pctWidth>0</wp14:pctWidth>
            </wp14:sizeRelH>
            <wp14:sizeRelV relativeFrom="margin">
              <wp14:pctHeight>0</wp14:pctHeight>
            </wp14:sizeRelV>
          </wp:anchor>
        </w:drawing>
      </w:r>
    </w:p>
    <w:p w14:paraId="04CD2004" w14:textId="3731DCE8" w:rsidR="00426347" w:rsidRDefault="00426347" w:rsidP="00670DC6">
      <w:pPr>
        <w:spacing w:line="360" w:lineRule="auto"/>
      </w:pPr>
    </w:p>
    <w:p w14:paraId="4C51DB18" w14:textId="7F0AB023" w:rsidR="00426347" w:rsidRDefault="00426347" w:rsidP="00670DC6">
      <w:pPr>
        <w:spacing w:line="360" w:lineRule="auto"/>
      </w:pPr>
    </w:p>
    <w:p w14:paraId="7B4F16E9" w14:textId="69AC76BB" w:rsidR="00426347" w:rsidRDefault="00426347" w:rsidP="00670DC6">
      <w:pPr>
        <w:spacing w:line="360" w:lineRule="auto"/>
      </w:pPr>
    </w:p>
    <w:p w14:paraId="242ED7C4" w14:textId="1D7A2DB2" w:rsidR="00426347" w:rsidRDefault="00426347" w:rsidP="00670DC6">
      <w:pPr>
        <w:spacing w:line="360" w:lineRule="auto"/>
      </w:pPr>
    </w:p>
    <w:p w14:paraId="34183C11" w14:textId="0265A12C" w:rsidR="00426347" w:rsidRDefault="00426347" w:rsidP="00670DC6">
      <w:pPr>
        <w:spacing w:line="360" w:lineRule="auto"/>
      </w:pPr>
    </w:p>
    <w:p w14:paraId="20C5250E" w14:textId="6BC6F51F" w:rsidR="00426347" w:rsidRDefault="00426347" w:rsidP="00670DC6">
      <w:pPr>
        <w:spacing w:line="360" w:lineRule="auto"/>
      </w:pPr>
    </w:p>
    <w:p w14:paraId="462B4B80" w14:textId="67EA8218" w:rsidR="00426347" w:rsidRDefault="00426347" w:rsidP="00670DC6">
      <w:pPr>
        <w:spacing w:line="360" w:lineRule="auto"/>
      </w:pPr>
    </w:p>
    <w:p w14:paraId="05FC36EF" w14:textId="26E63012" w:rsidR="00426347" w:rsidRDefault="00426347" w:rsidP="00670DC6">
      <w:pPr>
        <w:spacing w:line="360" w:lineRule="auto"/>
      </w:pPr>
    </w:p>
    <w:p w14:paraId="37D4229A" w14:textId="77777777" w:rsidR="00426347" w:rsidRDefault="00426347" w:rsidP="00670DC6">
      <w:pPr>
        <w:spacing w:line="360" w:lineRule="auto"/>
      </w:pPr>
    </w:p>
    <w:p w14:paraId="60403520" w14:textId="77777777" w:rsidR="00426347" w:rsidRDefault="00426347" w:rsidP="00670DC6">
      <w:pPr>
        <w:spacing w:line="360" w:lineRule="auto"/>
      </w:pPr>
    </w:p>
    <w:p w14:paraId="1A42FBE5" w14:textId="77777777" w:rsidR="00426347" w:rsidRDefault="00426347" w:rsidP="00670DC6">
      <w:pPr>
        <w:spacing w:line="360" w:lineRule="auto"/>
      </w:pPr>
    </w:p>
    <w:p w14:paraId="16C64FEB" w14:textId="77777777" w:rsidR="00426347" w:rsidRDefault="00426347" w:rsidP="00670DC6">
      <w:pPr>
        <w:spacing w:line="360" w:lineRule="auto"/>
      </w:pPr>
    </w:p>
    <w:p w14:paraId="50F4A809" w14:textId="54A37CA3" w:rsidR="00426347" w:rsidRDefault="00426347" w:rsidP="004336F2">
      <w:pPr>
        <w:pStyle w:val="ekvbild"/>
      </w:pPr>
    </w:p>
    <w:p w14:paraId="15BCF263" w14:textId="6894BC47" w:rsidR="00426347" w:rsidRDefault="00426347" w:rsidP="00670DC6">
      <w:pPr>
        <w:spacing w:line="360" w:lineRule="auto"/>
      </w:pPr>
    </w:p>
    <w:p w14:paraId="2D07DA7E" w14:textId="77777777" w:rsidR="006E5B08" w:rsidRDefault="006E5B08" w:rsidP="00670DC6">
      <w:pPr>
        <w:spacing w:line="360" w:lineRule="auto"/>
      </w:pPr>
    </w:p>
    <w:p w14:paraId="0CAB746B" w14:textId="77777777" w:rsidR="00426347" w:rsidRDefault="00426347" w:rsidP="00670DC6">
      <w:pPr>
        <w:spacing w:line="360" w:lineRule="auto"/>
      </w:pPr>
    </w:p>
    <w:p w14:paraId="289DE60B" w14:textId="77777777" w:rsidR="00670DC6" w:rsidRPr="00D3427F" w:rsidRDefault="00670DC6" w:rsidP="00670DC6">
      <w:pPr>
        <w:pStyle w:val="ekvnummerierung"/>
        <w:framePr w:wrap="around"/>
      </w:pPr>
      <w:r>
        <w:t>1</w:t>
      </w:r>
    </w:p>
    <w:p w14:paraId="4C8EFE2D" w14:textId="77777777" w:rsidR="00670DC6" w:rsidRPr="00287B24" w:rsidRDefault="00670DC6" w:rsidP="00670DC6">
      <w:pPr>
        <w:pStyle w:val="ekvpicto"/>
        <w:framePr w:wrap="around"/>
      </w:pPr>
      <w:r>
        <w:rPr>
          <w:lang w:eastAsia="de-DE"/>
        </w:rPr>
        <w:drawing>
          <wp:inline distT="0" distB="0" distL="0" distR="0" wp14:anchorId="1E40CC40" wp14:editId="36E86CCC">
            <wp:extent cx="288290" cy="28829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_partnerarbei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290" cy="288290"/>
                    </a:xfrm>
                    <a:prstGeom prst="rect">
                      <a:avLst/>
                    </a:prstGeom>
                  </pic:spPr>
                </pic:pic>
              </a:graphicData>
            </a:graphic>
          </wp:inline>
        </w:drawing>
      </w:r>
    </w:p>
    <w:p w14:paraId="24B9D772" w14:textId="77777777" w:rsidR="00670DC6" w:rsidRPr="00652F95" w:rsidRDefault="00670DC6" w:rsidP="00670DC6">
      <w:r w:rsidRPr="00652F95">
        <w:t>Sprecht über den Text. Was hast du auch so erlebt? Was war anders?</w:t>
      </w:r>
    </w:p>
    <w:p w14:paraId="088AF4C1" w14:textId="77777777" w:rsidR="00670DC6" w:rsidRDefault="00670DC6" w:rsidP="00670DC6"/>
    <w:p w14:paraId="55DC3667" w14:textId="77777777" w:rsidR="00670DC6" w:rsidRPr="00D3427F" w:rsidRDefault="00670DC6" w:rsidP="00670DC6">
      <w:pPr>
        <w:pStyle w:val="ekvnummerierung"/>
        <w:framePr w:wrap="around"/>
      </w:pPr>
      <w:r>
        <w:t>2</w:t>
      </w:r>
    </w:p>
    <w:p w14:paraId="7C1FE049" w14:textId="77777777" w:rsidR="00670DC6" w:rsidRPr="00287B24" w:rsidRDefault="00670DC6" w:rsidP="00670DC6">
      <w:pPr>
        <w:pStyle w:val="ekvpicto"/>
        <w:framePr w:wrap="around"/>
      </w:pPr>
      <w:r>
        <w:rPr>
          <w:lang w:eastAsia="de-DE"/>
        </w:rPr>
        <w:drawing>
          <wp:inline distT="0" distB="0" distL="0" distR="0" wp14:anchorId="0DA294C5" wp14:editId="3132080F">
            <wp:extent cx="288290" cy="28829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c_spreche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290" cy="288290"/>
                    </a:xfrm>
                    <a:prstGeom prst="rect">
                      <a:avLst/>
                    </a:prstGeom>
                  </pic:spPr>
                </pic:pic>
              </a:graphicData>
            </a:graphic>
          </wp:inline>
        </w:drawing>
      </w:r>
    </w:p>
    <w:p w14:paraId="6DEC4CAC" w14:textId="77777777" w:rsidR="00670DC6" w:rsidRPr="00652F95" w:rsidRDefault="00670DC6" w:rsidP="00670DC6">
      <w:r w:rsidRPr="00652F95">
        <w:t xml:space="preserve">Wie fühlt sich Finn? Beschreibe. </w:t>
      </w:r>
      <w:r w:rsidRPr="00652F95">
        <w:br/>
      </w:r>
    </w:p>
    <w:p w14:paraId="1D4661F1" w14:textId="77777777" w:rsidR="00670DC6" w:rsidRPr="00D3427F" w:rsidRDefault="00670DC6" w:rsidP="00670DC6">
      <w:pPr>
        <w:pStyle w:val="ekvnummerierung"/>
        <w:framePr w:wrap="around"/>
      </w:pPr>
      <w:r>
        <w:t>3</w:t>
      </w:r>
    </w:p>
    <w:p w14:paraId="30280CFB" w14:textId="77777777" w:rsidR="00670DC6" w:rsidRPr="00287B24" w:rsidRDefault="00670DC6" w:rsidP="00670DC6">
      <w:pPr>
        <w:pStyle w:val="ekvpicto"/>
        <w:framePr w:wrap="around"/>
      </w:pPr>
      <w:r>
        <w:rPr>
          <w:lang w:eastAsia="de-DE"/>
        </w:rPr>
        <w:drawing>
          <wp:inline distT="0" distB="0" distL="0" distR="0" wp14:anchorId="676BEDA8" wp14:editId="32892770">
            <wp:extent cx="288290" cy="28829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c_spreche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290" cy="288290"/>
                    </a:xfrm>
                    <a:prstGeom prst="rect">
                      <a:avLst/>
                    </a:prstGeom>
                  </pic:spPr>
                </pic:pic>
              </a:graphicData>
            </a:graphic>
          </wp:inline>
        </w:drawing>
      </w:r>
    </w:p>
    <w:p w14:paraId="0B86B607" w14:textId="77777777" w:rsidR="00652F95" w:rsidRDefault="00670DC6" w:rsidP="00652F95">
      <w:r w:rsidRPr="00652F95">
        <w:t>Möchtest du erzählen, wie du dich gefühlt hast?</w:t>
      </w:r>
    </w:p>
    <w:sectPr w:rsidR="00652F95" w:rsidSect="008D5A1A">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709FA" w14:textId="77777777" w:rsidR="00B30878" w:rsidRDefault="00B30878" w:rsidP="003C599D">
      <w:pPr>
        <w:spacing w:line="240" w:lineRule="auto"/>
      </w:pPr>
      <w:r>
        <w:separator/>
      </w:r>
    </w:p>
  </w:endnote>
  <w:endnote w:type="continuationSeparator" w:id="0">
    <w:p w14:paraId="48C8C899" w14:textId="77777777" w:rsidR="00B30878" w:rsidRDefault="00B3087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3F00A" w14:textId="77777777" w:rsidR="00002075" w:rsidRDefault="0000207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14:paraId="63F8ECAD" w14:textId="77777777" w:rsidTr="006B2D23">
      <w:trPr>
        <w:trHeight w:hRule="exact" w:val="680"/>
      </w:trPr>
      <w:tc>
        <w:tcPr>
          <w:tcW w:w="1131" w:type="dxa"/>
          <w:noWrap/>
        </w:tcPr>
        <w:p w14:paraId="5E0DA0C4" w14:textId="77777777" w:rsidR="00193A18" w:rsidRPr="00913892" w:rsidRDefault="00193A18" w:rsidP="00913892">
          <w:pPr>
            <w:pStyle w:val="ekvpaginabild"/>
          </w:pPr>
          <w:r w:rsidRPr="00913892">
            <w:rPr>
              <w:lang w:eastAsia="de-DE"/>
            </w:rPr>
            <w:drawing>
              <wp:inline distT="0" distB="0" distL="0" distR="0" wp14:anchorId="7B940039" wp14:editId="77D9910D">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4BDD5572" w14:textId="493D552D" w:rsidR="00193A18" w:rsidRPr="00913892" w:rsidRDefault="00193A18" w:rsidP="00370A70">
          <w:pPr>
            <w:pStyle w:val="ekvpagina"/>
          </w:pPr>
          <w:r w:rsidRPr="00913892">
            <w:t>© Ernst Klett Verlag GmbH, Stuttgart 20</w:t>
          </w:r>
          <w:r w:rsidR="00002075">
            <w:t>20</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4A5DBAC2" w14:textId="46E7CA67" w:rsidR="00193A18" w:rsidRPr="00005AE2" w:rsidRDefault="00193A18" w:rsidP="004B6061">
          <w:pPr>
            <w:pStyle w:val="ekvquelle"/>
          </w:pPr>
          <w:r w:rsidRPr="00005AE2">
            <w:t xml:space="preserve">Textquellen: </w:t>
          </w:r>
          <w:r w:rsidR="004B6061">
            <w:t>Heike Stein, Leipzig</w:t>
          </w:r>
        </w:p>
        <w:p w14:paraId="08D28716" w14:textId="0975763F" w:rsidR="00193A18" w:rsidRPr="00025140" w:rsidRDefault="00193A18" w:rsidP="00005AE2">
          <w:pPr>
            <w:pStyle w:val="ekvquelle"/>
          </w:pPr>
          <w:r w:rsidRPr="00005AE2">
            <w:t xml:space="preserve">Illustratoren: </w:t>
          </w:r>
          <w:r w:rsidR="005B57EA">
            <w:t>Liliane Ohser, Hamburg</w:t>
          </w:r>
        </w:p>
      </w:tc>
      <w:tc>
        <w:tcPr>
          <w:tcW w:w="397" w:type="dxa"/>
        </w:tcPr>
        <w:p w14:paraId="0F950BF8" w14:textId="77777777" w:rsidR="00193A18" w:rsidRPr="00913892" w:rsidRDefault="00193A18" w:rsidP="00913892">
          <w:pPr>
            <w:pStyle w:val="ekvpagina"/>
          </w:pPr>
        </w:p>
      </w:tc>
    </w:tr>
  </w:tbl>
  <w:p w14:paraId="5F9CA2E7" w14:textId="77777777" w:rsidR="00193A18" w:rsidRDefault="00193A1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55903" w14:textId="77777777" w:rsidR="00002075" w:rsidRDefault="000020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EE5B7" w14:textId="77777777" w:rsidR="00B30878" w:rsidRDefault="00B30878" w:rsidP="003C599D">
      <w:pPr>
        <w:spacing w:line="240" w:lineRule="auto"/>
      </w:pPr>
      <w:r>
        <w:separator/>
      </w:r>
    </w:p>
  </w:footnote>
  <w:footnote w:type="continuationSeparator" w:id="0">
    <w:p w14:paraId="34973590" w14:textId="77777777" w:rsidR="00B30878" w:rsidRDefault="00B3087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BC588" w14:textId="77777777" w:rsidR="00002075" w:rsidRDefault="0000207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0F4DC" w14:textId="77777777" w:rsidR="00002075" w:rsidRDefault="0000207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2C92F" w14:textId="77777777" w:rsidR="00002075" w:rsidRDefault="0000207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D46AF6"/>
    <w:multiLevelType w:val="hybridMultilevel"/>
    <w:tmpl w:val="712C074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F95"/>
    <w:rsid w:val="00002075"/>
    <w:rsid w:val="000040E2"/>
    <w:rsid w:val="00005AE2"/>
    <w:rsid w:val="000101D7"/>
    <w:rsid w:val="00017D13"/>
    <w:rsid w:val="00020440"/>
    <w:rsid w:val="000206B8"/>
    <w:rsid w:val="00025140"/>
    <w:rsid w:val="00035074"/>
    <w:rsid w:val="00035289"/>
    <w:rsid w:val="00037566"/>
    <w:rsid w:val="00043523"/>
    <w:rsid w:val="0005189B"/>
    <w:rsid w:val="000523D4"/>
    <w:rsid w:val="00054678"/>
    <w:rsid w:val="00054A93"/>
    <w:rsid w:val="00056587"/>
    <w:rsid w:val="0006258C"/>
    <w:rsid w:val="00062D31"/>
    <w:rsid w:val="00073C70"/>
    <w:rsid w:val="00077DAF"/>
    <w:rsid w:val="000812E6"/>
    <w:rsid w:val="0008320C"/>
    <w:rsid w:val="000832B9"/>
    <w:rsid w:val="00090AB2"/>
    <w:rsid w:val="000928AA"/>
    <w:rsid w:val="00092E87"/>
    <w:rsid w:val="000939F5"/>
    <w:rsid w:val="00094F01"/>
    <w:rsid w:val="000B098D"/>
    <w:rsid w:val="000B1BA4"/>
    <w:rsid w:val="000B3D67"/>
    <w:rsid w:val="000B4540"/>
    <w:rsid w:val="000B7BD3"/>
    <w:rsid w:val="000C11E0"/>
    <w:rsid w:val="000D40DE"/>
    <w:rsid w:val="000D4791"/>
    <w:rsid w:val="000E343E"/>
    <w:rsid w:val="000F21E8"/>
    <w:rsid w:val="000F7910"/>
    <w:rsid w:val="00103057"/>
    <w:rsid w:val="00107D77"/>
    <w:rsid w:val="00124062"/>
    <w:rsid w:val="00127C41"/>
    <w:rsid w:val="0013113E"/>
    <w:rsid w:val="00131417"/>
    <w:rsid w:val="001524C9"/>
    <w:rsid w:val="00153B1C"/>
    <w:rsid w:val="00153C26"/>
    <w:rsid w:val="001641FA"/>
    <w:rsid w:val="0016475A"/>
    <w:rsid w:val="00165ECC"/>
    <w:rsid w:val="00171E7B"/>
    <w:rsid w:val="001750C3"/>
    <w:rsid w:val="00182050"/>
    <w:rsid w:val="00182B7D"/>
    <w:rsid w:val="001845AC"/>
    <w:rsid w:val="00185997"/>
    <w:rsid w:val="00186866"/>
    <w:rsid w:val="00190B65"/>
    <w:rsid w:val="00193A18"/>
    <w:rsid w:val="00193BBE"/>
    <w:rsid w:val="001A5F34"/>
    <w:rsid w:val="001C3792"/>
    <w:rsid w:val="001D2674"/>
    <w:rsid w:val="001D39FD"/>
    <w:rsid w:val="001D4886"/>
    <w:rsid w:val="001E07BA"/>
    <w:rsid w:val="001E485B"/>
    <w:rsid w:val="001F15DA"/>
    <w:rsid w:val="001F1E3D"/>
    <w:rsid w:val="001F4F75"/>
    <w:rsid w:val="001F53F1"/>
    <w:rsid w:val="0020055A"/>
    <w:rsid w:val="00201AA1"/>
    <w:rsid w:val="00205239"/>
    <w:rsid w:val="00216D91"/>
    <w:rsid w:val="002240EA"/>
    <w:rsid w:val="002266E8"/>
    <w:rsid w:val="002277D2"/>
    <w:rsid w:val="002301FF"/>
    <w:rsid w:val="00232213"/>
    <w:rsid w:val="00246F77"/>
    <w:rsid w:val="002527A5"/>
    <w:rsid w:val="00255466"/>
    <w:rsid w:val="00255FE3"/>
    <w:rsid w:val="00261D9E"/>
    <w:rsid w:val="0026581E"/>
    <w:rsid w:val="00271367"/>
    <w:rsid w:val="0028107C"/>
    <w:rsid w:val="00287B24"/>
    <w:rsid w:val="00287DC0"/>
    <w:rsid w:val="002A25AE"/>
    <w:rsid w:val="002B33E7"/>
    <w:rsid w:val="002B3DF1"/>
    <w:rsid w:val="002B64EA"/>
    <w:rsid w:val="002C50E2"/>
    <w:rsid w:val="002D41F4"/>
    <w:rsid w:val="002D7B0C"/>
    <w:rsid w:val="002D7B42"/>
    <w:rsid w:val="002E023D"/>
    <w:rsid w:val="002E163A"/>
    <w:rsid w:val="002E7FEA"/>
    <w:rsid w:val="002F1328"/>
    <w:rsid w:val="00302866"/>
    <w:rsid w:val="00303749"/>
    <w:rsid w:val="00304833"/>
    <w:rsid w:val="00313596"/>
    <w:rsid w:val="00313FD8"/>
    <w:rsid w:val="0031412E"/>
    <w:rsid w:val="00315EA9"/>
    <w:rsid w:val="00320087"/>
    <w:rsid w:val="00321063"/>
    <w:rsid w:val="0032667B"/>
    <w:rsid w:val="00331234"/>
    <w:rsid w:val="0033469B"/>
    <w:rsid w:val="003367A2"/>
    <w:rsid w:val="003373EF"/>
    <w:rsid w:val="0034417F"/>
    <w:rsid w:val="00362B02"/>
    <w:rsid w:val="0036404C"/>
    <w:rsid w:val="00370A70"/>
    <w:rsid w:val="00376A0A"/>
    <w:rsid w:val="0038356B"/>
    <w:rsid w:val="00384305"/>
    <w:rsid w:val="003879B4"/>
    <w:rsid w:val="0039268F"/>
    <w:rsid w:val="00392F9B"/>
    <w:rsid w:val="003945FF"/>
    <w:rsid w:val="0039465E"/>
    <w:rsid w:val="003973E4"/>
    <w:rsid w:val="003A1A19"/>
    <w:rsid w:val="003A5B0C"/>
    <w:rsid w:val="003B59CC"/>
    <w:rsid w:val="003C39DC"/>
    <w:rsid w:val="003C599D"/>
    <w:rsid w:val="003D5FF5"/>
    <w:rsid w:val="003D70F5"/>
    <w:rsid w:val="003E21AC"/>
    <w:rsid w:val="003E6330"/>
    <w:rsid w:val="003F362F"/>
    <w:rsid w:val="003F640D"/>
    <w:rsid w:val="00405D0B"/>
    <w:rsid w:val="00411B18"/>
    <w:rsid w:val="00414457"/>
    <w:rsid w:val="00415405"/>
    <w:rsid w:val="00415632"/>
    <w:rsid w:val="00416BF9"/>
    <w:rsid w:val="0042107E"/>
    <w:rsid w:val="00424375"/>
    <w:rsid w:val="00426347"/>
    <w:rsid w:val="004336F2"/>
    <w:rsid w:val="004341AE"/>
    <w:rsid w:val="00436C24"/>
    <w:rsid w:val="004372DD"/>
    <w:rsid w:val="0044079F"/>
    <w:rsid w:val="00441088"/>
    <w:rsid w:val="00441724"/>
    <w:rsid w:val="00451CC2"/>
    <w:rsid w:val="00454148"/>
    <w:rsid w:val="004621B3"/>
    <w:rsid w:val="00464D91"/>
    <w:rsid w:val="0047471A"/>
    <w:rsid w:val="004763D2"/>
    <w:rsid w:val="00483A7A"/>
    <w:rsid w:val="00483D65"/>
    <w:rsid w:val="00486B3D"/>
    <w:rsid w:val="00490692"/>
    <w:rsid w:val="004925F2"/>
    <w:rsid w:val="004A66C3"/>
    <w:rsid w:val="004A66CF"/>
    <w:rsid w:val="004B4520"/>
    <w:rsid w:val="004B6061"/>
    <w:rsid w:val="004C1660"/>
    <w:rsid w:val="004F7BEC"/>
    <w:rsid w:val="00501528"/>
    <w:rsid w:val="00501C6F"/>
    <w:rsid w:val="005069C1"/>
    <w:rsid w:val="00514229"/>
    <w:rsid w:val="005156EC"/>
    <w:rsid w:val="005168A4"/>
    <w:rsid w:val="005201DB"/>
    <w:rsid w:val="0052117E"/>
    <w:rsid w:val="00521B91"/>
    <w:rsid w:val="005252D2"/>
    <w:rsid w:val="00530C92"/>
    <w:rsid w:val="00535AD8"/>
    <w:rsid w:val="005446D6"/>
    <w:rsid w:val="00547103"/>
    <w:rsid w:val="00560848"/>
    <w:rsid w:val="00565076"/>
    <w:rsid w:val="005656B4"/>
    <w:rsid w:val="0057073F"/>
    <w:rsid w:val="0057200E"/>
    <w:rsid w:val="00572A0F"/>
    <w:rsid w:val="00574FE0"/>
    <w:rsid w:val="00576D2D"/>
    <w:rsid w:val="005809BB"/>
    <w:rsid w:val="00584F88"/>
    <w:rsid w:val="00597506"/>
    <w:rsid w:val="00597E2F"/>
    <w:rsid w:val="005A5E71"/>
    <w:rsid w:val="005A6D94"/>
    <w:rsid w:val="005B3E17"/>
    <w:rsid w:val="005B57EA"/>
    <w:rsid w:val="005B588B"/>
    <w:rsid w:val="005C047C"/>
    <w:rsid w:val="005C0FBD"/>
    <w:rsid w:val="005D367A"/>
    <w:rsid w:val="005D3E99"/>
    <w:rsid w:val="005E15AC"/>
    <w:rsid w:val="005F2AB3"/>
    <w:rsid w:val="005F3914"/>
    <w:rsid w:val="005F439D"/>
    <w:rsid w:val="0060019A"/>
    <w:rsid w:val="00603AD5"/>
    <w:rsid w:val="006201CB"/>
    <w:rsid w:val="00622F6B"/>
    <w:rsid w:val="00627765"/>
    <w:rsid w:val="0064692C"/>
    <w:rsid w:val="00652F95"/>
    <w:rsid w:val="00653F68"/>
    <w:rsid w:val="0066479D"/>
    <w:rsid w:val="00670DC6"/>
    <w:rsid w:val="006802C4"/>
    <w:rsid w:val="006816BC"/>
    <w:rsid w:val="0068429A"/>
    <w:rsid w:val="00685FDD"/>
    <w:rsid w:val="00687BAD"/>
    <w:rsid w:val="00693676"/>
    <w:rsid w:val="00695168"/>
    <w:rsid w:val="006A3BA7"/>
    <w:rsid w:val="006A549D"/>
    <w:rsid w:val="006B01F9"/>
    <w:rsid w:val="006B292C"/>
    <w:rsid w:val="006B2D23"/>
    <w:rsid w:val="006B6247"/>
    <w:rsid w:val="006B7F87"/>
    <w:rsid w:val="006C4E52"/>
    <w:rsid w:val="006C563C"/>
    <w:rsid w:val="006C6A77"/>
    <w:rsid w:val="006D49F0"/>
    <w:rsid w:val="006E235E"/>
    <w:rsid w:val="006E5B08"/>
    <w:rsid w:val="006F0D3C"/>
    <w:rsid w:val="006F2EDC"/>
    <w:rsid w:val="00701548"/>
    <w:rsid w:val="00702F10"/>
    <w:rsid w:val="00710718"/>
    <w:rsid w:val="00715A9A"/>
    <w:rsid w:val="0072030B"/>
    <w:rsid w:val="00720747"/>
    <w:rsid w:val="007228A6"/>
    <w:rsid w:val="00722BE8"/>
    <w:rsid w:val="00724064"/>
    <w:rsid w:val="00727C5F"/>
    <w:rsid w:val="00733A44"/>
    <w:rsid w:val="00734553"/>
    <w:rsid w:val="00734E2C"/>
    <w:rsid w:val="00745BC6"/>
    <w:rsid w:val="007507F9"/>
    <w:rsid w:val="00751B0E"/>
    <w:rsid w:val="00752795"/>
    <w:rsid w:val="00760C41"/>
    <w:rsid w:val="00766405"/>
    <w:rsid w:val="0076691A"/>
    <w:rsid w:val="007715D8"/>
    <w:rsid w:val="00772DA9"/>
    <w:rsid w:val="00782506"/>
    <w:rsid w:val="00787700"/>
    <w:rsid w:val="00794C12"/>
    <w:rsid w:val="007A2F5A"/>
    <w:rsid w:val="007A5AA1"/>
    <w:rsid w:val="007B656B"/>
    <w:rsid w:val="007B7D0B"/>
    <w:rsid w:val="007D186F"/>
    <w:rsid w:val="007D68F4"/>
    <w:rsid w:val="007E4DDC"/>
    <w:rsid w:val="007E5E71"/>
    <w:rsid w:val="007E68A0"/>
    <w:rsid w:val="00802E02"/>
    <w:rsid w:val="00805C65"/>
    <w:rsid w:val="00812D4E"/>
    <w:rsid w:val="00816953"/>
    <w:rsid w:val="0082136B"/>
    <w:rsid w:val="00826DDD"/>
    <w:rsid w:val="008273B7"/>
    <w:rsid w:val="008277EF"/>
    <w:rsid w:val="008306D5"/>
    <w:rsid w:val="00833C80"/>
    <w:rsid w:val="00836A28"/>
    <w:rsid w:val="008443FA"/>
    <w:rsid w:val="00844602"/>
    <w:rsid w:val="00845881"/>
    <w:rsid w:val="00845AEA"/>
    <w:rsid w:val="008478B1"/>
    <w:rsid w:val="00850EC8"/>
    <w:rsid w:val="00851354"/>
    <w:rsid w:val="00854D77"/>
    <w:rsid w:val="008576F6"/>
    <w:rsid w:val="00857713"/>
    <w:rsid w:val="00862C21"/>
    <w:rsid w:val="00866C85"/>
    <w:rsid w:val="00874376"/>
    <w:rsid w:val="00882053"/>
    <w:rsid w:val="00891508"/>
    <w:rsid w:val="0089395C"/>
    <w:rsid w:val="008942A2"/>
    <w:rsid w:val="00894390"/>
    <w:rsid w:val="0089534A"/>
    <w:rsid w:val="008A0923"/>
    <w:rsid w:val="008A0F4C"/>
    <w:rsid w:val="008A529C"/>
    <w:rsid w:val="008B446A"/>
    <w:rsid w:val="008B5E47"/>
    <w:rsid w:val="008C0880"/>
    <w:rsid w:val="008C27FD"/>
    <w:rsid w:val="008C672C"/>
    <w:rsid w:val="008D3CE0"/>
    <w:rsid w:val="008D46C7"/>
    <w:rsid w:val="008D5A1A"/>
    <w:rsid w:val="008D7FDC"/>
    <w:rsid w:val="008E4B7A"/>
    <w:rsid w:val="008E6248"/>
    <w:rsid w:val="008F6EDE"/>
    <w:rsid w:val="00902002"/>
    <w:rsid w:val="00902CEB"/>
    <w:rsid w:val="00905BCF"/>
    <w:rsid w:val="009064C0"/>
    <w:rsid w:val="00907EC2"/>
    <w:rsid w:val="00912A0A"/>
    <w:rsid w:val="00913598"/>
    <w:rsid w:val="00913892"/>
    <w:rsid w:val="009215E3"/>
    <w:rsid w:val="00936CF0"/>
    <w:rsid w:val="00942106"/>
    <w:rsid w:val="0094260D"/>
    <w:rsid w:val="00946121"/>
    <w:rsid w:val="00952B21"/>
    <w:rsid w:val="009554B1"/>
    <w:rsid w:val="00956783"/>
    <w:rsid w:val="00957248"/>
    <w:rsid w:val="00957969"/>
    <w:rsid w:val="00962A4D"/>
    <w:rsid w:val="00964A22"/>
    <w:rsid w:val="00967C71"/>
    <w:rsid w:val="009770A2"/>
    <w:rsid w:val="00977556"/>
    <w:rsid w:val="009800AB"/>
    <w:rsid w:val="00981DFC"/>
    <w:rsid w:val="009856A1"/>
    <w:rsid w:val="009915B2"/>
    <w:rsid w:val="00992275"/>
    <w:rsid w:val="00992B92"/>
    <w:rsid w:val="009A056D"/>
    <w:rsid w:val="009A17FC"/>
    <w:rsid w:val="009A50D4"/>
    <w:rsid w:val="009A7614"/>
    <w:rsid w:val="009B7E8B"/>
    <w:rsid w:val="009C26DF"/>
    <w:rsid w:val="009C2A7B"/>
    <w:rsid w:val="009C3C75"/>
    <w:rsid w:val="009C5BF4"/>
    <w:rsid w:val="009E17E1"/>
    <w:rsid w:val="009E45C5"/>
    <w:rsid w:val="009E47B1"/>
    <w:rsid w:val="009F003E"/>
    <w:rsid w:val="009F0109"/>
    <w:rsid w:val="009F1185"/>
    <w:rsid w:val="00A01AD0"/>
    <w:rsid w:val="00A024FF"/>
    <w:rsid w:val="00A05E18"/>
    <w:rsid w:val="00A06EFE"/>
    <w:rsid w:val="00A170E5"/>
    <w:rsid w:val="00A2146F"/>
    <w:rsid w:val="00A23038"/>
    <w:rsid w:val="00A23E76"/>
    <w:rsid w:val="00A26B32"/>
    <w:rsid w:val="00A27593"/>
    <w:rsid w:val="00A35787"/>
    <w:rsid w:val="00A370D6"/>
    <w:rsid w:val="00A41DA3"/>
    <w:rsid w:val="00A43B4C"/>
    <w:rsid w:val="00A478DC"/>
    <w:rsid w:val="00A701AF"/>
    <w:rsid w:val="00A75504"/>
    <w:rsid w:val="00A8687B"/>
    <w:rsid w:val="00A92B79"/>
    <w:rsid w:val="00A9695B"/>
    <w:rsid w:val="00AA2D66"/>
    <w:rsid w:val="00AA3E8B"/>
    <w:rsid w:val="00AA5A5A"/>
    <w:rsid w:val="00AB05CF"/>
    <w:rsid w:val="00AB0DA8"/>
    <w:rsid w:val="00AB18CA"/>
    <w:rsid w:val="00AB4C7D"/>
    <w:rsid w:val="00AB5327"/>
    <w:rsid w:val="00AB5F24"/>
    <w:rsid w:val="00AB6AE5"/>
    <w:rsid w:val="00AB7619"/>
    <w:rsid w:val="00AC01E7"/>
    <w:rsid w:val="00AC7B89"/>
    <w:rsid w:val="00AD2E3F"/>
    <w:rsid w:val="00AD4D22"/>
    <w:rsid w:val="00AE65F6"/>
    <w:rsid w:val="00AE6684"/>
    <w:rsid w:val="00AF053E"/>
    <w:rsid w:val="00B022FE"/>
    <w:rsid w:val="00B039E8"/>
    <w:rsid w:val="00B112CF"/>
    <w:rsid w:val="00B14B45"/>
    <w:rsid w:val="00B155E8"/>
    <w:rsid w:val="00B15F75"/>
    <w:rsid w:val="00B2194E"/>
    <w:rsid w:val="00B30878"/>
    <w:rsid w:val="00B31F29"/>
    <w:rsid w:val="00B32DAF"/>
    <w:rsid w:val="00B37E68"/>
    <w:rsid w:val="00B468CC"/>
    <w:rsid w:val="00B54655"/>
    <w:rsid w:val="00B54814"/>
    <w:rsid w:val="00B6045F"/>
    <w:rsid w:val="00B65ABF"/>
    <w:rsid w:val="00B661D9"/>
    <w:rsid w:val="00B7242A"/>
    <w:rsid w:val="00B73B76"/>
    <w:rsid w:val="00B82B4E"/>
    <w:rsid w:val="00B8420E"/>
    <w:rsid w:val="00B84691"/>
    <w:rsid w:val="00B86605"/>
    <w:rsid w:val="00B90CE1"/>
    <w:rsid w:val="00BA1A23"/>
    <w:rsid w:val="00BB7A52"/>
    <w:rsid w:val="00BB7D77"/>
    <w:rsid w:val="00BC2CD2"/>
    <w:rsid w:val="00BC6483"/>
    <w:rsid w:val="00BC69E3"/>
    <w:rsid w:val="00BC7335"/>
    <w:rsid w:val="00BD542D"/>
    <w:rsid w:val="00BD6E66"/>
    <w:rsid w:val="00BE1620"/>
    <w:rsid w:val="00BE1962"/>
    <w:rsid w:val="00BE4821"/>
    <w:rsid w:val="00BF17F2"/>
    <w:rsid w:val="00C00404"/>
    <w:rsid w:val="00C172AE"/>
    <w:rsid w:val="00C226FA"/>
    <w:rsid w:val="00C24816"/>
    <w:rsid w:val="00C343F5"/>
    <w:rsid w:val="00C40555"/>
    <w:rsid w:val="00C40D51"/>
    <w:rsid w:val="00C429A6"/>
    <w:rsid w:val="00C504F8"/>
    <w:rsid w:val="00C52A99"/>
    <w:rsid w:val="00C727B3"/>
    <w:rsid w:val="00C72BA2"/>
    <w:rsid w:val="00C842ED"/>
    <w:rsid w:val="00C84E4C"/>
    <w:rsid w:val="00C87044"/>
    <w:rsid w:val="00C94D17"/>
    <w:rsid w:val="00CA5A56"/>
    <w:rsid w:val="00CB27C6"/>
    <w:rsid w:val="00CB463B"/>
    <w:rsid w:val="00CB5B82"/>
    <w:rsid w:val="00CB782D"/>
    <w:rsid w:val="00CC54E0"/>
    <w:rsid w:val="00CC65A8"/>
    <w:rsid w:val="00CD6369"/>
    <w:rsid w:val="00CD6FE3"/>
    <w:rsid w:val="00CD7D9F"/>
    <w:rsid w:val="00CE2A37"/>
    <w:rsid w:val="00CF2E1A"/>
    <w:rsid w:val="00CF715C"/>
    <w:rsid w:val="00D022EC"/>
    <w:rsid w:val="00D05217"/>
    <w:rsid w:val="00D06182"/>
    <w:rsid w:val="00D12661"/>
    <w:rsid w:val="00D1582D"/>
    <w:rsid w:val="00D170B8"/>
    <w:rsid w:val="00D2569D"/>
    <w:rsid w:val="00D267BD"/>
    <w:rsid w:val="00D3427F"/>
    <w:rsid w:val="00D36857"/>
    <w:rsid w:val="00D46335"/>
    <w:rsid w:val="00D559DE"/>
    <w:rsid w:val="00D56FEB"/>
    <w:rsid w:val="00D61A7E"/>
    <w:rsid w:val="00D61DD0"/>
    <w:rsid w:val="00D62096"/>
    <w:rsid w:val="00D627E5"/>
    <w:rsid w:val="00D66E63"/>
    <w:rsid w:val="00D71365"/>
    <w:rsid w:val="00D74E3E"/>
    <w:rsid w:val="00D77D4C"/>
    <w:rsid w:val="00D830E8"/>
    <w:rsid w:val="00D86A30"/>
    <w:rsid w:val="00D87F0E"/>
    <w:rsid w:val="00D90266"/>
    <w:rsid w:val="00D92EAD"/>
    <w:rsid w:val="00D94CC2"/>
    <w:rsid w:val="00DA1633"/>
    <w:rsid w:val="00DA29C3"/>
    <w:rsid w:val="00DA7AA4"/>
    <w:rsid w:val="00DB0557"/>
    <w:rsid w:val="00DB19FD"/>
    <w:rsid w:val="00DB2C80"/>
    <w:rsid w:val="00DC2340"/>
    <w:rsid w:val="00DC30DA"/>
    <w:rsid w:val="00DC4F7B"/>
    <w:rsid w:val="00DC5620"/>
    <w:rsid w:val="00DD47BB"/>
    <w:rsid w:val="00DE287B"/>
    <w:rsid w:val="00DF129D"/>
    <w:rsid w:val="00DF4371"/>
    <w:rsid w:val="00DF625F"/>
    <w:rsid w:val="00DF74DB"/>
    <w:rsid w:val="00E01841"/>
    <w:rsid w:val="00E126C1"/>
    <w:rsid w:val="00E21473"/>
    <w:rsid w:val="00E22935"/>
    <w:rsid w:val="00E22C67"/>
    <w:rsid w:val="00E34F46"/>
    <w:rsid w:val="00E375D2"/>
    <w:rsid w:val="00E43E04"/>
    <w:rsid w:val="00E50799"/>
    <w:rsid w:val="00E63251"/>
    <w:rsid w:val="00E70C40"/>
    <w:rsid w:val="00E710C7"/>
    <w:rsid w:val="00E95ED3"/>
    <w:rsid w:val="00EA7542"/>
    <w:rsid w:val="00EB7DDA"/>
    <w:rsid w:val="00EC14EE"/>
    <w:rsid w:val="00EC1621"/>
    <w:rsid w:val="00EC662E"/>
    <w:rsid w:val="00EC6804"/>
    <w:rsid w:val="00ED1F6B"/>
    <w:rsid w:val="00EE049D"/>
    <w:rsid w:val="00EE25BE"/>
    <w:rsid w:val="00EE2721"/>
    <w:rsid w:val="00EE2A0B"/>
    <w:rsid w:val="00EF6029"/>
    <w:rsid w:val="00F022FD"/>
    <w:rsid w:val="00F16DA0"/>
    <w:rsid w:val="00F23554"/>
    <w:rsid w:val="00F241DA"/>
    <w:rsid w:val="00F24740"/>
    <w:rsid w:val="00F258A3"/>
    <w:rsid w:val="00F30571"/>
    <w:rsid w:val="00F3334C"/>
    <w:rsid w:val="00F335CB"/>
    <w:rsid w:val="00F35DB1"/>
    <w:rsid w:val="00F36D0F"/>
    <w:rsid w:val="00F4144F"/>
    <w:rsid w:val="00F42294"/>
    <w:rsid w:val="00F42F7B"/>
    <w:rsid w:val="00F459EB"/>
    <w:rsid w:val="00F52C9C"/>
    <w:rsid w:val="00F6336A"/>
    <w:rsid w:val="00F72065"/>
    <w:rsid w:val="00F81CDB"/>
    <w:rsid w:val="00F84284"/>
    <w:rsid w:val="00F849BE"/>
    <w:rsid w:val="00F94A4B"/>
    <w:rsid w:val="00F94FAE"/>
    <w:rsid w:val="00F97AD4"/>
    <w:rsid w:val="00FB0917"/>
    <w:rsid w:val="00FB3BCE"/>
    <w:rsid w:val="00FB59FB"/>
    <w:rsid w:val="00FB72A0"/>
    <w:rsid w:val="00FC35C5"/>
    <w:rsid w:val="00FC7DBF"/>
    <w:rsid w:val="00FE4FE6"/>
    <w:rsid w:val="00FF2F14"/>
    <w:rsid w:val="00FF36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986DCC"/>
  <w15:chartTrackingRefBased/>
  <w15:docId w15:val="{BBBA462F-D6FF-4660-B679-37675A21C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ekv.grundtext.arial"/>
    <w:qFormat/>
    <w:rsid w:val="00836A28"/>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uiPriority w:val="99"/>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F3334C"/>
    <w:rPr>
      <w:rFonts w:ascii="Comic Sans MS" w:hAnsi="Comic Sans MS"/>
      <w:noProof/>
      <w:color w:val="000000" w:themeColor="text1"/>
      <w:sz w:val="25"/>
      <w:u w:val="single" w:color="000000" w:themeColor="text1"/>
      <w:lang w:val="de-DE"/>
    </w:rPr>
  </w:style>
  <w:style w:type="character" w:customStyle="1" w:styleId="ekvhandschrift">
    <w:name w:val="ekv.handschrift"/>
    <w:basedOn w:val="Absatz-Standardschriftart"/>
    <w:uiPriority w:val="19"/>
    <w:qFormat/>
    <w:rsid w:val="00F3334C"/>
    <w:rPr>
      <w:rFonts w:ascii="Comic Sans MS" w:hAnsi="Comic Sans MS"/>
      <w:noProof/>
      <w:color w:val="000000" w:themeColor="text1"/>
      <w:sz w:val="25"/>
      <w:lang w:val="de-DE"/>
    </w:rPr>
  </w:style>
  <w:style w:type="character" w:customStyle="1" w:styleId="ekvlsung">
    <w:name w:val="ekv.lösung"/>
    <w:basedOn w:val="Absatz-Standardschriftart"/>
    <w:uiPriority w:val="21"/>
    <w:qFormat/>
    <w:rsid w:val="00F3334C"/>
    <w:rPr>
      <w:rFonts w:ascii="Comic Sans MS" w:hAnsi="Comic Sans MS"/>
      <w:noProof/>
      <w:color w:val="000000" w:themeColor="text1"/>
      <w:sz w:val="25"/>
      <w:lang w:val="de-DE"/>
    </w:rPr>
  </w:style>
  <w:style w:type="character" w:customStyle="1" w:styleId="ekvlsungunterstrichen">
    <w:name w:val="ekv.lösung.unterstrichen"/>
    <w:basedOn w:val="Absatz-Standardschriftart"/>
    <w:uiPriority w:val="22"/>
    <w:qFormat/>
    <w:rsid w:val="00F3334C"/>
    <w:rPr>
      <w:rFonts w:ascii="Comic Sans MS" w:hAnsi="Comic Sans MS"/>
      <w:noProof/>
      <w:color w:val="000000" w:themeColor="text1"/>
      <w:sz w:val="25"/>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D46335"/>
    <w:rPr>
      <w:rFonts w:ascii="Comic Sans MS" w:hAnsi="Comic Sans MS"/>
      <w:color w:val="FFFFFF" w:themeColor="background1"/>
      <w:sz w:val="25"/>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F3334C"/>
    <w:pPr>
      <w:tabs>
        <w:tab w:val="left" w:pos="9327"/>
      </w:tabs>
      <w:spacing w:line="566"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D46335"/>
    <w:rPr>
      <w:rFonts w:ascii="Comic Sans MS" w:hAnsi="Comic Sans MS"/>
      <w:color w:val="FFFFFF" w:themeColor="background1"/>
      <w:sz w:val="25"/>
      <w:u w:val="single" w:color="000000" w:themeColor="text1"/>
    </w:rPr>
  </w:style>
  <w:style w:type="character" w:customStyle="1" w:styleId="ekvlckentext">
    <w:name w:val="ekv.lückentext"/>
    <w:basedOn w:val="Absatz-Standardschriftart"/>
    <w:uiPriority w:val="23"/>
    <w:qFormat/>
    <w:rsid w:val="00F3334C"/>
    <w:rPr>
      <w:rFonts w:ascii="Times New Roman" w:hAnsi="Times New Roman"/>
      <w:i/>
      <w:color w:val="000000" w:themeColor="text1"/>
      <w:sz w:val="25"/>
      <w:u w:val="none" w:color="000000" w:themeColor="text1"/>
    </w:rPr>
  </w:style>
  <w:style w:type="character" w:customStyle="1" w:styleId="ekvlckentextunterstrichen">
    <w:name w:val="ekv.lückentext.unterstrichen"/>
    <w:basedOn w:val="Absatz-Standardschriftart"/>
    <w:uiPriority w:val="24"/>
    <w:qFormat/>
    <w:rsid w:val="00F3334C"/>
    <w:rPr>
      <w:rFonts w:ascii="Times New Roman" w:hAnsi="Times New Roman"/>
      <w:i/>
      <w:color w:val="000000" w:themeColor="text1"/>
      <w:sz w:val="25"/>
      <w:u w:val="single" w:color="000000" w:themeColor="text1"/>
    </w:rPr>
  </w:style>
  <w:style w:type="character" w:customStyle="1" w:styleId="ekvlckentextunterstrichenausgeblendet">
    <w:name w:val="ekv.lückentext.unterstrichen.ausgeblendet"/>
    <w:basedOn w:val="Absatz-Standardschriftart"/>
    <w:uiPriority w:val="9"/>
    <w:semiHidden/>
    <w:qFormat/>
    <w:rsid w:val="00D46335"/>
    <w:rPr>
      <w:rFonts w:ascii="Times New Roman" w:hAnsi="Times New Roman"/>
      <w:i/>
      <w:color w:val="FFFFFF" w:themeColor="background1"/>
      <w:sz w:val="25"/>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uiPriority w:val="99"/>
    <w:semiHidden/>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paragraph" w:styleId="Listenabsatz">
    <w:name w:val="List Paragraph"/>
    <w:basedOn w:val="Standard"/>
    <w:uiPriority w:val="34"/>
    <w:qFormat/>
    <w:rsid w:val="00652F95"/>
    <w:pPr>
      <w:tabs>
        <w:tab w:val="clear" w:pos="340"/>
        <w:tab w:val="clear" w:pos="595"/>
        <w:tab w:val="clear" w:pos="851"/>
      </w:tabs>
      <w:spacing w:after="160" w:line="259" w:lineRule="auto"/>
      <w:ind w:left="720"/>
      <w:contextualSpacing/>
    </w:pPr>
    <w:rPr>
      <w:rFonts w:asciiTheme="minorHAnsi" w:hAnsiTheme="minorHAnsi"/>
      <w:noProof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ht888\AppData\Roaming\Microsoft\Templates\WD_KV_KL2(1).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886</Words>
  <Characters>4440</Characters>
  <Application>Microsoft Office Word</Application>
  <DocSecurity>0</DocSecurity>
  <Lines>138</Lines>
  <Paragraphs>48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10</cp:revision>
  <cp:lastPrinted>2016-12-20T14:33:00Z</cp:lastPrinted>
  <dcterms:created xsi:type="dcterms:W3CDTF">2020-06-02T08:24:00Z</dcterms:created>
  <dcterms:modified xsi:type="dcterms:W3CDTF">2020-06-17T10:07:00Z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KL2 - Version 1.01</vt:lpwstr>
  </property>
</Properties>
</file>