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0198119E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5ABE032C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468C83CE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17A940FE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532F0ADE" w14:textId="77777777"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4EC0C223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53E48A3C" w14:textId="004DD1E1"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EF6D12">
              <w:t>9</w:t>
            </w:r>
          </w:p>
        </w:tc>
      </w:tr>
      <w:tr w:rsidR="00BF17F2" w:rsidRPr="00BF17F2" w14:paraId="1DE9C023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41E88A81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111641DF" w14:textId="77777777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2B7CB411" w14:textId="77777777" w:rsidR="0058635A" w:rsidRDefault="00AD7C13" w:rsidP="00AD7C13">
      <w:pPr>
        <w:pStyle w:val="ekvue2arial"/>
      </w:pPr>
      <w:bookmarkStart w:id="0" w:name="bmStart"/>
      <w:bookmarkEnd w:id="0"/>
      <w:r>
        <w:t>So habe ich mich gefühlt, so fühle ich mich jetzt</w:t>
      </w:r>
    </w:p>
    <w:p w14:paraId="6A14B03D" w14:textId="66F29B1E" w:rsidR="00AD7C13" w:rsidRDefault="00AD7C13" w:rsidP="00AD7C13">
      <w:pPr>
        <w:rPr>
          <w:b/>
          <w:sz w:val="35"/>
        </w:rPr>
      </w:pPr>
    </w:p>
    <w:p w14:paraId="36B9F99D" w14:textId="77777777" w:rsidR="00AD7C13" w:rsidRDefault="00AD7C13" w:rsidP="00AD7C13">
      <w:pPr>
        <w:pStyle w:val="ekvnummerierung"/>
        <w:framePr w:wrap="around"/>
      </w:pPr>
      <w:r>
        <w:t>1</w:t>
      </w:r>
    </w:p>
    <w:p w14:paraId="17A9D3A1" w14:textId="77777777" w:rsidR="00AD7C13" w:rsidRPr="00287B24" w:rsidRDefault="00AD7C13" w:rsidP="00AD7C13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6761C32F" wp14:editId="2C89C714">
            <wp:extent cx="285115" cy="288290"/>
            <wp:effectExtent l="0" t="0" r="635" b="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c_mal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97482" w14:textId="58FF1485" w:rsidR="004903F8" w:rsidRPr="00287B24" w:rsidRDefault="004903F8" w:rsidP="004903F8">
      <w:pPr>
        <w:pStyle w:val="ekvpicto"/>
        <w:framePr w:wrap="around" w:y="1441"/>
      </w:pPr>
    </w:p>
    <w:p w14:paraId="692887ED" w14:textId="4CC32AE0" w:rsidR="00AD7C13" w:rsidRPr="0023530D" w:rsidRDefault="004903F8" w:rsidP="00AD7C13">
      <w:r>
        <w:rPr>
          <w:lang w:eastAsia="de-DE"/>
        </w:rPr>
        <w:drawing>
          <wp:anchor distT="0" distB="0" distL="114300" distR="114300" simplePos="0" relativeHeight="251670528" behindDoc="0" locked="0" layoutInCell="1" allowOverlap="1" wp14:anchorId="01A79F35" wp14:editId="66423D27">
            <wp:simplePos x="0" y="0"/>
            <wp:positionH relativeFrom="column">
              <wp:posOffset>-676359</wp:posOffset>
            </wp:positionH>
            <wp:positionV relativeFrom="paragraph">
              <wp:posOffset>264811</wp:posOffset>
            </wp:positionV>
            <wp:extent cx="285115" cy="288290"/>
            <wp:effectExtent l="0" t="0" r="0" b="0"/>
            <wp:wrapNone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7C13" w:rsidRPr="00AD7C13">
        <w:t xml:space="preserve">Wie </w:t>
      </w:r>
      <w:r w:rsidR="00AD7C13" w:rsidRPr="0023530D">
        <w:t xml:space="preserve">hast du dich gefühlt? Kreise ein oder male </w:t>
      </w:r>
      <w:r w:rsidR="00EF6D12" w:rsidRPr="0023530D">
        <w:br/>
      </w:r>
      <w:r w:rsidR="00AD7C13" w:rsidRPr="0023530D">
        <w:t>das passende Gesicht aus.</w:t>
      </w:r>
      <w:r w:rsidR="00EF6D12" w:rsidRPr="0023530D">
        <w:t xml:space="preserve"> Du kannst auch etwas dazu schreiben.</w:t>
      </w:r>
    </w:p>
    <w:p w14:paraId="52F37107" w14:textId="661E6A8A" w:rsidR="00182A38" w:rsidRDefault="00182A38" w:rsidP="00AD7C13">
      <w:r>
        <w:drawing>
          <wp:anchor distT="0" distB="0" distL="114300" distR="114300" simplePos="0" relativeHeight="251658240" behindDoc="0" locked="0" layoutInCell="1" allowOverlap="1" wp14:anchorId="3CA71E69" wp14:editId="72467B4E">
            <wp:simplePos x="0" y="0"/>
            <wp:positionH relativeFrom="margin">
              <wp:posOffset>4091940</wp:posOffset>
            </wp:positionH>
            <wp:positionV relativeFrom="paragraph">
              <wp:posOffset>171359</wp:posOffset>
            </wp:positionV>
            <wp:extent cx="1839595" cy="1240790"/>
            <wp:effectExtent l="0" t="0" r="8255" b="0"/>
            <wp:wrapNone/>
            <wp:docPr id="1" name="Grafik 1" descr="C:\Users\qht888\Desktop\Illus_Stein\S130536630_smileys_hks-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595" cy="1240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4402E4" w14:textId="0E022418" w:rsidR="00182A38" w:rsidRDefault="00182A38" w:rsidP="00AD7C13"/>
    <w:p w14:paraId="2C2FCD81" w14:textId="453C03DF" w:rsidR="00182A38" w:rsidRDefault="00AD7C13" w:rsidP="00AD7C13">
      <w:r>
        <w:t xml:space="preserve">So habe ich mich meistens gefühlt, </w:t>
      </w:r>
    </w:p>
    <w:p w14:paraId="40EB9E30" w14:textId="72676C2D" w:rsidR="00182A38" w:rsidRDefault="00AD7C13" w:rsidP="00AD7C13">
      <w:r>
        <w:t>während kein normaler Schulunterricht war:</w:t>
      </w:r>
    </w:p>
    <w:p w14:paraId="2A20667D" w14:textId="060715F4" w:rsidR="00182A38" w:rsidRDefault="00182A38" w:rsidP="00AD7C13"/>
    <w:p w14:paraId="38089517" w14:textId="77777777" w:rsidR="00182A38" w:rsidRDefault="00182A38" w:rsidP="00182A38">
      <w:pPr>
        <w:pStyle w:val="ekvbild"/>
      </w:pPr>
    </w:p>
    <w:p w14:paraId="3C4C585D" w14:textId="77777777" w:rsidR="00182A38" w:rsidRDefault="00182A38" w:rsidP="00AD7C13">
      <w: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F56563" wp14:editId="253F38CB">
                <wp:simplePos x="0" y="0"/>
                <wp:positionH relativeFrom="margin">
                  <wp:align>right</wp:align>
                </wp:positionH>
                <wp:positionV relativeFrom="paragraph">
                  <wp:posOffset>148772</wp:posOffset>
                </wp:positionV>
                <wp:extent cx="5932714" cy="0"/>
                <wp:effectExtent l="0" t="0" r="0" b="0"/>
                <wp:wrapNone/>
                <wp:docPr id="11" name="Gerader Verbinde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271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64E0DF" id="Gerader Verbinder 11" o:spid="_x0000_s1026" style="position:absolute;z-index:25166540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415.95pt,11.7pt" to="883.1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57E6CCCA" w14:textId="77777777" w:rsidR="00182A38" w:rsidRDefault="00182A38" w:rsidP="00AD7C13">
      <w:r>
        <w:drawing>
          <wp:anchor distT="0" distB="0" distL="114300" distR="114300" simplePos="0" relativeHeight="251660288" behindDoc="0" locked="0" layoutInCell="1" allowOverlap="1" wp14:anchorId="05729592" wp14:editId="17E0C301">
            <wp:simplePos x="0" y="0"/>
            <wp:positionH relativeFrom="margin">
              <wp:posOffset>4091940</wp:posOffset>
            </wp:positionH>
            <wp:positionV relativeFrom="paragraph">
              <wp:posOffset>170089</wp:posOffset>
            </wp:positionV>
            <wp:extent cx="1839595" cy="1240790"/>
            <wp:effectExtent l="0" t="0" r="8255" b="0"/>
            <wp:wrapNone/>
            <wp:docPr id="7" name="Grafik 7" descr="C:\Users\qht888\Desktop\Illus_Stein\S130536630_smileys_hks-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595" cy="1240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4B3587" w14:textId="77777777" w:rsidR="00182A38" w:rsidRDefault="00182A38" w:rsidP="00AD7C13"/>
    <w:p w14:paraId="7C515534" w14:textId="15DA6AC2" w:rsidR="00182A38" w:rsidRDefault="00AD7C13" w:rsidP="00AD7C13">
      <w:r>
        <w:t xml:space="preserve">So habe ich mich am Abend, </w:t>
      </w:r>
    </w:p>
    <w:p w14:paraId="573EB1F0" w14:textId="1566C61F" w:rsidR="00AD7C13" w:rsidRDefault="00AD7C13" w:rsidP="00AD7C13">
      <w:r>
        <w:t>bevor die Schule wieder losging</w:t>
      </w:r>
      <w:r w:rsidR="00AB207F">
        <w:t>,</w:t>
      </w:r>
      <w:r>
        <w:t xml:space="preserve"> gefühlt:</w:t>
      </w:r>
    </w:p>
    <w:p w14:paraId="1B3D1C61" w14:textId="77777777" w:rsidR="00182A38" w:rsidRDefault="00182A38" w:rsidP="00AD7C13"/>
    <w:p w14:paraId="12768710" w14:textId="77777777" w:rsidR="00182A38" w:rsidRDefault="00182A38" w:rsidP="00AD7C13"/>
    <w:p w14:paraId="682831C6" w14:textId="77777777" w:rsidR="00182A38" w:rsidRDefault="00182A38" w:rsidP="00AD7C13">
      <w: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A5C359" wp14:editId="0643F9D6">
                <wp:simplePos x="0" y="0"/>
                <wp:positionH relativeFrom="margin">
                  <wp:posOffset>0</wp:posOffset>
                </wp:positionH>
                <wp:positionV relativeFrom="paragraph">
                  <wp:posOffset>106589</wp:posOffset>
                </wp:positionV>
                <wp:extent cx="5932714" cy="0"/>
                <wp:effectExtent l="0" t="0" r="0" b="0"/>
                <wp:wrapNone/>
                <wp:docPr id="12" name="Gerader Verbinde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271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FBB071" id="Gerader Verbinder 12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8.4pt" to="467.1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690A6546" w14:textId="77777777" w:rsidR="00182A38" w:rsidRDefault="00182A38" w:rsidP="00AD7C13">
      <w:r>
        <w:drawing>
          <wp:anchor distT="0" distB="0" distL="114300" distR="114300" simplePos="0" relativeHeight="251662336" behindDoc="0" locked="0" layoutInCell="1" allowOverlap="1" wp14:anchorId="78D44BAC" wp14:editId="036809E3">
            <wp:simplePos x="0" y="0"/>
            <wp:positionH relativeFrom="margin">
              <wp:posOffset>4091940</wp:posOffset>
            </wp:positionH>
            <wp:positionV relativeFrom="paragraph">
              <wp:posOffset>172811</wp:posOffset>
            </wp:positionV>
            <wp:extent cx="1839595" cy="1240790"/>
            <wp:effectExtent l="0" t="0" r="8255" b="0"/>
            <wp:wrapNone/>
            <wp:docPr id="9" name="Grafik 9" descr="C:\Users\qht888\Desktop\Illus_Stein\S130536630_smileys_hks-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595" cy="1240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DC214B" w14:textId="77777777" w:rsidR="00182A38" w:rsidRDefault="00182A38" w:rsidP="00AD7C13"/>
    <w:p w14:paraId="6DF6258A" w14:textId="77777777" w:rsidR="00182A38" w:rsidRDefault="00AD7C13" w:rsidP="00AD7C13">
      <w:r>
        <w:t xml:space="preserve">So habe ich mich gefühlt, </w:t>
      </w:r>
    </w:p>
    <w:p w14:paraId="170B2389" w14:textId="77777777" w:rsidR="00AD7C13" w:rsidRDefault="00AD7C13" w:rsidP="00AD7C13">
      <w:r>
        <w:t>als ich wieder in mein Klassenzimmer kam:</w:t>
      </w:r>
    </w:p>
    <w:p w14:paraId="215EF0C0" w14:textId="77777777" w:rsidR="00182A38" w:rsidRDefault="00182A38" w:rsidP="00AD7C13"/>
    <w:p w14:paraId="5246AF25" w14:textId="77777777" w:rsidR="00182A38" w:rsidRDefault="00182A38" w:rsidP="00AD7C13"/>
    <w:p w14:paraId="7CB9FD86" w14:textId="77777777" w:rsidR="00182A38" w:rsidRDefault="00182A38" w:rsidP="00AD7C13">
      <w: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4FFB71" wp14:editId="1C6DFDD0">
                <wp:simplePos x="0" y="0"/>
                <wp:positionH relativeFrom="margin">
                  <wp:align>left</wp:align>
                </wp:positionH>
                <wp:positionV relativeFrom="paragraph">
                  <wp:posOffset>94071</wp:posOffset>
                </wp:positionV>
                <wp:extent cx="5932714" cy="0"/>
                <wp:effectExtent l="0" t="0" r="0" b="0"/>
                <wp:wrapNone/>
                <wp:docPr id="13" name="Gerader Verbinde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271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418C4E" id="Gerader Verbinder 13" o:spid="_x0000_s1026" style="position:absolute;z-index:25166950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7.4pt" to="467.1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063FEAC7" w14:textId="77777777" w:rsidR="00182A38" w:rsidRDefault="00182A38" w:rsidP="00AD7C13">
      <w:r>
        <w:drawing>
          <wp:anchor distT="0" distB="0" distL="114300" distR="114300" simplePos="0" relativeHeight="251664384" behindDoc="0" locked="0" layoutInCell="1" allowOverlap="1" wp14:anchorId="42AECD49" wp14:editId="47063040">
            <wp:simplePos x="0" y="0"/>
            <wp:positionH relativeFrom="margin">
              <wp:posOffset>4091940</wp:posOffset>
            </wp:positionH>
            <wp:positionV relativeFrom="paragraph">
              <wp:posOffset>39461</wp:posOffset>
            </wp:positionV>
            <wp:extent cx="1839595" cy="1240790"/>
            <wp:effectExtent l="0" t="0" r="8255" b="0"/>
            <wp:wrapNone/>
            <wp:docPr id="10" name="Grafik 10" descr="C:\Users\qht888\Desktop\Illus_Stein\S130536630_smileys_hks-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595" cy="1240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1E99C0" w14:textId="77777777" w:rsidR="00182A38" w:rsidRDefault="00182A38" w:rsidP="00AD7C13"/>
    <w:p w14:paraId="79FD4332" w14:textId="77777777" w:rsidR="00AD7C13" w:rsidRDefault="00AD7C13" w:rsidP="00AD7C13">
      <w:r>
        <w:t>So fühle ich mich heute:</w:t>
      </w:r>
    </w:p>
    <w:p w14:paraId="0407DD50" w14:textId="77777777" w:rsidR="00AD7C13" w:rsidRDefault="00AD7C13" w:rsidP="00AD7C13"/>
    <w:p w14:paraId="3CC1FB30" w14:textId="77777777" w:rsidR="00182A38" w:rsidRDefault="00182A38" w:rsidP="00AD7C13"/>
    <w:p w14:paraId="78CE31F5" w14:textId="77777777" w:rsidR="00AD7C13" w:rsidRDefault="00AD7C13" w:rsidP="00AD7C13"/>
    <w:p w14:paraId="195F75D3" w14:textId="77777777" w:rsidR="00AD7C13" w:rsidRDefault="00AD7C13" w:rsidP="00AD7C13">
      <w:pPr>
        <w:pStyle w:val="ekvnummerierung"/>
        <w:framePr w:wrap="around"/>
      </w:pPr>
      <w:r>
        <w:t>2</w:t>
      </w:r>
    </w:p>
    <w:p w14:paraId="7E37CFD4" w14:textId="77777777" w:rsidR="00AD7C13" w:rsidRPr="00287B24" w:rsidRDefault="00AD7C13" w:rsidP="00AD7C13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5375F312" wp14:editId="6EFAE1FD">
            <wp:extent cx="288290" cy="28829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c_partnerarbeit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CF05A" w14:textId="77777777" w:rsidR="00AD7C13" w:rsidRDefault="00AD7C13" w:rsidP="0023530D">
      <w:r w:rsidRPr="00AD7C13">
        <w:t xml:space="preserve">Du kannst über deine Gefühle mit einem anderen Kind sprechen, </w:t>
      </w:r>
    </w:p>
    <w:p w14:paraId="5D0D7BBE" w14:textId="77777777" w:rsidR="00AD7C13" w:rsidRDefault="00AD7C13" w:rsidP="0023530D">
      <w:r w:rsidRPr="00AD7C13">
        <w:t>das auch dazu erzählen m</w:t>
      </w:r>
      <w:bookmarkStart w:id="1" w:name="_GoBack"/>
      <w:bookmarkEnd w:id="1"/>
      <w:r w:rsidRPr="00AD7C13">
        <w:t xml:space="preserve">öchte. </w:t>
      </w:r>
    </w:p>
    <w:p w14:paraId="69511A10" w14:textId="77777777" w:rsidR="00AD7C13" w:rsidRPr="00AD7C13" w:rsidRDefault="00AD7C13" w:rsidP="0023530D">
      <w:r w:rsidRPr="00AD7C13">
        <w:t>Nicht jedes Kind muss etwas dazu sagen, natürlich auch du nicht.</w:t>
      </w:r>
    </w:p>
    <w:sectPr w:rsidR="00AD7C13" w:rsidRPr="00AD7C13" w:rsidSect="00054A93">
      <w:footerReference w:type="default" r:id="rId1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8090AB" w14:textId="77777777" w:rsidR="004252A7" w:rsidRDefault="004252A7" w:rsidP="003C599D">
      <w:pPr>
        <w:spacing w:line="240" w:lineRule="auto"/>
      </w:pPr>
      <w:r>
        <w:separator/>
      </w:r>
    </w:p>
  </w:endnote>
  <w:endnote w:type="continuationSeparator" w:id="0">
    <w:p w14:paraId="7A4900B6" w14:textId="77777777" w:rsidR="004252A7" w:rsidRDefault="004252A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07C7A2DC" w14:textId="77777777" w:rsidTr="006B2D23">
      <w:trPr>
        <w:trHeight w:hRule="exact" w:val="680"/>
      </w:trPr>
      <w:tc>
        <w:tcPr>
          <w:tcW w:w="1131" w:type="dxa"/>
          <w:noWrap/>
        </w:tcPr>
        <w:p w14:paraId="58A6A99C" w14:textId="77777777"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4B428B6C" wp14:editId="52EB8586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0CC5983F" w14:textId="513D9BDB" w:rsidR="00193A18" w:rsidRPr="00913892" w:rsidRDefault="00193A18" w:rsidP="00322FDD">
          <w:pPr>
            <w:pStyle w:val="ekvpagina"/>
          </w:pPr>
          <w:r w:rsidRPr="00913892">
            <w:t>© Ernst Klett Verlag GmbH, Stuttgart 20</w:t>
          </w:r>
          <w:r w:rsidR="00C94460">
            <w:t>20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136E62CF" w14:textId="77777777" w:rsidR="00193A18" w:rsidRPr="00F5248B" w:rsidRDefault="00193A18" w:rsidP="00EC4C8E">
          <w:pPr>
            <w:pStyle w:val="ekvquelle"/>
          </w:pPr>
          <w:r w:rsidRPr="00F5248B">
            <w:t xml:space="preserve">Textquellen: </w:t>
          </w:r>
          <w:r w:rsidR="00EC4C8E">
            <w:t>Heike Stein, Leipzig</w:t>
          </w:r>
        </w:p>
        <w:p w14:paraId="0CD16257" w14:textId="77777777" w:rsidR="00193A18" w:rsidRPr="00913892" w:rsidRDefault="00193A18" w:rsidP="00F5248B">
          <w:pPr>
            <w:pStyle w:val="ekvquelle"/>
          </w:pPr>
          <w:r w:rsidRPr="00F5248B">
            <w:t xml:space="preserve">Illustratoren: </w:t>
          </w:r>
          <w:r w:rsidR="00EC4C8E">
            <w:t>Dorina Teßmann, Berlin</w:t>
          </w:r>
        </w:p>
      </w:tc>
      <w:tc>
        <w:tcPr>
          <w:tcW w:w="397" w:type="dxa"/>
        </w:tcPr>
        <w:p w14:paraId="57B64D7D" w14:textId="77777777" w:rsidR="00193A18" w:rsidRPr="00913892" w:rsidRDefault="00193A18" w:rsidP="00913892">
          <w:pPr>
            <w:pStyle w:val="ekvpagina"/>
          </w:pPr>
        </w:p>
      </w:tc>
    </w:tr>
  </w:tbl>
  <w:p w14:paraId="10BF7B5C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EC28C4" w14:textId="77777777" w:rsidR="004252A7" w:rsidRDefault="004252A7" w:rsidP="003C599D">
      <w:pPr>
        <w:spacing w:line="240" w:lineRule="auto"/>
      </w:pPr>
      <w:r>
        <w:separator/>
      </w:r>
    </w:p>
  </w:footnote>
  <w:footnote w:type="continuationSeparator" w:id="0">
    <w:p w14:paraId="0A956E47" w14:textId="77777777" w:rsidR="004252A7" w:rsidRDefault="004252A7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B8369B"/>
    <w:multiLevelType w:val="hybridMultilevel"/>
    <w:tmpl w:val="651404B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C13"/>
    <w:rsid w:val="000040E2"/>
    <w:rsid w:val="00005913"/>
    <w:rsid w:val="000065C2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E6045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A38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6E8"/>
    <w:rsid w:val="002277D2"/>
    <w:rsid w:val="002301FF"/>
    <w:rsid w:val="00232213"/>
    <w:rsid w:val="0023530D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73EF"/>
    <w:rsid w:val="00350FBE"/>
    <w:rsid w:val="00352568"/>
    <w:rsid w:val="00356FB3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252A7"/>
    <w:rsid w:val="004372DD"/>
    <w:rsid w:val="00441088"/>
    <w:rsid w:val="00441724"/>
    <w:rsid w:val="00454148"/>
    <w:rsid w:val="004621B3"/>
    <w:rsid w:val="0047471A"/>
    <w:rsid w:val="0048316B"/>
    <w:rsid w:val="00483371"/>
    <w:rsid w:val="00483A7A"/>
    <w:rsid w:val="00483D65"/>
    <w:rsid w:val="00486B3D"/>
    <w:rsid w:val="004903F8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8635A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113C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93822"/>
    <w:rsid w:val="007A2F5A"/>
    <w:rsid w:val="007A5AA1"/>
    <w:rsid w:val="007A79E2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471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207F"/>
    <w:rsid w:val="00AB5327"/>
    <w:rsid w:val="00AB6AE5"/>
    <w:rsid w:val="00AB7619"/>
    <w:rsid w:val="00AC01E7"/>
    <w:rsid w:val="00AC7B89"/>
    <w:rsid w:val="00AD4D22"/>
    <w:rsid w:val="00AD7C13"/>
    <w:rsid w:val="00AE65F6"/>
    <w:rsid w:val="00AF053E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460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4C8E"/>
    <w:rsid w:val="00EC662E"/>
    <w:rsid w:val="00EE049D"/>
    <w:rsid w:val="00EE2721"/>
    <w:rsid w:val="00EE2A0B"/>
    <w:rsid w:val="00EF6029"/>
    <w:rsid w:val="00EF6D12"/>
    <w:rsid w:val="00F030FC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40B5A83"/>
  <w15:chartTrackingRefBased/>
  <w15:docId w15:val="{1F48B880-15B6-43F7-AD87-8703180B1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34"/>
    <w:qFormat/>
    <w:rsid w:val="00016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ht888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8</cp:revision>
  <cp:lastPrinted>2016-12-08T14:25:00Z</cp:lastPrinted>
  <dcterms:created xsi:type="dcterms:W3CDTF">2020-06-02T08:00:00Z</dcterms:created>
  <dcterms:modified xsi:type="dcterms:W3CDTF">2020-06-17T06:15:00Z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KL1 - Version 1.01</vt:lpwstr>
  </property>
</Properties>
</file>