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5084DDF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D12EAC3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9C4EF7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3228929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EF4ABE8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B73BE1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2507E41" w14:textId="3115087F" w:rsidR="00FB59FB" w:rsidRPr="00C172AE" w:rsidRDefault="00FB59FB" w:rsidP="005446D6">
            <w:pPr>
              <w:pStyle w:val="ekvkvnummer"/>
            </w:pPr>
          </w:p>
        </w:tc>
      </w:tr>
    </w:tbl>
    <w:p w14:paraId="18D49166" w14:textId="77777777" w:rsidR="00837DDD" w:rsidRDefault="00837DDD" w:rsidP="00043B8F">
      <w:pPr>
        <w:pStyle w:val="ekvue1arial"/>
      </w:pPr>
      <w:bookmarkStart w:id="0" w:name="_GoBack"/>
      <w:bookmarkEnd w:id="0"/>
    </w:p>
    <w:p w14:paraId="7F9349A5" w14:textId="52B22F7C" w:rsidR="00043B8F" w:rsidRDefault="00837DDD" w:rsidP="00043B8F">
      <w:pPr>
        <w:pStyle w:val="ekvue1arial"/>
      </w:pPr>
      <w:r>
        <w:t>Im Rollstuhl zu den Orang-Utans</w:t>
      </w:r>
    </w:p>
    <w:p w14:paraId="71FA4898" w14:textId="77777777" w:rsidR="00043B8F" w:rsidRDefault="00043B8F" w:rsidP="00043B8F"/>
    <w:p w14:paraId="29BFE3A9" w14:textId="77777777" w:rsidR="00251C6C" w:rsidRPr="00D3427F" w:rsidRDefault="00251C6C" w:rsidP="00251C6C">
      <w:pPr>
        <w:pStyle w:val="ekvnummerierung"/>
        <w:framePr w:wrap="around"/>
      </w:pPr>
      <w:r>
        <w:t>1</w:t>
      </w:r>
    </w:p>
    <w:p w14:paraId="418D885C" w14:textId="77777777" w:rsidR="00251C6C" w:rsidRPr="00287B24" w:rsidRDefault="00251C6C" w:rsidP="00251C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5739A96" wp14:editId="1EFE6C2C">
            <wp:extent cx="288290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CECA8" w14:textId="781DC3FE" w:rsidR="00043B8F" w:rsidRDefault="00043B8F" w:rsidP="00043B8F">
      <w:r>
        <w:t>Lies den Text.</w:t>
      </w:r>
    </w:p>
    <w:p w14:paraId="28F4CEE7" w14:textId="77777777" w:rsidR="00837DDD" w:rsidRDefault="00837DDD" w:rsidP="00043B8F"/>
    <w:p w14:paraId="03D90A2A" w14:textId="62CEA7F4" w:rsidR="00837DDD" w:rsidRPr="00837DDD" w:rsidRDefault="00837DDD" w:rsidP="00837DDD">
      <w:pPr>
        <w:rPr>
          <w:bCs/>
        </w:rPr>
      </w:pPr>
      <w:r w:rsidRPr="00837DDD">
        <w:rPr>
          <w:bCs/>
        </w:rPr>
        <w:t xml:space="preserve">Benni ist 28 Jahre alt. Er reist gerne durch die Welt. </w:t>
      </w:r>
      <w:r w:rsidRPr="00837DDD">
        <w:rPr>
          <w:bCs/>
        </w:rPr>
        <w:br/>
        <w:t xml:space="preserve">Und er liebt Orang-Utans. Er sammelt alle Informationen über seine Lieblingstiere. </w:t>
      </w:r>
      <w:r w:rsidRPr="00837DDD">
        <w:rPr>
          <w:bCs/>
        </w:rPr>
        <w:br/>
        <w:t xml:space="preserve">Dabei hat er herausgefunden, dass die Orang-Utans vom Aussterben bedroht sind. </w:t>
      </w:r>
      <w:r w:rsidRPr="00837DDD">
        <w:rPr>
          <w:bCs/>
        </w:rPr>
        <w:br/>
        <w:t xml:space="preserve">Das bedeutet, dass es bald keine mehr gibt. </w:t>
      </w:r>
    </w:p>
    <w:p w14:paraId="3867A65B" w14:textId="07ED2455" w:rsidR="00837DDD" w:rsidRPr="00837DDD" w:rsidRDefault="00837DDD" w:rsidP="00837DDD">
      <w:pPr>
        <w:rPr>
          <w:bCs/>
        </w:rPr>
      </w:pPr>
      <w:r w:rsidRPr="00837DDD">
        <w:rPr>
          <w:bCs/>
        </w:rPr>
        <w:t xml:space="preserve">Benni möchte die Orang-Utans in ihrer Heimat in Borneo beobachten. Das wäre eigentlich kein Problem. </w:t>
      </w:r>
      <w:r w:rsidRPr="00837DDD">
        <w:rPr>
          <w:bCs/>
        </w:rPr>
        <w:br/>
        <w:t>Jedoch leidet Benni an einer Krankheit.</w:t>
      </w:r>
      <w:r>
        <w:rPr>
          <w:bCs/>
        </w:rPr>
        <w:t xml:space="preserve"> </w:t>
      </w:r>
      <w:r w:rsidRPr="00837DDD">
        <w:rPr>
          <w:bCs/>
        </w:rPr>
        <w:t xml:space="preserve">Seine Muskeln werden immer schwächer. </w:t>
      </w:r>
      <w:r w:rsidRPr="00837DDD">
        <w:rPr>
          <w:bCs/>
        </w:rPr>
        <w:br/>
        <w:t xml:space="preserve">Seit vielen Jahren sitzt er im Rollstuhl. Inzwischen kann er nur noch die Finger seiner Hand bewegen. </w:t>
      </w:r>
    </w:p>
    <w:p w14:paraId="7B65B444" w14:textId="2F9784CE" w:rsidR="00837DDD" w:rsidRPr="00837DDD" w:rsidRDefault="00837DDD" w:rsidP="00837DDD">
      <w:pPr>
        <w:rPr>
          <w:bCs/>
        </w:rPr>
      </w:pPr>
      <w:r w:rsidRPr="00837DDD">
        <w:rPr>
          <w:bCs/>
        </w:rPr>
        <w:t xml:space="preserve">Seine Familie reist mit ihm nach Borneo. Er muss dabei über schlammige Wege und mit kleinen Booten fahren. </w:t>
      </w:r>
      <w:r w:rsidRPr="00837DDD">
        <w:rPr>
          <w:bCs/>
        </w:rPr>
        <w:br/>
        <w:t xml:space="preserve">Benni möchte wissen, wie Menschen und Tiere im Regenwald leben. </w:t>
      </w:r>
      <w:r w:rsidRPr="00837DDD">
        <w:rPr>
          <w:bCs/>
        </w:rPr>
        <w:br/>
        <w:t xml:space="preserve">Dort begegnet er auch seinem Patenkind, dem Orang-Utan Henry. </w:t>
      </w:r>
      <w:r w:rsidRPr="00837DDD">
        <w:rPr>
          <w:bCs/>
        </w:rPr>
        <w:br/>
        <w:t xml:space="preserve">Über diesen Affen hat er früher ein Bilderbuch gemalt und einen Trickfilm gedreht. </w:t>
      </w:r>
    </w:p>
    <w:p w14:paraId="07C19249" w14:textId="6AACB58D" w:rsidR="00837DDD" w:rsidRPr="00837DDD" w:rsidRDefault="00837DDD" w:rsidP="00837DDD">
      <w:pPr>
        <w:rPr>
          <w:bCs/>
        </w:rPr>
      </w:pPr>
      <w:r w:rsidRPr="00837DDD">
        <w:rPr>
          <w:bCs/>
        </w:rPr>
        <w:t>Auf seiner Reise sieht Benni aber auch gerodete Waldflächen. Er sieht riesige</w:t>
      </w:r>
      <w:r>
        <w:rPr>
          <w:bCs/>
        </w:rPr>
        <w:t xml:space="preserve"> </w:t>
      </w:r>
      <w:r w:rsidRPr="00837DDD">
        <w:rPr>
          <w:bCs/>
        </w:rPr>
        <w:t xml:space="preserve">Palmölplantagen. Er erkennt, dass es wichtig ist, für den Erhalt der Orang-Utans und des Urwaldes mit aller Kraft zu kämpfen. </w:t>
      </w:r>
      <w:r w:rsidRPr="00837DDD">
        <w:rPr>
          <w:bCs/>
        </w:rPr>
        <w:br/>
        <w:t>Die Regenwälder werden abgeholzt, um Palmöl zu gewinnen.</w:t>
      </w:r>
    </w:p>
    <w:p w14:paraId="2815BE7B" w14:textId="7EBDC174" w:rsidR="00837DDD" w:rsidRPr="00837DDD" w:rsidRDefault="00837DDD" w:rsidP="00837DDD">
      <w:pPr>
        <w:rPr>
          <w:bCs/>
        </w:rPr>
      </w:pPr>
      <w:r w:rsidRPr="00837DDD">
        <w:rPr>
          <w:bCs/>
        </w:rPr>
        <w:t>Als Benni wieder daheim ist, beginnt er viele Schulen zu besuchen, um den Kindern über die Orang-Utans, den Regenwald und dessen Schutz zu erzählen.</w:t>
      </w:r>
    </w:p>
    <w:p w14:paraId="653944DB" w14:textId="7C5BEAD3" w:rsidR="00837DDD" w:rsidRPr="00837DDD" w:rsidRDefault="00837DDD" w:rsidP="00837DDD">
      <w:pPr>
        <w:rPr>
          <w:bCs/>
          <w:i/>
        </w:rPr>
      </w:pPr>
      <w:r w:rsidRPr="00837DDD">
        <w:rPr>
          <w:bCs/>
        </w:rPr>
        <w:tab/>
      </w:r>
      <w:r w:rsidRPr="00837DDD">
        <w:rPr>
          <w:bCs/>
        </w:rPr>
        <w:tab/>
      </w:r>
      <w:r w:rsidRPr="00837DDD">
        <w:rPr>
          <w:bCs/>
        </w:rPr>
        <w:tab/>
      </w:r>
      <w:r w:rsidRPr="00837DDD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4E6F3E0" w14:textId="77777777" w:rsidR="009D4BCD" w:rsidRPr="00837DDD" w:rsidRDefault="009D4BCD" w:rsidP="00002A59">
      <w:pPr>
        <w:rPr>
          <w:bCs/>
        </w:rPr>
      </w:pPr>
    </w:p>
    <w:p w14:paraId="0501AA92" w14:textId="77777777" w:rsidR="00251C6C" w:rsidRPr="00D3427F" w:rsidRDefault="00251C6C" w:rsidP="00251C6C">
      <w:pPr>
        <w:pStyle w:val="ekvnummerierung"/>
        <w:framePr w:wrap="around"/>
      </w:pPr>
      <w:r>
        <w:t>2</w:t>
      </w:r>
    </w:p>
    <w:p w14:paraId="2BF9468E" w14:textId="77777777" w:rsidR="00251C6C" w:rsidRPr="00287B24" w:rsidRDefault="00251C6C" w:rsidP="00251C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DB039A9" wp14:editId="3CA0C67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4932D" w14:textId="77777777" w:rsidR="00043B8F" w:rsidRDefault="00043B8F" w:rsidP="00043B8F">
      <w:r>
        <w:t>Beantworte die Fragen.</w:t>
      </w:r>
    </w:p>
    <w:p w14:paraId="515ED3CD" w14:textId="77777777" w:rsidR="00043B8F" w:rsidRDefault="00043B8F" w:rsidP="00043B8F"/>
    <w:p w14:paraId="53A0AAAE" w14:textId="249C8FA2" w:rsidR="00002A59" w:rsidRDefault="00837DDD" w:rsidP="00002A59">
      <w:r>
        <w:t>Was bedeutet es, dass die Orang-Utans vom Aussterben bedroht sind</w:t>
      </w:r>
      <w:r w:rsidR="00002A59" w:rsidRPr="00002A59">
        <w:t>?</w:t>
      </w:r>
    </w:p>
    <w:p w14:paraId="475FDADE" w14:textId="3F19961D" w:rsidR="00043B8F" w:rsidRDefault="00251C6C" w:rsidP="00251C6C">
      <w:pPr>
        <w:pStyle w:val="ekvschreiblinie"/>
      </w:pPr>
      <w:r>
        <w:t>___________________________________________________________________</w:t>
      </w:r>
    </w:p>
    <w:p w14:paraId="5BEE788F" w14:textId="77777777" w:rsidR="00002A59" w:rsidRDefault="00002A59" w:rsidP="00002A59">
      <w:pPr>
        <w:pStyle w:val="ekvschreiblinie"/>
      </w:pPr>
      <w:r>
        <w:t>___________________________________________________________________</w:t>
      </w:r>
    </w:p>
    <w:p w14:paraId="435C5223" w14:textId="77777777" w:rsidR="00043B8F" w:rsidRDefault="00043B8F" w:rsidP="00043B8F"/>
    <w:p w14:paraId="663A1807" w14:textId="69B8A84C" w:rsidR="00002A59" w:rsidRDefault="00837DDD" w:rsidP="00002A59">
      <w:r>
        <w:t>Warum werden die Regenwälder abgeholzt</w:t>
      </w:r>
      <w:r w:rsidR="00002A59" w:rsidRPr="00002A59">
        <w:t>?</w:t>
      </w:r>
    </w:p>
    <w:p w14:paraId="590C219D" w14:textId="5DB8B4EF" w:rsidR="00251C6C" w:rsidRDefault="00251C6C" w:rsidP="00251C6C">
      <w:pPr>
        <w:pStyle w:val="ekvschreiblinie"/>
      </w:pPr>
      <w:r>
        <w:t>___________________________________________________________________</w:t>
      </w:r>
    </w:p>
    <w:p w14:paraId="16EC6610" w14:textId="77777777" w:rsidR="00837DDD" w:rsidRDefault="00837DDD" w:rsidP="00837DDD">
      <w:pPr>
        <w:pStyle w:val="ekvschreiblinie"/>
      </w:pPr>
      <w:r>
        <w:t>___________________________________________________________________</w:t>
      </w:r>
    </w:p>
    <w:p w14:paraId="2C5CF1CA" w14:textId="77777777" w:rsidR="00170450" w:rsidRDefault="00170450" w:rsidP="00170450"/>
    <w:p w14:paraId="12022059" w14:textId="3A228CF7" w:rsidR="00002A59" w:rsidRDefault="00837DDD" w:rsidP="00170450">
      <w:r>
        <w:t>Finde heraus, wozu Palmöl verwendet wird.</w:t>
      </w:r>
    </w:p>
    <w:p w14:paraId="41725A81" w14:textId="77777777" w:rsidR="00251C6C" w:rsidRDefault="00251C6C" w:rsidP="00251C6C">
      <w:pPr>
        <w:pStyle w:val="ekvschreiblinie"/>
      </w:pPr>
      <w:r>
        <w:t>___________________________________________________________________</w:t>
      </w:r>
    </w:p>
    <w:p w14:paraId="143236F9" w14:textId="7513E2B0" w:rsidR="00CD7D9F" w:rsidRDefault="00837DDD" w:rsidP="00837DDD">
      <w:pPr>
        <w:pStyle w:val="ekvschreiblinie"/>
      </w:pPr>
      <w:r>
        <w:t>___________________________________________________________________</w:t>
      </w:r>
    </w:p>
    <w:sectPr w:rsidR="00CD7D9F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FA0A3" w14:textId="77777777" w:rsidR="001B4C45" w:rsidRDefault="001B4C45" w:rsidP="003C599D">
      <w:pPr>
        <w:spacing w:line="240" w:lineRule="auto"/>
      </w:pPr>
      <w:r>
        <w:separator/>
      </w:r>
    </w:p>
  </w:endnote>
  <w:endnote w:type="continuationSeparator" w:id="0">
    <w:p w14:paraId="2D9E260E" w14:textId="77777777" w:rsidR="001B4C45" w:rsidRDefault="001B4C4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CC16DA0" w14:textId="77777777" w:rsidTr="006B2D23">
      <w:trPr>
        <w:trHeight w:hRule="exact" w:val="680"/>
      </w:trPr>
      <w:tc>
        <w:tcPr>
          <w:tcW w:w="1131" w:type="dxa"/>
          <w:noWrap/>
        </w:tcPr>
        <w:p w14:paraId="0F34980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58C0439" wp14:editId="378ACDF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DD0198A" w14:textId="15AB5272" w:rsidR="007758F5" w:rsidRPr="00837DDD" w:rsidRDefault="00193A18" w:rsidP="00837DDD">
          <w:pPr>
            <w:pStyle w:val="ekvpagina"/>
          </w:pPr>
          <w:r w:rsidRPr="00913892">
            <w:t>© Ernst Klett Verlag GmbH, Stuttgart 20</w:t>
          </w:r>
          <w:r w:rsidR="007758F5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48A53E0" w14:textId="5B9B83D7" w:rsidR="00193A18" w:rsidRPr="00025140" w:rsidRDefault="00193A18" w:rsidP="00837DDD">
          <w:pPr>
            <w:pStyle w:val="ekvquelle"/>
          </w:pPr>
          <w:r w:rsidRPr="00005AE2">
            <w:t xml:space="preserve">Textquellen: </w:t>
          </w:r>
          <w:r w:rsidR="00170450">
            <w:t>Andreas Körnich, Zwickau</w:t>
          </w:r>
        </w:p>
      </w:tc>
      <w:tc>
        <w:tcPr>
          <w:tcW w:w="397" w:type="dxa"/>
        </w:tcPr>
        <w:p w14:paraId="29C0992F" w14:textId="77777777" w:rsidR="00193A18" w:rsidRPr="00913892" w:rsidRDefault="00193A18" w:rsidP="00913892">
          <w:pPr>
            <w:pStyle w:val="ekvpagina"/>
          </w:pPr>
        </w:p>
      </w:tc>
    </w:tr>
  </w:tbl>
  <w:p w14:paraId="03976CE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580CB" w14:textId="77777777" w:rsidR="001B4C45" w:rsidRDefault="001B4C45" w:rsidP="003C599D">
      <w:pPr>
        <w:spacing w:line="240" w:lineRule="auto"/>
      </w:pPr>
      <w:r>
        <w:separator/>
      </w:r>
    </w:p>
  </w:footnote>
  <w:footnote w:type="continuationSeparator" w:id="0">
    <w:p w14:paraId="47B92190" w14:textId="77777777" w:rsidR="001B4C45" w:rsidRDefault="001B4C4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8F"/>
    <w:rsid w:val="00002A59"/>
    <w:rsid w:val="000040E2"/>
    <w:rsid w:val="00005AE2"/>
    <w:rsid w:val="0000711C"/>
    <w:rsid w:val="000101D7"/>
    <w:rsid w:val="00017D13"/>
    <w:rsid w:val="00020440"/>
    <w:rsid w:val="000206B8"/>
    <w:rsid w:val="00025140"/>
    <w:rsid w:val="00035074"/>
    <w:rsid w:val="00037566"/>
    <w:rsid w:val="00043523"/>
    <w:rsid w:val="00043B8F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7438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0450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B4C45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1C6C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2DF9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072B7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5D47"/>
    <w:rsid w:val="005F0399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758F5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7DDD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4BCD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66CA6"/>
    <w:rsid w:val="00A701AF"/>
    <w:rsid w:val="00A75504"/>
    <w:rsid w:val="00A8687B"/>
    <w:rsid w:val="00A92B79"/>
    <w:rsid w:val="00A93F3E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5D8C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4444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C264CF"/>
  <w15:chartTrackingRefBased/>
  <w15:docId w15:val="{230D1AD3-A761-4572-93A6-7430E87D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nich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2019-12-28T15:45:00Z</dcterms:created>
  <dcterms:modified xsi:type="dcterms:W3CDTF">2020-01-22T09:18:00Z</dcterms:modified>
</cp:coreProperties>
</file>