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 w:rsidR="000E306F">
              <w:t xml:space="preserve"> 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3879B4" w:rsidRPr="00914306" w:rsidRDefault="006A7CC3" w:rsidP="00FF3613">
      <w:pPr>
        <w:rPr>
          <w:rStyle w:val="ekvfett"/>
          <w:sz w:val="28"/>
        </w:rPr>
      </w:pPr>
      <w:bookmarkStart w:id="0" w:name="bmStart"/>
      <w:bookmarkEnd w:id="0"/>
      <w:r w:rsidRPr="00914306">
        <w:rPr>
          <w:rStyle w:val="ekvfett"/>
          <w:sz w:val="28"/>
        </w:rPr>
        <w:t xml:space="preserve">Experiment: Blattgrün </w:t>
      </w:r>
    </w:p>
    <w:p w:rsidR="006A7CC3" w:rsidRDefault="006A7CC3" w:rsidP="00FF3613"/>
    <w:p w:rsidR="0061535B" w:rsidRDefault="0061535B" w:rsidP="00FF3613"/>
    <w:p w:rsidR="00B343AD" w:rsidRPr="009A3151" w:rsidRDefault="00F62E50" w:rsidP="00B343AD">
      <w:pPr>
        <w:spacing w:after="120"/>
        <w:rPr>
          <w:rStyle w:val="ekvfett"/>
        </w:rPr>
      </w:pPr>
      <w:bookmarkStart w:id="1" w:name="_GoBack"/>
      <w:r>
        <w:rPr>
          <w:b/>
          <w:lang w:eastAsia="de-DE"/>
        </w:rPr>
        <w:drawing>
          <wp:anchor distT="0" distB="0" distL="114300" distR="114300" simplePos="0" relativeHeight="251670528" behindDoc="0" locked="0" layoutInCell="1" allowOverlap="1" wp14:anchorId="6BD6CF0A" wp14:editId="2AD1ACB1">
            <wp:simplePos x="0" y="0"/>
            <wp:positionH relativeFrom="column">
              <wp:posOffset>3281680</wp:posOffset>
            </wp:positionH>
            <wp:positionV relativeFrom="paragraph">
              <wp:posOffset>100965</wp:posOffset>
            </wp:positionV>
            <wp:extent cx="1625600" cy="1461770"/>
            <wp:effectExtent l="0" t="0" r="0" b="508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periment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A7CC3" w:rsidRPr="009A3151">
        <w:rPr>
          <w:rStyle w:val="ekvfett"/>
        </w:rPr>
        <w:t>Du brauchst:</w:t>
      </w:r>
    </w:p>
    <w:p w:rsidR="006A7CC3" w:rsidRPr="006A7CC3" w:rsidRDefault="006A7CC3" w:rsidP="006A7CC3">
      <w:pPr>
        <w:rPr>
          <w:rStyle w:val="ekvarbeitsanweisungdeutsch"/>
        </w:rPr>
      </w:pPr>
      <w:r w:rsidRPr="006A7CC3">
        <w:rPr>
          <w:rStyle w:val="ekvarbeitsanweisungdeutsch"/>
        </w:rPr>
        <w:sym w:font="Wingdings" w:char="F06C"/>
      </w:r>
      <w:r w:rsidRPr="006A7CC3">
        <w:rPr>
          <w:rStyle w:val="ekvarbeitsanweisungdeutsch"/>
        </w:rPr>
        <w:tab/>
        <w:t>ein Messer</w:t>
      </w:r>
    </w:p>
    <w:p w:rsidR="006A7CC3" w:rsidRPr="006A7CC3" w:rsidRDefault="006A7CC3" w:rsidP="006A7CC3">
      <w:pPr>
        <w:rPr>
          <w:rStyle w:val="ekvarbeitsanweisungdeutsch"/>
        </w:rPr>
      </w:pPr>
      <w:r w:rsidRPr="006A7CC3">
        <w:rPr>
          <w:rStyle w:val="ekvarbeitsanweisungdeutsch"/>
        </w:rPr>
        <w:sym w:font="Wingdings" w:char="F06C"/>
      </w:r>
      <w:r w:rsidRPr="006A7CC3">
        <w:rPr>
          <w:rStyle w:val="ekvarbeitsanweisungdeutsch"/>
        </w:rPr>
        <w:tab/>
        <w:t>eine Schale</w:t>
      </w:r>
    </w:p>
    <w:p w:rsidR="006A7CC3" w:rsidRPr="006A7CC3" w:rsidRDefault="006A7CC3" w:rsidP="006A7CC3">
      <w:pPr>
        <w:rPr>
          <w:rStyle w:val="ekvarbeitsanweisungdeutsch"/>
        </w:rPr>
      </w:pPr>
      <w:r w:rsidRPr="006A7CC3">
        <w:rPr>
          <w:rStyle w:val="ekvarbeitsanweisungdeutsch"/>
        </w:rPr>
        <w:sym w:font="Wingdings" w:char="F06C"/>
      </w:r>
      <w:r w:rsidRPr="006A7CC3">
        <w:rPr>
          <w:rStyle w:val="ekvarbeitsanweisungdeutsch"/>
        </w:rPr>
        <w:tab/>
        <w:t>einen Mörser</w:t>
      </w:r>
    </w:p>
    <w:p w:rsidR="006A7CC3" w:rsidRPr="006A7CC3" w:rsidRDefault="006A7CC3" w:rsidP="006A7CC3">
      <w:pPr>
        <w:rPr>
          <w:rStyle w:val="ekvarbeitsanweisungdeutsch"/>
        </w:rPr>
      </w:pPr>
      <w:r w:rsidRPr="006A7CC3">
        <w:rPr>
          <w:rStyle w:val="ekvarbeitsanweisungdeutsch"/>
        </w:rPr>
        <w:sym w:font="Wingdings" w:char="F06C"/>
      </w:r>
      <w:r w:rsidRPr="006A7CC3">
        <w:rPr>
          <w:rStyle w:val="ekvarbeitsanweisungdeutsch"/>
        </w:rPr>
        <w:tab/>
        <w:t xml:space="preserve">grüne Blätter </w:t>
      </w:r>
    </w:p>
    <w:p w:rsidR="006A7CC3" w:rsidRPr="006A7CC3" w:rsidRDefault="006A7CC3" w:rsidP="006A7CC3">
      <w:pPr>
        <w:rPr>
          <w:rStyle w:val="ekvarbeitsanweisungdeutsch"/>
        </w:rPr>
      </w:pPr>
      <w:r w:rsidRPr="006A7CC3">
        <w:rPr>
          <w:rStyle w:val="ekvarbeitsanweisungdeutsch"/>
        </w:rPr>
        <w:sym w:font="Wingdings" w:char="F06C"/>
      </w:r>
      <w:r w:rsidRPr="006A7CC3">
        <w:rPr>
          <w:rStyle w:val="ekvarbeitsanweisungdeutsch"/>
        </w:rPr>
        <w:tab/>
        <w:t>ein Stück weiße Kreide</w:t>
      </w:r>
    </w:p>
    <w:p w:rsidR="006A7CC3" w:rsidRDefault="006A7CC3" w:rsidP="006A7CC3">
      <w:pPr>
        <w:rPr>
          <w:rStyle w:val="ekvarbeitsanweisungdeutsch"/>
        </w:rPr>
      </w:pPr>
      <w:r w:rsidRPr="006A7CC3">
        <w:rPr>
          <w:rStyle w:val="ekvarbeitsanweisungdeutsch"/>
        </w:rPr>
        <w:sym w:font="Wingdings" w:char="F06C"/>
      </w:r>
      <w:r w:rsidRPr="006A7CC3">
        <w:rPr>
          <w:rStyle w:val="ekvarbeitsanweisungdeutsch"/>
        </w:rPr>
        <w:tab/>
        <w:t xml:space="preserve">Brennspiritus </w:t>
      </w:r>
    </w:p>
    <w:p w:rsidR="00EA699B" w:rsidRDefault="00EA699B" w:rsidP="006A7CC3">
      <w:pPr>
        <w:rPr>
          <w:rStyle w:val="ekvarbeitsanweisungdeutsch"/>
        </w:rPr>
      </w:pPr>
    </w:p>
    <w:p w:rsidR="0061535B" w:rsidRDefault="0061535B" w:rsidP="006A7CC3">
      <w:pPr>
        <w:rPr>
          <w:rStyle w:val="ekvarbeitsanweisungdeutsch"/>
        </w:rPr>
      </w:pPr>
    </w:p>
    <w:p w:rsidR="006A7CC3" w:rsidRPr="009A3151" w:rsidRDefault="006A7CC3" w:rsidP="00B343AD">
      <w:pPr>
        <w:spacing w:after="120"/>
        <w:rPr>
          <w:rStyle w:val="ekvfett"/>
        </w:rPr>
      </w:pPr>
      <w:r w:rsidRPr="009A3151">
        <w:rPr>
          <w:rStyle w:val="ekvfett"/>
        </w:rPr>
        <w:t>So wird`s gemacht:</w:t>
      </w:r>
    </w:p>
    <w:p w:rsidR="006A7CC3" w:rsidRPr="006A7CC3" w:rsidRDefault="006A7CC3" w:rsidP="006A7CC3">
      <w:pPr>
        <w:rPr>
          <w:rStyle w:val="ekvarbeitsanweisungdeutsch"/>
        </w:rPr>
      </w:pPr>
    </w:p>
    <w:p w:rsidR="00EA699B" w:rsidRDefault="00EA699B" w:rsidP="00FF3613">
      <w:r>
        <w:rPr>
          <w:b/>
          <w:lang w:eastAsia="de-DE"/>
        </w:rPr>
        <w:drawing>
          <wp:anchor distT="0" distB="0" distL="114300" distR="114300" simplePos="0" relativeHeight="251659264" behindDoc="0" locked="0" layoutInCell="1" allowOverlap="1" wp14:anchorId="7182E365" wp14:editId="455A9194">
            <wp:simplePos x="0" y="0"/>
            <wp:positionH relativeFrom="column">
              <wp:posOffset>2973705</wp:posOffset>
            </wp:positionH>
            <wp:positionV relativeFrom="paragraph">
              <wp:posOffset>25400</wp:posOffset>
            </wp:positionV>
            <wp:extent cx="2233295" cy="1484630"/>
            <wp:effectExtent l="0" t="0" r="0" b="127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2577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295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Arial"/>
          <w:lang w:eastAsia="de-DE"/>
        </w:rPr>
        <w:drawing>
          <wp:anchor distT="0" distB="0" distL="114300" distR="114300" simplePos="0" relativeHeight="251658240" behindDoc="0" locked="0" layoutInCell="1" allowOverlap="1" wp14:anchorId="71E2BDA7" wp14:editId="2292B6FE">
            <wp:simplePos x="0" y="0"/>
            <wp:positionH relativeFrom="column">
              <wp:posOffset>-3810</wp:posOffset>
            </wp:positionH>
            <wp:positionV relativeFrom="paragraph">
              <wp:posOffset>22860</wp:posOffset>
            </wp:positionV>
            <wp:extent cx="2232660" cy="1483995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2570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306">
        <w:tab/>
      </w:r>
    </w:p>
    <w:p w:rsidR="00EA699B" w:rsidRDefault="00EA699B" w:rsidP="00FF3613"/>
    <w:p w:rsidR="00EA699B" w:rsidRDefault="00EA699B" w:rsidP="00FF3613"/>
    <w:p w:rsidR="00EA699B" w:rsidRDefault="00EA699B" w:rsidP="00FF3613"/>
    <w:p w:rsidR="00EA699B" w:rsidRDefault="00EA699B" w:rsidP="00FF3613"/>
    <w:p w:rsidR="00EA699B" w:rsidRDefault="00EA699B" w:rsidP="00FF3613"/>
    <w:p w:rsidR="00EA699B" w:rsidRDefault="00EA699B" w:rsidP="00FF3613"/>
    <w:p w:rsidR="00EA699B" w:rsidRDefault="00EA699B" w:rsidP="00FF3613"/>
    <w:p w:rsidR="00EA699B" w:rsidRDefault="00EA699B" w:rsidP="00EA699B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51E540" wp14:editId="53D485C4">
                <wp:simplePos x="0" y="0"/>
                <wp:positionH relativeFrom="column">
                  <wp:posOffset>2970188</wp:posOffset>
                </wp:positionH>
                <wp:positionV relativeFrom="paragraph">
                  <wp:posOffset>40738</wp:posOffset>
                </wp:positionV>
                <wp:extent cx="3086100" cy="792382"/>
                <wp:effectExtent l="0" t="0" r="0" b="825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792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99B" w:rsidRDefault="00EA699B" w:rsidP="00EA699B">
                            <w:pPr>
                              <w:spacing w:line="360" w:lineRule="auto"/>
                            </w:pPr>
                            <w:r w:rsidRPr="008E29F1">
                              <w:t>2.</w:t>
                            </w:r>
                            <w:r>
                              <w:t xml:space="preserve"> </w:t>
                            </w:r>
                            <w:r w:rsidR="008E29F1">
                              <w:t xml:space="preserve">Gib die zerkleinerten Blätter </w:t>
                            </w:r>
                            <w:r>
                              <w:t>in die Schale.</w:t>
                            </w:r>
                          </w:p>
                          <w:p w:rsidR="00EA699B" w:rsidRDefault="00EA699B" w:rsidP="00EA699B">
                            <w:pPr>
                              <w:spacing w:line="360" w:lineRule="auto"/>
                            </w:pPr>
                            <w:r w:rsidRPr="008E29F1">
                              <w:t>3.</w:t>
                            </w:r>
                            <w:r>
                              <w:t xml:space="preserve"> </w:t>
                            </w:r>
                            <w:r w:rsidR="008E29F1">
                              <w:t>Zerstampfe die Blätter mit</w:t>
                            </w:r>
                            <w:r w:rsidR="0061535B">
                              <w:t xml:space="preserve"> </w:t>
                            </w:r>
                            <w:r>
                              <w:t>dem Mörser.</w:t>
                            </w:r>
                          </w:p>
                          <w:p w:rsidR="00EA699B" w:rsidRDefault="00EA699B" w:rsidP="00EA69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3.85pt;margin-top:3.2pt;width:243pt;height:6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" stroked="f">
                <v:textbox>
                  <w:txbxContent>
                    <w:p w:rsidR="00EA699B" w:rsidRDefault="00EA699B" w:rsidP="00EA699B">
                      <w:pPr>
                        <w:spacing w:line="360" w:lineRule="auto"/>
                      </w:pPr>
                      <w:r w:rsidRPr="008E29F1">
                        <w:t>2.</w:t>
                      </w:r>
                      <w:r>
                        <w:t xml:space="preserve"> </w:t>
                      </w:r>
                      <w:r w:rsidR="008E29F1">
                        <w:t xml:space="preserve">Gib die zerkleinerten Blätter </w:t>
                      </w:r>
                      <w:r>
                        <w:t>in die Schale.</w:t>
                      </w:r>
                    </w:p>
                    <w:p w:rsidR="00EA699B" w:rsidRDefault="00EA699B" w:rsidP="00EA699B">
                      <w:pPr>
                        <w:spacing w:line="360" w:lineRule="auto"/>
                      </w:pPr>
                      <w:r w:rsidRPr="008E29F1">
                        <w:t>3.</w:t>
                      </w:r>
                      <w:r>
                        <w:t xml:space="preserve"> </w:t>
                      </w:r>
                      <w:r w:rsidR="008E29F1">
                        <w:t>Zerstampfe die Blätter mit</w:t>
                      </w:r>
                      <w:r w:rsidR="0061535B">
                        <w:t xml:space="preserve"> </w:t>
                      </w:r>
                      <w:r>
                        <w:t>dem Mörser.</w:t>
                      </w:r>
                    </w:p>
                    <w:p w:rsidR="00EA699B" w:rsidRDefault="00EA699B" w:rsidP="00EA699B"/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39412B" wp14:editId="2385D08F">
                <wp:simplePos x="0" y="0"/>
                <wp:positionH relativeFrom="column">
                  <wp:posOffset>-5715</wp:posOffset>
                </wp:positionH>
                <wp:positionV relativeFrom="paragraph">
                  <wp:posOffset>26670</wp:posOffset>
                </wp:positionV>
                <wp:extent cx="2232660" cy="1403985"/>
                <wp:effectExtent l="0" t="0" r="0" b="190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6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99B" w:rsidRDefault="00EA699B" w:rsidP="00EA699B">
                            <w:pPr>
                              <w:spacing w:line="360" w:lineRule="auto"/>
                            </w:pPr>
                            <w:r w:rsidRPr="008E29F1">
                              <w:t>1.</w:t>
                            </w:r>
                            <w:r>
                              <w:t xml:space="preserve"> Zerschneide die Blätter.</w:t>
                            </w:r>
                          </w:p>
                          <w:p w:rsidR="00EA699B" w:rsidRDefault="00EA699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.45pt;margin-top:2.1pt;width:175.8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" stroked="f">
                <v:textbox style="mso-fit-shape-to-text:t">
                  <w:txbxContent>
                    <w:p w:rsidR="00EA699B" w:rsidRDefault="00EA699B" w:rsidP="00EA699B">
                      <w:pPr>
                        <w:spacing w:line="360" w:lineRule="auto"/>
                      </w:pPr>
                      <w:r w:rsidRPr="008E29F1">
                        <w:t>1.</w:t>
                      </w:r>
                      <w:r>
                        <w:t xml:space="preserve"> Zerschneide die Blätter.</w:t>
                      </w:r>
                    </w:p>
                    <w:p w:rsidR="00EA699B" w:rsidRDefault="00EA699B"/>
                  </w:txbxContent>
                </v:textbox>
              </v:shape>
            </w:pict>
          </mc:Fallback>
        </mc:AlternateContent>
      </w:r>
    </w:p>
    <w:p w:rsidR="00EA699B" w:rsidRDefault="00EA699B" w:rsidP="00FF3613"/>
    <w:p w:rsidR="00EA699B" w:rsidRDefault="00EA699B" w:rsidP="00FF3613"/>
    <w:p w:rsidR="00EA699B" w:rsidRDefault="00EA699B" w:rsidP="00FF3613"/>
    <w:p w:rsidR="00EA699B" w:rsidRDefault="008E29F1" w:rsidP="00FF3613">
      <w:r>
        <w:rPr>
          <w:b/>
          <w:lang w:eastAsia="de-DE"/>
        </w:rPr>
        <w:drawing>
          <wp:anchor distT="0" distB="0" distL="114300" distR="114300" simplePos="0" relativeHeight="251661312" behindDoc="0" locked="0" layoutInCell="1" allowOverlap="1" wp14:anchorId="03BE342D" wp14:editId="32E44C3C">
            <wp:simplePos x="0" y="0"/>
            <wp:positionH relativeFrom="column">
              <wp:posOffset>2976880</wp:posOffset>
            </wp:positionH>
            <wp:positionV relativeFrom="paragraph">
              <wp:posOffset>36830</wp:posOffset>
            </wp:positionV>
            <wp:extent cx="2232660" cy="1483995"/>
            <wp:effectExtent l="0" t="0" r="0" b="190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2597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eastAsia="de-DE"/>
        </w:rPr>
        <w:drawing>
          <wp:anchor distT="0" distB="0" distL="114300" distR="114300" simplePos="0" relativeHeight="251660288" behindDoc="0" locked="0" layoutInCell="1" allowOverlap="1" wp14:anchorId="3DE20E64" wp14:editId="244EF29D">
            <wp:simplePos x="0" y="0"/>
            <wp:positionH relativeFrom="column">
              <wp:posOffset>-1905</wp:posOffset>
            </wp:positionH>
            <wp:positionV relativeFrom="paragraph">
              <wp:posOffset>40005</wp:posOffset>
            </wp:positionV>
            <wp:extent cx="2232660" cy="1483995"/>
            <wp:effectExtent l="0" t="0" r="0" b="190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258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99B" w:rsidRDefault="00EA699B" w:rsidP="00FF3613"/>
    <w:p w:rsidR="00EA699B" w:rsidRDefault="00EA699B" w:rsidP="00FF3613"/>
    <w:p w:rsidR="00EA699B" w:rsidRDefault="00EA699B" w:rsidP="00FF3613"/>
    <w:p w:rsidR="00EA699B" w:rsidRDefault="00EA699B" w:rsidP="00FF3613"/>
    <w:p w:rsidR="00EA699B" w:rsidRDefault="00EA699B" w:rsidP="00FF3613"/>
    <w:p w:rsidR="00EA699B" w:rsidRDefault="00EA699B" w:rsidP="00FF3613"/>
    <w:p w:rsidR="00EA699B" w:rsidRDefault="00EA699B" w:rsidP="00FF3613"/>
    <w:p w:rsidR="00EA699B" w:rsidRDefault="00A379B8" w:rsidP="00EA699B">
      <w:pPr>
        <w:spacing w:line="360" w:lineRule="auto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E20EA3" wp14:editId="50586BF7">
                <wp:simplePos x="0" y="0"/>
                <wp:positionH relativeFrom="column">
                  <wp:posOffset>-1905</wp:posOffset>
                </wp:positionH>
                <wp:positionV relativeFrom="paragraph">
                  <wp:posOffset>54610</wp:posOffset>
                </wp:positionV>
                <wp:extent cx="2390775" cy="1600835"/>
                <wp:effectExtent l="0" t="0" r="9525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60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99B" w:rsidRDefault="00EA699B" w:rsidP="00EA699B">
                            <w:pPr>
                              <w:spacing w:line="360" w:lineRule="auto"/>
                            </w:pPr>
                            <w:r>
                              <w:t xml:space="preserve">4. Stelle </w:t>
                            </w:r>
                            <w:r w:rsidR="008E29F1">
                              <w:t xml:space="preserve">die </w:t>
                            </w:r>
                            <w:r>
                              <w:t>Kreide in die Schale.</w:t>
                            </w:r>
                          </w:p>
                          <w:p w:rsidR="00EA699B" w:rsidRDefault="00EA699B" w:rsidP="00EA699B">
                            <w:pPr>
                              <w:spacing w:line="360" w:lineRule="auto"/>
                            </w:pPr>
                            <w:r>
                              <w:t xml:space="preserve">5. Gib so viel Brennspiritus dazu, </w:t>
                            </w:r>
                            <w:r w:rsidR="00A379B8">
                              <w:t xml:space="preserve">      </w:t>
                            </w:r>
                            <w:r w:rsidR="00A379B8">
                              <w:br/>
                              <w:t xml:space="preserve">    </w:t>
                            </w:r>
                            <w:r>
                              <w:t>dass die Blätter bedeckt sind.</w:t>
                            </w:r>
                          </w:p>
                          <w:p w:rsidR="00A379B8" w:rsidRPr="00A379B8" w:rsidRDefault="00A379B8" w:rsidP="00F62E50">
                            <w:pPr>
                              <w:spacing w:before="120" w:line="360" w:lineRule="auto"/>
                              <w:rPr>
                                <w:sz w:val="20"/>
                              </w:rPr>
                            </w:pPr>
                            <w:r w:rsidRPr="00A379B8">
                              <w:rPr>
                                <w:sz w:val="20"/>
                              </w:rPr>
                              <w:t xml:space="preserve">ACHTUNG: Lass dir dabei von einem Erwachsenen helfen. </w:t>
                            </w:r>
                          </w:p>
                          <w:p w:rsidR="00EA699B" w:rsidRDefault="00EA699B" w:rsidP="00EA69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.15pt;margin-top:4.3pt;width:188.25pt;height:126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" stroked="f">
                <v:textbox>
                  <w:txbxContent>
                    <w:p w:rsidR="00EA699B" w:rsidRDefault="00EA699B" w:rsidP="00EA699B">
                      <w:pPr>
                        <w:spacing w:line="360" w:lineRule="auto"/>
                      </w:pPr>
                      <w:r>
                        <w:t xml:space="preserve">4. Stelle </w:t>
                      </w:r>
                      <w:r w:rsidR="008E29F1">
                        <w:t xml:space="preserve">die </w:t>
                      </w:r>
                      <w:r>
                        <w:t>Kreide in die Schale.</w:t>
                      </w:r>
                    </w:p>
                    <w:p w:rsidR="00EA699B" w:rsidRDefault="00EA699B" w:rsidP="00EA699B">
                      <w:pPr>
                        <w:spacing w:line="360" w:lineRule="auto"/>
                      </w:pPr>
                      <w:r>
                        <w:t xml:space="preserve">5. Gib so viel Brennspiritus dazu, </w:t>
                      </w:r>
                      <w:r w:rsidR="00A379B8">
                        <w:t xml:space="preserve">      </w:t>
                      </w:r>
                      <w:r w:rsidR="00A379B8">
                        <w:br/>
                        <w:t xml:space="preserve">    </w:t>
                      </w:r>
                      <w:r>
                        <w:t>dass die Blätter bedeckt sind.</w:t>
                      </w:r>
                    </w:p>
                    <w:p w:rsidR="00A379B8" w:rsidRPr="00A379B8" w:rsidRDefault="00A379B8" w:rsidP="00F62E50">
                      <w:pPr>
                        <w:spacing w:before="120" w:line="360" w:lineRule="auto"/>
                        <w:rPr>
                          <w:sz w:val="20"/>
                        </w:rPr>
                      </w:pPr>
                      <w:r w:rsidRPr="00A379B8">
                        <w:rPr>
                          <w:sz w:val="20"/>
                        </w:rPr>
                        <w:t xml:space="preserve">ACHTUNG: Lass dir dabei von einem Erwachsenen helfen. </w:t>
                      </w:r>
                    </w:p>
                    <w:p w:rsidR="00EA699B" w:rsidRDefault="00EA699B" w:rsidP="00EA699B"/>
                  </w:txbxContent>
                </v:textbox>
              </v:shape>
            </w:pict>
          </mc:Fallback>
        </mc:AlternateContent>
      </w:r>
      <w:r w:rsidR="008E29F1"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79B6AA" wp14:editId="0A6182C2">
                <wp:simplePos x="0" y="0"/>
                <wp:positionH relativeFrom="column">
                  <wp:posOffset>2959100</wp:posOffset>
                </wp:positionH>
                <wp:positionV relativeFrom="paragraph">
                  <wp:posOffset>57785</wp:posOffset>
                </wp:positionV>
                <wp:extent cx="3257550" cy="1137920"/>
                <wp:effectExtent l="0" t="0" r="0" b="508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13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99B" w:rsidRDefault="00EA699B" w:rsidP="00EA699B">
                            <w:pPr>
                              <w:spacing w:line="360" w:lineRule="auto"/>
                            </w:pPr>
                            <w:r>
                              <w:t>6. Beobachte genau, was passiert.</w:t>
                            </w:r>
                          </w:p>
                          <w:p w:rsidR="00EA699B" w:rsidRDefault="00EA699B" w:rsidP="00EA699B">
                            <w:pPr>
                              <w:spacing w:line="360" w:lineRule="auto"/>
                              <w:rPr>
                                <w:rFonts w:eastAsia="Times New Roman" w:cs="Arial"/>
                                <w:lang w:eastAsia="de-DE"/>
                              </w:rPr>
                            </w:pPr>
                            <w:r>
                              <w:rPr>
                                <w:rFonts w:eastAsia="Times New Roman" w:cs="Arial"/>
                                <w:lang w:eastAsia="de-DE"/>
                              </w:rPr>
                              <w:t xml:space="preserve">7. Was siehst du? Zeichne oder fotografiere.  </w:t>
                            </w:r>
                          </w:p>
                          <w:p w:rsidR="00EA699B" w:rsidRDefault="00EA699B" w:rsidP="00EA69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3pt;margin-top:4.55pt;width:256.5pt;height:8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" stroked="f">
                <v:textbox>
                  <w:txbxContent>
                    <w:p w:rsidR="00EA699B" w:rsidRDefault="00EA699B" w:rsidP="00EA699B">
                      <w:pPr>
                        <w:spacing w:line="360" w:lineRule="auto"/>
                      </w:pPr>
                      <w:r>
                        <w:t>6. Beobachte genau, was passiert.</w:t>
                      </w:r>
                    </w:p>
                    <w:p w:rsidR="00EA699B" w:rsidRDefault="00EA699B" w:rsidP="00EA699B">
                      <w:pPr>
                        <w:spacing w:line="360" w:lineRule="auto"/>
                        <w:rPr>
                          <w:rFonts w:eastAsia="Times New Roman" w:cs="Arial"/>
                          <w:lang w:eastAsia="de-DE"/>
                        </w:rPr>
                      </w:pPr>
                      <w:r>
                        <w:rPr>
                          <w:rFonts w:eastAsia="Times New Roman" w:cs="Arial"/>
                          <w:lang w:eastAsia="de-DE"/>
                        </w:rPr>
                        <w:t xml:space="preserve">7. Was siehst du? Zeichne oder fotografiere.  </w:t>
                      </w:r>
                    </w:p>
                    <w:p w:rsidR="00EA699B" w:rsidRDefault="00EA699B" w:rsidP="00EA699B"/>
                  </w:txbxContent>
                </v:textbox>
              </v:shape>
            </w:pict>
          </mc:Fallback>
        </mc:AlternateContent>
      </w:r>
      <w:r w:rsidR="00EA699B">
        <w:t xml:space="preserve"> </w:t>
      </w:r>
    </w:p>
    <w:p w:rsidR="00EA699B" w:rsidRDefault="00EA699B" w:rsidP="00FF3613"/>
    <w:p w:rsidR="00EA699B" w:rsidRDefault="00EA699B" w:rsidP="00FF3613"/>
    <w:p w:rsidR="00EA699B" w:rsidRDefault="00EA699B" w:rsidP="00FF3613"/>
    <w:p w:rsidR="00EA699B" w:rsidRDefault="00EA699B" w:rsidP="00FF3613"/>
    <w:p w:rsidR="00EA699B" w:rsidRDefault="00EA699B" w:rsidP="00FF3613"/>
    <w:p w:rsidR="00B343AD" w:rsidRDefault="00B343AD" w:rsidP="00FF3613"/>
    <w:sectPr w:rsidR="00B343AD" w:rsidSect="008D5A1A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CC3" w:rsidRDefault="006A7CC3" w:rsidP="003C599D">
      <w:pPr>
        <w:spacing w:line="240" w:lineRule="auto"/>
      </w:pPr>
      <w:r>
        <w:separator/>
      </w:r>
    </w:p>
  </w:endnote>
  <w:endnote w:type="continuationSeparator" w:id="0">
    <w:p w:rsidR="006A7CC3" w:rsidRDefault="006A7CC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9A3151">
            <w:t>Hermann Krekeler, Hamburg</w:t>
          </w:r>
        </w:p>
        <w:p w:rsidR="00193A18" w:rsidRPr="00005AE2" w:rsidRDefault="00193A18" w:rsidP="00005AE2">
          <w:pPr>
            <w:pStyle w:val="ekvquelle"/>
          </w:pPr>
          <w:r w:rsidRPr="00005AE2">
            <w:t>Bildquell</w:t>
          </w:r>
          <w:r w:rsidR="009A3151">
            <w:t>en: Hermann Krekeler, Hamburg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CC3" w:rsidRDefault="006A7CC3" w:rsidP="003C599D">
      <w:pPr>
        <w:spacing w:line="240" w:lineRule="auto"/>
      </w:pPr>
      <w:r>
        <w:separator/>
      </w:r>
    </w:p>
  </w:footnote>
  <w:footnote w:type="continuationSeparator" w:id="0">
    <w:p w:rsidR="006A7CC3" w:rsidRDefault="006A7CC3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F1922"/>
    <w:multiLevelType w:val="hybridMultilevel"/>
    <w:tmpl w:val="E132F8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22562"/>
    <w:multiLevelType w:val="hybridMultilevel"/>
    <w:tmpl w:val="A2924A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6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06F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535B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A7CC3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7F570D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29F1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14306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3151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379B8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16D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43AD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3426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44717"/>
    <w:rsid w:val="00E50799"/>
    <w:rsid w:val="00E63251"/>
    <w:rsid w:val="00E70C40"/>
    <w:rsid w:val="00E710C7"/>
    <w:rsid w:val="00E95ED3"/>
    <w:rsid w:val="00EA699B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2E50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6A7CC3"/>
    <w:pPr>
      <w:tabs>
        <w:tab w:val="clear" w:pos="340"/>
        <w:tab w:val="clear" w:pos="595"/>
        <w:tab w:val="clear" w:pos="851"/>
      </w:tabs>
      <w:spacing w:after="200" w:line="276" w:lineRule="auto"/>
      <w:ind w:left="720"/>
      <w:contextualSpacing/>
    </w:pPr>
    <w:rPr>
      <w:rFonts w:asciiTheme="minorHAnsi" w:hAnsiTheme="minorHAnsi"/>
      <w:noProof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6A7CC3"/>
    <w:pPr>
      <w:tabs>
        <w:tab w:val="clear" w:pos="340"/>
        <w:tab w:val="clear" w:pos="595"/>
        <w:tab w:val="clear" w:pos="851"/>
      </w:tabs>
      <w:spacing w:after="200" w:line="276" w:lineRule="auto"/>
      <w:ind w:left="720"/>
      <w:contextualSpacing/>
    </w:pPr>
    <w:rPr>
      <w:rFonts w:asciiTheme="minorHAnsi" w:hAnsiTheme="minorHAnsi"/>
      <w:noProof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chert\Download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2016-12-20T14:33:00Z</cp:lastPrinted>
  <dcterms:created xsi:type="dcterms:W3CDTF">2017-09-20T11:01:00Z</dcterms:created>
  <dcterms:modified xsi:type="dcterms:W3CDTF">2017-09-26T07:43:00Z</dcterms:modified>
</cp:coreProperties>
</file>