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F52D0C">
              <w:t xml:space="preserve"> 3</w:t>
            </w:r>
            <w:bookmarkStart w:id="0" w:name="_GoBack"/>
            <w:bookmarkEnd w:id="0"/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Default="00FB59FB" w:rsidP="00037566">
            <w:pPr>
              <w:rPr>
                <w:color w:val="FFFFFF" w:themeColor="background1"/>
              </w:rPr>
            </w:pPr>
          </w:p>
          <w:p w:rsidR="00B553DE" w:rsidRDefault="00B553DE" w:rsidP="00037566">
            <w:pPr>
              <w:rPr>
                <w:color w:val="FFFFFF" w:themeColor="background1"/>
              </w:rPr>
            </w:pPr>
          </w:p>
          <w:p w:rsidR="00B553DE" w:rsidRDefault="00B553DE" w:rsidP="00037566">
            <w:pPr>
              <w:rPr>
                <w:color w:val="FFFFFF" w:themeColor="background1"/>
              </w:rPr>
            </w:pPr>
          </w:p>
          <w:p w:rsidR="00B553DE" w:rsidRPr="00BF17F2" w:rsidRDefault="00B553DE" w:rsidP="00037566">
            <w:pPr>
              <w:rPr>
                <w:color w:val="FFFFFF" w:themeColor="background1"/>
              </w:rPr>
            </w:pPr>
          </w:p>
        </w:tc>
      </w:tr>
    </w:tbl>
    <w:p w:rsidR="003879B4" w:rsidRDefault="00B553DE" w:rsidP="00FF3613">
      <w:pPr>
        <w:rPr>
          <w:rStyle w:val="ekvfett"/>
          <w:sz w:val="28"/>
        </w:rPr>
      </w:pPr>
      <w:bookmarkStart w:id="1" w:name="bmStart"/>
      <w:bookmarkEnd w:id="1"/>
      <w:r w:rsidRPr="00B553DE">
        <w:rPr>
          <w:rStyle w:val="ekvfett"/>
          <w:sz w:val="28"/>
        </w:rPr>
        <w:t>Der Herbst und seine Blätter</w:t>
      </w:r>
    </w:p>
    <w:p w:rsidR="00B553DE" w:rsidRDefault="00B553DE" w:rsidP="00FF3613">
      <w:pPr>
        <w:rPr>
          <w:rStyle w:val="ekvfett"/>
          <w:sz w:val="28"/>
        </w:rPr>
      </w:pPr>
    </w:p>
    <w:p w:rsidR="00B553DE" w:rsidRDefault="00B553DE" w:rsidP="00FF3613">
      <w:pPr>
        <w:rPr>
          <w:rStyle w:val="ekvfett"/>
          <w:sz w:val="28"/>
        </w:rPr>
      </w:pPr>
    </w:p>
    <w:p w:rsidR="00B553DE" w:rsidRPr="00D3427F" w:rsidRDefault="00B553DE" w:rsidP="00B553DE">
      <w:pPr>
        <w:pStyle w:val="ekvnummerierung"/>
        <w:framePr w:wrap="around"/>
      </w:pPr>
      <w:r>
        <w:t>1.</w:t>
      </w:r>
    </w:p>
    <w:p w:rsidR="00B553DE" w:rsidRPr="00287B24" w:rsidRDefault="00B553DE" w:rsidP="00B553D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>Was ist richtig? Kreuze an.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spacing w:after="120"/>
        <w:rPr>
          <w:rStyle w:val="ekvhandschriftunterstrichen"/>
          <w:rFonts w:ascii="Arial" w:hAnsi="Arial" w:cs="Arial"/>
          <w:sz w:val="23"/>
          <w:szCs w:val="23"/>
          <w:u w:val="none"/>
        </w:rPr>
      </w:pP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Blätter sind im Sommer grün, weil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es sehr heiß ist.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Blätter Blattgrün enthalten.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Wurzeln Blattgrün enthalten.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spacing w:after="120"/>
        <w:rPr>
          <w:rStyle w:val="ekvhandschriftunterstrichen"/>
          <w:rFonts w:ascii="Arial" w:hAnsi="Arial" w:cs="Arial"/>
          <w:sz w:val="23"/>
          <w:szCs w:val="23"/>
          <w:u w:val="none"/>
        </w:rPr>
      </w:pP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Blätter brauchen zum Wachsen viel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Wind und Sonnenlicht.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Wasser und Sonnenlicht.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Wasserdampf und Sonnenlicht.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spacing w:after="120"/>
        <w:rPr>
          <w:rStyle w:val="ekvhandschriftunterstrichen"/>
          <w:rFonts w:ascii="Arial" w:hAnsi="Arial" w:cs="Arial"/>
          <w:sz w:val="23"/>
          <w:szCs w:val="23"/>
          <w:u w:val="none"/>
        </w:rPr>
      </w:pPr>
      <w:r>
        <w:rPr>
          <w:rStyle w:val="ekvhandschriftunterstrichen"/>
          <w:rFonts w:ascii="Arial" w:hAnsi="Arial" w:cs="Arial"/>
          <w:sz w:val="23"/>
          <w:szCs w:val="23"/>
          <w:u w:val="none"/>
        </w:rPr>
        <w:t xml:space="preserve">Die Bäume fangen das Sonnenlicht mit 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dem Blattgrün ein.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den Wurzeln ein.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den Ästen ein.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>
        <w:rPr>
          <w:rStyle w:val="ekvhandschriftunterstrichen"/>
          <w:rFonts w:ascii="Arial" w:hAnsi="Arial" w:cs="Arial"/>
          <w:sz w:val="23"/>
          <w:szCs w:val="23"/>
          <w:u w:val="none"/>
        </w:rPr>
        <w:t>Im Herbst werden die Blätter bunt. Warum?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Blätter bauen das Blattgrün auf.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Blätter bauen das Blattgrün ab.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Das Blattgrün ändert die Farbe.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spacing w:after="120"/>
        <w:rPr>
          <w:rStyle w:val="ekvhandschriftunterstrichen"/>
          <w:rFonts w:ascii="Arial" w:hAnsi="Arial" w:cs="Arial"/>
          <w:sz w:val="23"/>
          <w:szCs w:val="23"/>
          <w:u w:val="none"/>
        </w:rPr>
      </w:pPr>
      <w:r>
        <w:rPr>
          <w:rStyle w:val="ekvhandschriftunterstrichen"/>
          <w:rFonts w:ascii="Arial" w:hAnsi="Arial" w:cs="Arial"/>
          <w:sz w:val="23"/>
          <w:szCs w:val="23"/>
          <w:u w:val="none"/>
        </w:rPr>
        <w:t>Der Baum braucht das Blattgrün im Herbst nicht, weil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das Sonnenlicht fehlt.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weil der Boden gefroren ist.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es zu windig ist.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</w:p>
    <w:p w:rsidR="00B553DE" w:rsidRDefault="00B553DE" w:rsidP="00B553DE">
      <w:pPr>
        <w:spacing w:after="120"/>
        <w:rPr>
          <w:rStyle w:val="ekvhandschriftunterstrichen"/>
          <w:rFonts w:ascii="Arial" w:hAnsi="Arial" w:cs="Arial"/>
          <w:sz w:val="23"/>
          <w:szCs w:val="23"/>
          <w:u w:val="none"/>
        </w:rPr>
      </w:pPr>
      <w:r>
        <w:rPr>
          <w:rStyle w:val="ekvhandschriftunterstrichen"/>
          <w:rFonts w:ascii="Arial" w:hAnsi="Arial" w:cs="Arial"/>
          <w:sz w:val="23"/>
          <w:szCs w:val="23"/>
          <w:u w:val="none"/>
        </w:rPr>
        <w:t>Der Baum verliert seine Blätter. Warum?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Die Blätter werden zu schwer.</w:t>
      </w:r>
    </w:p>
    <w:p w:rsid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Der Baum möchte nicht frieren.</w:t>
      </w:r>
    </w:p>
    <w:p w:rsidR="00B553DE" w:rsidRPr="00B553DE" w:rsidRDefault="00B553DE" w:rsidP="00B553DE">
      <w:pPr>
        <w:rPr>
          <w:rStyle w:val="ekvhandschriftunterstrichen"/>
          <w:rFonts w:ascii="Arial" w:hAnsi="Arial" w:cs="Arial"/>
          <w:sz w:val="23"/>
          <w:szCs w:val="23"/>
          <w:u w:val="none"/>
        </w:rPr>
      </w:pP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sym w:font="Wingdings" w:char="F0A8"/>
      </w:r>
      <w:r w:rsidRPr="00B553DE">
        <w:rPr>
          <w:rStyle w:val="ekvhandschriftunterstrichen"/>
          <w:rFonts w:ascii="Arial" w:hAnsi="Arial" w:cs="Arial"/>
          <w:sz w:val="23"/>
          <w:szCs w:val="23"/>
          <w:u w:val="none"/>
        </w:rPr>
        <w:tab/>
      </w:r>
      <w:r>
        <w:rPr>
          <w:rStyle w:val="ekvhandschriftunterstrichen"/>
          <w:rFonts w:ascii="Arial" w:hAnsi="Arial" w:cs="Arial"/>
          <w:sz w:val="23"/>
          <w:szCs w:val="23"/>
          <w:u w:val="none"/>
        </w:rPr>
        <w:t>Der Baum möchte nicht vertrocknen.</w:t>
      </w:r>
    </w:p>
    <w:sectPr w:rsidR="00B553DE" w:rsidRPr="00B553DE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577" w:rsidRDefault="00660577" w:rsidP="003C599D">
      <w:pPr>
        <w:spacing w:line="240" w:lineRule="auto"/>
      </w:pPr>
      <w:r>
        <w:separator/>
      </w:r>
    </w:p>
  </w:endnote>
  <w:endnote w:type="continuationSeparator" w:id="0">
    <w:p w:rsidR="00660577" w:rsidRDefault="0066057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E52219">
            <w:t>Lisa Stechert, Leipzig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577" w:rsidRDefault="00660577" w:rsidP="003C599D">
      <w:pPr>
        <w:spacing w:line="240" w:lineRule="auto"/>
      </w:pPr>
      <w:r>
        <w:separator/>
      </w:r>
    </w:p>
  </w:footnote>
  <w:footnote w:type="continuationSeparator" w:id="0">
    <w:p w:rsidR="00660577" w:rsidRDefault="0066057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6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C38BD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0577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16D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553DE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4717"/>
    <w:rsid w:val="00E50799"/>
    <w:rsid w:val="00E5221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52D0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chert\Download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2017-09-20T14:31:00Z</dcterms:created>
  <dcterms:modified xsi:type="dcterms:W3CDTF">2017-09-25T13:01:00Z</dcterms:modified>
</cp:coreProperties>
</file>