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E52451">
              <w:t xml:space="preserve"> 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E52451" w:rsidRPr="0042225B" w:rsidRDefault="00E52451" w:rsidP="00590121">
      <w:pPr>
        <w:rPr>
          <w:b/>
          <w:sz w:val="28"/>
        </w:rPr>
      </w:pPr>
      <w:bookmarkStart w:id="0" w:name="bmStart"/>
      <w:bookmarkEnd w:id="0"/>
      <w:r w:rsidRPr="0042225B">
        <w:rPr>
          <w:b/>
          <w:sz w:val="28"/>
        </w:rPr>
        <w:t>Steckbrief</w:t>
      </w:r>
      <w:r w:rsidR="00590121" w:rsidRPr="0042225B">
        <w:rPr>
          <w:b/>
          <w:sz w:val="28"/>
        </w:rPr>
        <w:t xml:space="preserve"> Laubbaum</w:t>
      </w:r>
    </w:p>
    <w:p w:rsidR="00E52451" w:rsidRDefault="00E52451" w:rsidP="00FF3613"/>
    <w:p w:rsidR="0042225B" w:rsidRDefault="0042225B" w:rsidP="00FF3613"/>
    <w:p w:rsidR="00FA6607" w:rsidRPr="00287B24" w:rsidRDefault="00FA6607" w:rsidP="00FA6607">
      <w:pPr>
        <w:pStyle w:val="ekvpicto"/>
        <w:framePr w:wrap="around"/>
      </w:pPr>
    </w:p>
    <w:p w:rsidR="00E52451" w:rsidRPr="00287B24" w:rsidRDefault="00E52451" w:rsidP="00E52451">
      <w:pPr>
        <w:pStyle w:val="ekvpicto"/>
        <w:framePr w:wrap="around"/>
      </w:pPr>
    </w:p>
    <w:p w:rsidR="00E52451" w:rsidRPr="00D3427F" w:rsidRDefault="00E52451" w:rsidP="00E52451">
      <w:pPr>
        <w:pStyle w:val="ekvnummerierung"/>
        <w:framePr w:wrap="around"/>
      </w:pPr>
      <w:r>
        <w:t>1.</w:t>
      </w:r>
    </w:p>
    <w:p w:rsidR="00FA6607" w:rsidRPr="00287B24" w:rsidRDefault="00FA6607" w:rsidP="00FA6607">
      <w:pPr>
        <w:pStyle w:val="ekvpicto"/>
        <w:framePr w:wrap="around"/>
      </w:pPr>
    </w:p>
    <w:p w:rsidR="00FA6607" w:rsidRPr="00287B24" w:rsidRDefault="00FA6607" w:rsidP="00FA6607">
      <w:pPr>
        <w:pStyle w:val="ekvpicto"/>
        <w:framePr w:wrap="around" w:y="1441"/>
      </w:pPr>
    </w:p>
    <w:p w:rsidR="00FA6607" w:rsidRPr="00287B24" w:rsidRDefault="00FA6607" w:rsidP="00FA6607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4E093D4" wp14:editId="5693EA48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9B4" w:rsidRDefault="00E52451" w:rsidP="00590121">
      <w:r>
        <w:t>Wähle einen Laubbaum aus. Beschreibe und male ihn.</w:t>
      </w:r>
    </w:p>
    <w:p w:rsidR="0042225B" w:rsidRDefault="0042225B" w:rsidP="00590121"/>
    <w:p w:rsidR="00FA6607" w:rsidRPr="00287B24" w:rsidRDefault="00FA6607" w:rsidP="00FA6607">
      <w:pPr>
        <w:pStyle w:val="ekvpicto"/>
        <w:framePr w:wrap="around"/>
      </w:pPr>
      <w:bookmarkStart w:id="1" w:name="_GoBack"/>
      <w:r>
        <w:rPr>
          <w:lang w:eastAsia="de-DE"/>
        </w:rPr>
        <w:drawing>
          <wp:inline distT="0" distB="0" distL="0" distR="0" wp14:anchorId="3D23536A" wp14:editId="0F43D304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590121" w:rsidRDefault="00FA6607" w:rsidP="00FF3613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D75CA3" wp14:editId="77098B44">
                <wp:simplePos x="0" y="0"/>
                <wp:positionH relativeFrom="column">
                  <wp:posOffset>-146413</wp:posOffset>
                </wp:positionH>
                <wp:positionV relativeFrom="paragraph">
                  <wp:posOffset>5725160</wp:posOffset>
                </wp:positionV>
                <wp:extent cx="3122295" cy="0"/>
                <wp:effectExtent l="0" t="0" r="20955" b="1905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229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11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55pt,450.8pt" to="234.3pt,4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61A89" wp14:editId="3D44EA3D">
                <wp:simplePos x="0" y="0"/>
                <wp:positionH relativeFrom="column">
                  <wp:posOffset>342265</wp:posOffset>
                </wp:positionH>
                <wp:positionV relativeFrom="paragraph">
                  <wp:posOffset>3782060</wp:posOffset>
                </wp:positionV>
                <wp:extent cx="2628900" cy="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95pt,297.8pt" to="233.95pt,2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DAF25D" wp14:editId="4590A936">
                <wp:simplePos x="0" y="0"/>
                <wp:positionH relativeFrom="column">
                  <wp:posOffset>457200</wp:posOffset>
                </wp:positionH>
                <wp:positionV relativeFrom="paragraph">
                  <wp:posOffset>2753541</wp:posOffset>
                </wp:positionV>
                <wp:extent cx="2508976" cy="0"/>
                <wp:effectExtent l="0" t="0" r="24765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897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216.8pt" to="233.55pt,2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844C6" wp14:editId="0D3336B3">
                <wp:simplePos x="0" y="0"/>
                <wp:positionH relativeFrom="column">
                  <wp:posOffset>342265</wp:posOffset>
                </wp:positionH>
                <wp:positionV relativeFrom="paragraph">
                  <wp:posOffset>2183765</wp:posOffset>
                </wp:positionV>
                <wp:extent cx="2632075" cy="0"/>
                <wp:effectExtent l="0" t="0" r="15875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95pt,171.95pt" to="234.2pt,1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6318B" wp14:editId="4E676408">
                <wp:simplePos x="0" y="0"/>
                <wp:positionH relativeFrom="column">
                  <wp:posOffset>-333375</wp:posOffset>
                </wp:positionH>
                <wp:positionV relativeFrom="paragraph">
                  <wp:posOffset>377190</wp:posOffset>
                </wp:positionV>
                <wp:extent cx="5844540" cy="6217920"/>
                <wp:effectExtent l="0" t="0" r="22860" b="1143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621792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451" w:rsidRDefault="00E52451">
                            <w:pPr>
                              <w:rPr>
                                <w:sz w:val="48"/>
                              </w:rPr>
                            </w:pPr>
                          </w:p>
                          <w:p w:rsidR="00E52451" w:rsidRPr="00E52451" w:rsidRDefault="00E52451">
                            <w:pPr>
                              <w:rPr>
                                <w:sz w:val="36"/>
                              </w:rPr>
                            </w:pPr>
                          </w:p>
                          <w:p w:rsidR="00E52451" w:rsidRPr="00FA6607" w:rsidRDefault="00E5245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FA6607">
                              <w:rPr>
                                <w:b/>
                                <w:sz w:val="28"/>
                              </w:rPr>
                              <w:t>Steckbrief</w:t>
                            </w:r>
                          </w:p>
                          <w:p w:rsidR="00E52451" w:rsidRDefault="00E52451"/>
                          <w:p w:rsidR="00E52451" w:rsidRDefault="00E52451"/>
                          <w:p w:rsidR="00E52451" w:rsidRDefault="00E52451">
                            <w:r>
                              <w:t>Name:</w:t>
                            </w:r>
                          </w:p>
                          <w:p w:rsidR="00E52451" w:rsidRDefault="00E52451"/>
                          <w:p w:rsidR="00590121" w:rsidRDefault="00590121"/>
                          <w:p w:rsidR="00E52451" w:rsidRDefault="00E52451">
                            <w:r>
                              <w:t>Frucht:</w:t>
                            </w:r>
                          </w:p>
                          <w:p w:rsidR="00E52451" w:rsidRDefault="00E52451"/>
                          <w:p w:rsidR="00590121" w:rsidRDefault="00590121"/>
                          <w:p w:rsidR="00E52451" w:rsidRDefault="00E52451">
                            <w:r>
                              <w:t>Blattform:</w:t>
                            </w:r>
                          </w:p>
                          <w:p w:rsidR="00E52451" w:rsidRDefault="00E52451"/>
                          <w:p w:rsidR="00E52451" w:rsidRDefault="00E52451"/>
                          <w:p w:rsidR="00590121" w:rsidRDefault="00590121"/>
                          <w:p w:rsidR="00590121" w:rsidRDefault="00590121"/>
                          <w:p w:rsidR="00E52451" w:rsidRDefault="00E52451">
                            <w:r>
                              <w:t>Rinde:</w:t>
                            </w:r>
                          </w:p>
                          <w:p w:rsidR="00FA6607" w:rsidRDefault="00FA6607"/>
                          <w:p w:rsidR="00FA6607" w:rsidRDefault="00FA6607"/>
                          <w:p w:rsidR="00FA6607" w:rsidRDefault="00FA6607"/>
                          <w:p w:rsidR="00FA6607" w:rsidRDefault="00FA6607"/>
                          <w:p w:rsidR="00FA6607" w:rsidRDefault="00FA6607">
                            <w:r>
                              <w:t xml:space="preserve">Interessantes: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6.25pt;margin-top:29.7pt;width:460.2pt;height:48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" filled="f" strokecolor="black [3200]" strokeweight="1pt">
                <v:textbox>
                  <w:txbxContent>
                    <w:p w:rsidR="00E52451" w:rsidRDefault="00E52451">
                      <w:pPr>
                        <w:rPr>
                          <w:sz w:val="48"/>
                        </w:rPr>
                      </w:pPr>
                    </w:p>
                    <w:p w:rsidR="00E52451" w:rsidRPr="00E52451" w:rsidRDefault="00E52451">
                      <w:pPr>
                        <w:rPr>
                          <w:sz w:val="36"/>
                        </w:rPr>
                      </w:pPr>
                    </w:p>
                    <w:p w:rsidR="00E52451" w:rsidRPr="00FA6607" w:rsidRDefault="00E52451">
                      <w:pPr>
                        <w:rPr>
                          <w:b/>
                          <w:sz w:val="28"/>
                        </w:rPr>
                      </w:pPr>
                      <w:r w:rsidRPr="00FA6607">
                        <w:rPr>
                          <w:b/>
                          <w:sz w:val="28"/>
                        </w:rPr>
                        <w:t>Steckbrief</w:t>
                      </w:r>
                    </w:p>
                    <w:p w:rsidR="00E52451" w:rsidRDefault="00E52451"/>
                    <w:p w:rsidR="00E52451" w:rsidRDefault="00E52451"/>
                    <w:p w:rsidR="00E52451" w:rsidRDefault="00E52451">
                      <w:r>
                        <w:t>Name:</w:t>
                      </w:r>
                    </w:p>
                    <w:p w:rsidR="00E52451" w:rsidRDefault="00E52451"/>
                    <w:p w:rsidR="00590121" w:rsidRDefault="00590121"/>
                    <w:p w:rsidR="00E52451" w:rsidRDefault="00E52451">
                      <w:r>
                        <w:t>Frucht:</w:t>
                      </w:r>
                    </w:p>
                    <w:p w:rsidR="00E52451" w:rsidRDefault="00E52451"/>
                    <w:p w:rsidR="00590121" w:rsidRDefault="00590121"/>
                    <w:p w:rsidR="00E52451" w:rsidRDefault="00E52451">
                      <w:r>
                        <w:t>Blattform:</w:t>
                      </w:r>
                    </w:p>
                    <w:p w:rsidR="00E52451" w:rsidRDefault="00E52451"/>
                    <w:p w:rsidR="00E52451" w:rsidRDefault="00E52451"/>
                    <w:p w:rsidR="00590121" w:rsidRDefault="00590121"/>
                    <w:p w:rsidR="00590121" w:rsidRDefault="00590121"/>
                    <w:p w:rsidR="00E52451" w:rsidRDefault="00E52451">
                      <w:r>
                        <w:t>Rinde:</w:t>
                      </w:r>
                    </w:p>
                    <w:p w:rsidR="00FA6607" w:rsidRDefault="00FA6607"/>
                    <w:p w:rsidR="00FA6607" w:rsidRDefault="00FA6607"/>
                    <w:p w:rsidR="00FA6607" w:rsidRDefault="00FA6607"/>
                    <w:p w:rsidR="00FA6607" w:rsidRDefault="00FA6607"/>
                    <w:p w:rsidR="00FA6607" w:rsidRDefault="00FA6607">
                      <w:r>
                        <w:t xml:space="preserve">Interessantes: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756C22" wp14:editId="06C248DE">
                <wp:simplePos x="0" y="0"/>
                <wp:positionH relativeFrom="column">
                  <wp:posOffset>3171825</wp:posOffset>
                </wp:positionH>
                <wp:positionV relativeFrom="paragraph">
                  <wp:posOffset>1245870</wp:posOffset>
                </wp:positionV>
                <wp:extent cx="2148840" cy="4876800"/>
                <wp:effectExtent l="0" t="0" r="22860" b="1905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487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121" w:rsidRDefault="005901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9.75pt;margin-top:98.1pt;width:169.2pt;height:38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">
                <v:textbox>
                  <w:txbxContent>
                    <w:p w:rsidR="00590121" w:rsidRDefault="00590121"/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723181" wp14:editId="45E21F4B">
                <wp:simplePos x="0" y="0"/>
                <wp:positionH relativeFrom="column">
                  <wp:posOffset>805815</wp:posOffset>
                </wp:positionH>
                <wp:positionV relativeFrom="paragraph">
                  <wp:posOffset>4808220</wp:posOffset>
                </wp:positionV>
                <wp:extent cx="2167890" cy="0"/>
                <wp:effectExtent l="0" t="0" r="22860" b="1905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9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5pt,378.6pt" to="234.15pt,3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473D65" wp14:editId="220B223C">
                <wp:simplePos x="0" y="0"/>
                <wp:positionH relativeFrom="column">
                  <wp:posOffset>-149225</wp:posOffset>
                </wp:positionH>
                <wp:positionV relativeFrom="paragraph">
                  <wp:posOffset>5269230</wp:posOffset>
                </wp:positionV>
                <wp:extent cx="3122295" cy="0"/>
                <wp:effectExtent l="0" t="0" r="20955" b="1905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229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10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75pt,414.9pt" to="234.1pt,4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42225B"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2D29C5" wp14:editId="7FA83976">
                <wp:simplePos x="0" y="0"/>
                <wp:positionH relativeFrom="column">
                  <wp:posOffset>-149225</wp:posOffset>
                </wp:positionH>
                <wp:positionV relativeFrom="paragraph">
                  <wp:posOffset>4203700</wp:posOffset>
                </wp:positionV>
                <wp:extent cx="3122295" cy="0"/>
                <wp:effectExtent l="0" t="0" r="20955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229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6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75pt,331pt" to="234.1pt,3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="0042225B"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3CD1F3" wp14:editId="374EFF11">
                <wp:simplePos x="0" y="0"/>
                <wp:positionH relativeFrom="column">
                  <wp:posOffset>-149225</wp:posOffset>
                </wp:positionH>
                <wp:positionV relativeFrom="paragraph">
                  <wp:posOffset>3179445</wp:posOffset>
                </wp:positionV>
                <wp:extent cx="3122295" cy="0"/>
                <wp:effectExtent l="0" t="0" r="20955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229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75pt,250.35pt" to="234.1pt,2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" strokecolor="black [3200]" strokeweight="1pt">
                <v:stroke joinstyle="miter"/>
              </v:line>
            </w:pict>
          </mc:Fallback>
        </mc:AlternateContent>
      </w:r>
      <w:r w:rsidR="0042225B"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49857D" wp14:editId="38930C17">
                <wp:simplePos x="0" y="0"/>
                <wp:positionH relativeFrom="column">
                  <wp:posOffset>342900</wp:posOffset>
                </wp:positionH>
                <wp:positionV relativeFrom="paragraph">
                  <wp:posOffset>1579245</wp:posOffset>
                </wp:positionV>
                <wp:extent cx="2628265" cy="0"/>
                <wp:effectExtent l="0" t="0" r="19685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26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pt,124.35pt" to="233.95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sectPr w:rsidR="00590121" w:rsidSect="008D5A1A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451" w:rsidRDefault="00E52451" w:rsidP="003C599D">
      <w:pPr>
        <w:spacing w:line="240" w:lineRule="auto"/>
      </w:pPr>
      <w:r>
        <w:separator/>
      </w:r>
    </w:p>
  </w:endnote>
  <w:endnote w:type="continuationSeparator" w:id="0">
    <w:p w:rsidR="00E52451" w:rsidRDefault="00E5245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451" w:rsidRDefault="00E52451" w:rsidP="003C599D">
      <w:pPr>
        <w:spacing w:line="240" w:lineRule="auto"/>
      </w:pPr>
      <w:r>
        <w:separator/>
      </w:r>
    </w:p>
  </w:footnote>
  <w:footnote w:type="continuationSeparator" w:id="0">
    <w:p w:rsidR="00E52451" w:rsidRDefault="00E5245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6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225B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121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16D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4717"/>
    <w:rsid w:val="00E50799"/>
    <w:rsid w:val="00E52451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6607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chert\Download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</cp:revision>
  <cp:lastPrinted>2016-12-20T14:33:00Z</cp:lastPrinted>
  <dcterms:created xsi:type="dcterms:W3CDTF">2017-09-25T12:57:00Z</dcterms:created>
  <dcterms:modified xsi:type="dcterms:W3CDTF">2017-09-25T13:35:00Z</dcterms:modified>
</cp:coreProperties>
</file>