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63346734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07F4C8AC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4C3366A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00B68BB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0BDC12D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AA89CC2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192AE45" w14:textId="62FA6283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4A4EDF">
              <w:t>1</w:t>
            </w:r>
          </w:p>
        </w:tc>
      </w:tr>
      <w:tr w:rsidR="00BF17F2" w:rsidRPr="00BF17F2" w14:paraId="7501BF04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6C68236F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2244897" w14:textId="41FC00F7" w:rsidR="00FB59FB" w:rsidRPr="00BF17F2" w:rsidRDefault="004A4EDF" w:rsidP="004A4EDF">
            <w:pPr>
              <w:pStyle w:val="ekvue1arial"/>
            </w:pPr>
            <w:r>
              <w:t>Oster-Wörter</w:t>
            </w:r>
          </w:p>
        </w:tc>
      </w:tr>
    </w:tbl>
    <w:p w14:paraId="5F09E786" w14:textId="7BBDE55C" w:rsidR="0058635A" w:rsidRDefault="0058635A" w:rsidP="004A4EDF">
      <w:pPr>
        <w:pStyle w:val="ekvgrundtexthalbe"/>
      </w:pPr>
      <w:bookmarkStart w:id="0" w:name="bmStart"/>
      <w:bookmarkEnd w:id="0"/>
    </w:p>
    <w:p w14:paraId="3F14EE43" w14:textId="3C91E505" w:rsidR="004A4EDF" w:rsidRDefault="004A4EDF" w:rsidP="004A4EDF">
      <w:pPr>
        <w:rPr>
          <w:rStyle w:val="ekvarbeitsanweisungdeutsch"/>
        </w:rPr>
      </w:pPr>
      <w:r>
        <w:rPr>
          <w:rStyle w:val="ekvarbeitsanweisungdeutsch"/>
        </w:rPr>
        <w:t>1. Finde die Oster-Wörter im Gitter. Versteckt sind diese Wörter:</w:t>
      </w:r>
    </w:p>
    <w:p w14:paraId="3B1CC067" w14:textId="30981F24" w:rsidR="004A4EDF" w:rsidRDefault="004A4EDF" w:rsidP="004A4EDF">
      <w:pPr>
        <w:rPr>
          <w:rStyle w:val="ekvarbeitsanweisungdeutsch"/>
          <w:rFonts w:cs="Arial"/>
        </w:rPr>
      </w:pPr>
      <w:r>
        <w:rPr>
          <w:rStyle w:val="ekvarbeitsanweisungdeutsch"/>
        </w:rPr>
        <w:t xml:space="preserve">Huhn </w:t>
      </w:r>
      <w:r>
        <w:rPr>
          <w:rStyle w:val="ekvarbeitsanweisungdeutsch"/>
          <w:rFonts w:cs="Arial"/>
        </w:rPr>
        <w:t>—</w:t>
      </w:r>
      <w:r>
        <w:rPr>
          <w:rStyle w:val="ekvarbeitsanweisungdeutsch"/>
        </w:rPr>
        <w:t xml:space="preserve"> Osterhase </w:t>
      </w:r>
      <w:r>
        <w:rPr>
          <w:rStyle w:val="ekvarbeitsanweisungdeutsch"/>
          <w:rFonts w:cs="Arial"/>
        </w:rPr>
        <w:t>—</w:t>
      </w:r>
      <w:r>
        <w:rPr>
          <w:rStyle w:val="ekvarbeitsanweisungdeutsch"/>
        </w:rPr>
        <w:t xml:space="preserve"> Ei </w:t>
      </w:r>
      <w:r>
        <w:rPr>
          <w:rStyle w:val="ekvarbeitsanweisungdeutsch"/>
          <w:rFonts w:cs="Arial"/>
        </w:rPr>
        <w:t>—</w:t>
      </w:r>
      <w:r>
        <w:rPr>
          <w:rStyle w:val="ekvarbeitsanweisungdeutsch"/>
        </w:rPr>
        <w:t xml:space="preserve"> besonders </w:t>
      </w:r>
      <w:proofErr w:type="gramStart"/>
      <w:r>
        <w:rPr>
          <w:rStyle w:val="ekvarbeitsanweisungdeutsch"/>
          <w:rFonts w:cs="Arial"/>
        </w:rPr>
        <w:t>—</w:t>
      </w:r>
      <w:r>
        <w:rPr>
          <w:rStyle w:val="ekvarbeitsanweisungdeutsch"/>
        </w:rPr>
        <w:t xml:space="preserve">  König</w:t>
      </w:r>
      <w:proofErr w:type="gramEnd"/>
      <w:r>
        <w:rPr>
          <w:rStyle w:val="ekvarbeitsanweisungdeutsch"/>
        </w:rPr>
        <w:t xml:space="preserve"> (ö=</w:t>
      </w:r>
      <w:proofErr w:type="spellStart"/>
      <w:r>
        <w:rPr>
          <w:rStyle w:val="ekvarbeitsanweisungdeutsch"/>
        </w:rPr>
        <w:t>oe</w:t>
      </w:r>
      <w:proofErr w:type="spellEnd"/>
      <w:r>
        <w:rPr>
          <w:rStyle w:val="ekvarbeitsanweisungdeutsch"/>
        </w:rPr>
        <w:t xml:space="preserve">) </w:t>
      </w:r>
      <w:r>
        <w:rPr>
          <w:rStyle w:val="ekvarbeitsanweisungdeutsch"/>
          <w:rFonts w:cs="Arial"/>
        </w:rPr>
        <w:t>— schwarz</w:t>
      </w:r>
      <w:r>
        <w:rPr>
          <w:rStyle w:val="ekvarbeitsanweisungdeutsch"/>
        </w:rPr>
        <w:t xml:space="preserve"> </w:t>
      </w:r>
      <w:r>
        <w:rPr>
          <w:rStyle w:val="ekvarbeitsanweisungdeutsch"/>
          <w:rFonts w:cs="Arial"/>
        </w:rPr>
        <w:t>—</w:t>
      </w:r>
    </w:p>
    <w:p w14:paraId="4DE4C5DC" w14:textId="77777777" w:rsidR="009D76A1" w:rsidRDefault="004A4EDF" w:rsidP="004A4EDF">
      <w:pPr>
        <w:rPr>
          <w:rStyle w:val="ekvarbeitsanweisungdeutsch"/>
        </w:rPr>
      </w:pPr>
      <w:proofErr w:type="gramStart"/>
      <w:r>
        <w:rPr>
          <w:rStyle w:val="ekvarbeitsanweisungdeutsch"/>
          <w:rFonts w:cs="Arial"/>
        </w:rPr>
        <w:t>weiß</w:t>
      </w:r>
      <w:proofErr w:type="gramEnd"/>
      <w:r>
        <w:rPr>
          <w:rStyle w:val="ekvarbeitsanweisungdeutsch"/>
          <w:rFonts w:cs="Arial"/>
        </w:rPr>
        <w:t xml:space="preserve"> (ß=</w:t>
      </w:r>
      <w:proofErr w:type="spellStart"/>
      <w:r>
        <w:rPr>
          <w:rStyle w:val="ekvarbeitsanweisungdeutsch"/>
          <w:rFonts w:cs="Arial"/>
        </w:rPr>
        <w:t>ss</w:t>
      </w:r>
      <w:proofErr w:type="spellEnd"/>
      <w:r>
        <w:rPr>
          <w:rStyle w:val="ekvarbeitsanweisungdeutsch"/>
          <w:rFonts w:cs="Arial"/>
        </w:rPr>
        <w:t>)</w:t>
      </w:r>
      <w:r>
        <w:rPr>
          <w:rStyle w:val="ekvarbeitsanweisungdeutsch"/>
        </w:rPr>
        <w:t xml:space="preserve"> </w:t>
      </w:r>
      <w:r>
        <w:rPr>
          <w:rStyle w:val="ekvarbeitsanweisungdeutsch"/>
          <w:rFonts w:cs="Arial"/>
        </w:rPr>
        <w:t>— schenken</w:t>
      </w:r>
      <w:r>
        <w:rPr>
          <w:rStyle w:val="ekvarbeitsanweisungdeutsch"/>
        </w:rPr>
        <w:t xml:space="preserve"> </w:t>
      </w:r>
      <w:r>
        <w:rPr>
          <w:rStyle w:val="ekvarbeitsanweisungdeutsch"/>
          <w:rFonts w:cs="Arial"/>
        </w:rPr>
        <w:t>— Korb</w:t>
      </w:r>
      <w:r>
        <w:rPr>
          <w:rStyle w:val="ekvarbeitsanweisungdeutsch"/>
        </w:rPr>
        <w:t xml:space="preserve"> </w:t>
      </w:r>
      <w:r>
        <w:rPr>
          <w:rStyle w:val="ekvarbeitsanweisungdeutsch"/>
          <w:rFonts w:cs="Arial"/>
        </w:rPr>
        <w:t>— bunt</w:t>
      </w:r>
      <w:r>
        <w:rPr>
          <w:rStyle w:val="ekvarbeitsanweisungdeutsch"/>
        </w:rPr>
        <w:t xml:space="preserve"> </w:t>
      </w:r>
      <w:r>
        <w:rPr>
          <w:rStyle w:val="ekvarbeitsanweisungdeutsch"/>
          <w:rFonts w:cs="Arial"/>
        </w:rPr>
        <w:t>— anmalen</w:t>
      </w:r>
      <w:r>
        <w:rPr>
          <w:rStyle w:val="ekvarbeitsanweisungdeutsch"/>
        </w:rPr>
        <w:t xml:space="preserve"> </w:t>
      </w:r>
      <w:r>
        <w:rPr>
          <w:rStyle w:val="ekvarbeitsanweisungdeutsch"/>
          <w:rFonts w:cs="Arial"/>
        </w:rPr>
        <w:t>—</w:t>
      </w:r>
    </w:p>
    <w:p w14:paraId="020BF454" w14:textId="43718929" w:rsidR="009D76A1" w:rsidRDefault="009D76A1" w:rsidP="004A4EDF">
      <w:pPr>
        <w:rPr>
          <w:rStyle w:val="ekvarbeitsanweisungdeutsch"/>
          <w:rFonts w:cs="Arial"/>
        </w:rPr>
      </w:pPr>
      <w:r>
        <w:rPr>
          <w:rStyle w:val="ekvarbeitsanweisungdeutsch"/>
        </w:rPr>
        <w:t xml:space="preserve">Ostermorgen </w:t>
      </w:r>
      <w:r>
        <w:rPr>
          <w:rStyle w:val="ekvarbeitsanweisungdeutsch"/>
          <w:rFonts w:cs="Arial"/>
        </w:rPr>
        <w:t>— Osternest</w:t>
      </w:r>
      <w:r>
        <w:rPr>
          <w:rStyle w:val="ekvarbeitsanweisungdeutsch"/>
        </w:rPr>
        <w:t xml:space="preserve"> </w:t>
      </w:r>
      <w:r>
        <w:rPr>
          <w:rStyle w:val="ekvarbeitsanweisungdeutsch"/>
          <w:rFonts w:cs="Arial"/>
        </w:rPr>
        <w:t>— lustig</w:t>
      </w:r>
      <w:r>
        <w:rPr>
          <w:rStyle w:val="ekvarbeitsanweisungdeutsch"/>
        </w:rPr>
        <w:t xml:space="preserve"> </w:t>
      </w:r>
      <w:r>
        <w:rPr>
          <w:rStyle w:val="ekvarbeitsanweisungdeutsch"/>
          <w:rFonts w:cs="Arial"/>
        </w:rPr>
        <w:t>— Freude</w:t>
      </w:r>
    </w:p>
    <w:p w14:paraId="75A7D44A" w14:textId="42881863" w:rsidR="009D76A1" w:rsidRDefault="009D76A1" w:rsidP="004A4EDF">
      <w:pPr>
        <w:rPr>
          <w:rStyle w:val="ekvarbeitsanweisungdeutsch"/>
          <w:rFonts w:cs="Aria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"/>
        <w:gridCol w:w="668"/>
        <w:gridCol w:w="668"/>
        <w:gridCol w:w="669"/>
        <w:gridCol w:w="668"/>
        <w:gridCol w:w="668"/>
        <w:gridCol w:w="669"/>
        <w:gridCol w:w="668"/>
        <w:gridCol w:w="668"/>
        <w:gridCol w:w="668"/>
        <w:gridCol w:w="669"/>
        <w:gridCol w:w="668"/>
        <w:gridCol w:w="668"/>
        <w:gridCol w:w="669"/>
      </w:tblGrid>
      <w:tr w:rsidR="009D76A1" w:rsidRPr="00693676" w14:paraId="25FA5A24" w14:textId="0E1D683B" w:rsidTr="00A33BDC">
        <w:trPr>
          <w:trHeight w:val="480"/>
        </w:trPr>
        <w:tc>
          <w:tcPr>
            <w:tcW w:w="668" w:type="dxa"/>
            <w:shd w:val="clear" w:color="auto" w:fill="auto"/>
            <w:vAlign w:val="center"/>
          </w:tcPr>
          <w:p w14:paraId="677B40DC" w14:textId="04F2F1AF" w:rsidR="009D76A1" w:rsidRPr="00693676" w:rsidRDefault="006E1C12" w:rsidP="006B1354">
            <w:pPr>
              <w:pStyle w:val="ekvtabelle"/>
              <w:jc w:val="center"/>
            </w:pPr>
            <w:r>
              <w:t>F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7E7424F0" w14:textId="772E83DD" w:rsidR="009D76A1" w:rsidRPr="00693676" w:rsidRDefault="006E1C12" w:rsidP="006B1354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48BA1667" w14:textId="4E85A574" w:rsidR="009D76A1" w:rsidRPr="00693676" w:rsidRDefault="006E1C12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56D9B9C6" w14:textId="782929D4" w:rsidR="009D76A1" w:rsidRPr="00693676" w:rsidRDefault="006E1C12" w:rsidP="006B1354">
            <w:pPr>
              <w:pStyle w:val="ekvtabelle"/>
              <w:jc w:val="center"/>
            </w:pPr>
            <w:r>
              <w:t>U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037C641F" w14:textId="5E36B049" w:rsidR="009D76A1" w:rsidRPr="00693676" w:rsidRDefault="006E1C12" w:rsidP="006B1354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187BA7CD" w14:textId="7315CD8A" w:rsidR="009D76A1" w:rsidRPr="00693676" w:rsidRDefault="006E1C12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1EA48AEA" w14:textId="267B0BFD" w:rsidR="009D76A1" w:rsidRPr="00693676" w:rsidRDefault="006E1C12" w:rsidP="006B1354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57F8BD40" w14:textId="69F0AA0D" w:rsidR="009D76A1" w:rsidRPr="00693676" w:rsidRDefault="006E1C12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7E67E85B" w14:textId="50B894A1" w:rsidR="009D76A1" w:rsidRPr="00693676" w:rsidRDefault="006E1C12" w:rsidP="006B1354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13FEBAFF" w14:textId="542AD182" w:rsidR="009D76A1" w:rsidRPr="00693676" w:rsidRDefault="006E1C12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4674337C" w14:textId="09B44D15" w:rsidR="009D76A1" w:rsidRPr="00693676" w:rsidRDefault="006E1C12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6B02A17F" w14:textId="7F24DBBC" w:rsidR="009D76A1" w:rsidRPr="00693676" w:rsidRDefault="006E1C12" w:rsidP="006B1354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135C65AC" w14:textId="440EC0E5" w:rsidR="009D76A1" w:rsidRPr="00693676" w:rsidRDefault="006E1C12" w:rsidP="006B1354">
            <w:pPr>
              <w:pStyle w:val="ekvtabelle"/>
              <w:jc w:val="center"/>
            </w:pPr>
            <w:r>
              <w:t>J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193451A3" w14:textId="050AE5F0" w:rsidR="009D76A1" w:rsidRPr="00693676" w:rsidRDefault="006E1C12" w:rsidP="006B1354">
            <w:pPr>
              <w:pStyle w:val="ekvtabelle"/>
              <w:jc w:val="center"/>
            </w:pPr>
            <w:r>
              <w:t>K</w:t>
            </w:r>
          </w:p>
        </w:tc>
      </w:tr>
      <w:tr w:rsidR="009D76A1" w:rsidRPr="00693676" w14:paraId="13E80A92" w14:textId="072CA885" w:rsidTr="00A33BDC">
        <w:trPr>
          <w:trHeight w:val="480"/>
        </w:trPr>
        <w:tc>
          <w:tcPr>
            <w:tcW w:w="668" w:type="dxa"/>
            <w:vAlign w:val="center"/>
          </w:tcPr>
          <w:p w14:paraId="1060E010" w14:textId="0E23EC60" w:rsidR="009D76A1" w:rsidRPr="00693676" w:rsidRDefault="006E1C12" w:rsidP="006B1354">
            <w:pPr>
              <w:pStyle w:val="ekvtabelle"/>
              <w:jc w:val="center"/>
            </w:pPr>
            <w:r>
              <w:t>B</w:t>
            </w:r>
          </w:p>
        </w:tc>
        <w:tc>
          <w:tcPr>
            <w:tcW w:w="668" w:type="dxa"/>
            <w:vAlign w:val="center"/>
          </w:tcPr>
          <w:p w14:paraId="6F807624" w14:textId="132FDD98" w:rsidR="009D76A1" w:rsidRPr="00693676" w:rsidRDefault="006E1C12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2E4122FD" w14:textId="2E54C4F8" w:rsidR="009D76A1" w:rsidRPr="00693676" w:rsidRDefault="006E1C12" w:rsidP="006B1354">
            <w:pPr>
              <w:pStyle w:val="ekvtabelle"/>
              <w:jc w:val="center"/>
            </w:pPr>
            <w:r>
              <w:t>F</w:t>
            </w:r>
          </w:p>
        </w:tc>
        <w:tc>
          <w:tcPr>
            <w:tcW w:w="669" w:type="dxa"/>
            <w:vAlign w:val="center"/>
          </w:tcPr>
          <w:p w14:paraId="409F7531" w14:textId="05153324" w:rsidR="009D76A1" w:rsidRPr="00693676" w:rsidRDefault="006E1C12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8" w:type="dxa"/>
            <w:vAlign w:val="center"/>
          </w:tcPr>
          <w:p w14:paraId="2F8F1CA8" w14:textId="1957A5C7" w:rsidR="009D76A1" w:rsidRPr="00693676" w:rsidRDefault="006E1C12" w:rsidP="006B1354">
            <w:pPr>
              <w:pStyle w:val="ekvtabelle"/>
              <w:jc w:val="center"/>
            </w:pPr>
            <w:r>
              <w:t>L</w:t>
            </w:r>
          </w:p>
        </w:tc>
        <w:tc>
          <w:tcPr>
            <w:tcW w:w="668" w:type="dxa"/>
            <w:vAlign w:val="center"/>
          </w:tcPr>
          <w:p w14:paraId="0782423B" w14:textId="527F7186" w:rsidR="009D76A1" w:rsidRPr="00693676" w:rsidRDefault="006E1C12" w:rsidP="006B1354">
            <w:pPr>
              <w:pStyle w:val="ekvtabelle"/>
              <w:jc w:val="center"/>
            </w:pPr>
            <w:r>
              <w:t>I</w:t>
            </w:r>
          </w:p>
        </w:tc>
        <w:tc>
          <w:tcPr>
            <w:tcW w:w="669" w:type="dxa"/>
            <w:vAlign w:val="center"/>
          </w:tcPr>
          <w:p w14:paraId="15FF428B" w14:textId="40F58754" w:rsidR="009D76A1" w:rsidRPr="00693676" w:rsidRDefault="006E1C12" w:rsidP="006B1354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8" w:type="dxa"/>
            <w:vAlign w:val="center"/>
          </w:tcPr>
          <w:p w14:paraId="004B709A" w14:textId="26558493" w:rsidR="009D76A1" w:rsidRPr="00693676" w:rsidRDefault="006E1C12" w:rsidP="006B1354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8" w:type="dxa"/>
            <w:vAlign w:val="center"/>
          </w:tcPr>
          <w:p w14:paraId="776E48AA" w14:textId="63E34551" w:rsidR="009D76A1" w:rsidRPr="00693676" w:rsidRDefault="006E1C12" w:rsidP="006B1354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123CA61E" w14:textId="1BA55722" w:rsidR="009D76A1" w:rsidRPr="00693676" w:rsidRDefault="006E1C12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vAlign w:val="center"/>
          </w:tcPr>
          <w:p w14:paraId="461BEACB" w14:textId="310C766A" w:rsidR="009D76A1" w:rsidRPr="00693676" w:rsidRDefault="006E1C12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8" w:type="dxa"/>
            <w:vAlign w:val="center"/>
          </w:tcPr>
          <w:p w14:paraId="47006439" w14:textId="462789CA" w:rsidR="009D76A1" w:rsidRPr="00693676" w:rsidRDefault="006E1C12" w:rsidP="006B1354">
            <w:pPr>
              <w:pStyle w:val="ekvtabelle"/>
              <w:jc w:val="center"/>
            </w:pPr>
            <w:r>
              <w:t>C</w:t>
            </w:r>
          </w:p>
        </w:tc>
        <w:tc>
          <w:tcPr>
            <w:tcW w:w="668" w:type="dxa"/>
            <w:vAlign w:val="center"/>
          </w:tcPr>
          <w:p w14:paraId="729458AB" w14:textId="75DDD695" w:rsidR="009D76A1" w:rsidRPr="00693676" w:rsidRDefault="006E1C12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vAlign w:val="center"/>
          </w:tcPr>
          <w:p w14:paraId="5749A2AC" w14:textId="5A7E07EA" w:rsidR="009D76A1" w:rsidRPr="00693676" w:rsidRDefault="006E1C12" w:rsidP="006B1354">
            <w:pPr>
              <w:pStyle w:val="ekvtabelle"/>
              <w:jc w:val="center"/>
            </w:pPr>
            <w:r>
              <w:t>T</w:t>
            </w:r>
          </w:p>
        </w:tc>
      </w:tr>
      <w:tr w:rsidR="009D76A1" w:rsidRPr="00693676" w14:paraId="3BF579FD" w14:textId="3EF28EB4" w:rsidTr="00A33BDC">
        <w:trPr>
          <w:trHeight w:val="480"/>
        </w:trPr>
        <w:tc>
          <w:tcPr>
            <w:tcW w:w="668" w:type="dxa"/>
            <w:vAlign w:val="center"/>
          </w:tcPr>
          <w:p w14:paraId="47EA4187" w14:textId="30028A87" w:rsidR="009D76A1" w:rsidRPr="00693676" w:rsidRDefault="006E1C12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00E0C49E" w14:textId="6C8933CF" w:rsidR="009D76A1" w:rsidRPr="00693676" w:rsidRDefault="006E1C12" w:rsidP="006B1354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8" w:type="dxa"/>
            <w:vAlign w:val="center"/>
          </w:tcPr>
          <w:p w14:paraId="49E39C71" w14:textId="66957313" w:rsidR="009D76A1" w:rsidRPr="00693676" w:rsidRDefault="006E1C12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vAlign w:val="center"/>
          </w:tcPr>
          <w:p w14:paraId="344938C0" w14:textId="0E6C88E1" w:rsidR="009D76A1" w:rsidRPr="00693676" w:rsidRDefault="006E1C12" w:rsidP="006B1354">
            <w:pPr>
              <w:pStyle w:val="ekvtabelle"/>
              <w:jc w:val="center"/>
            </w:pPr>
            <w:r>
              <w:t>F</w:t>
            </w:r>
          </w:p>
        </w:tc>
        <w:tc>
          <w:tcPr>
            <w:tcW w:w="668" w:type="dxa"/>
            <w:vAlign w:val="center"/>
          </w:tcPr>
          <w:p w14:paraId="7D1FA6E2" w14:textId="74CBE592" w:rsidR="009D76A1" w:rsidRPr="00693676" w:rsidRDefault="006E1C12" w:rsidP="006B1354">
            <w:pPr>
              <w:pStyle w:val="ekvtabelle"/>
              <w:jc w:val="center"/>
            </w:pPr>
            <w:r>
              <w:t>W</w:t>
            </w:r>
          </w:p>
        </w:tc>
        <w:tc>
          <w:tcPr>
            <w:tcW w:w="668" w:type="dxa"/>
            <w:vAlign w:val="center"/>
          </w:tcPr>
          <w:p w14:paraId="71B5795E" w14:textId="4D32F6F8" w:rsidR="009D76A1" w:rsidRPr="00693676" w:rsidRDefault="006E1C12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9" w:type="dxa"/>
            <w:vAlign w:val="center"/>
          </w:tcPr>
          <w:p w14:paraId="69552AB1" w14:textId="37395558" w:rsidR="009D76A1" w:rsidRPr="00693676" w:rsidRDefault="006E1C12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408EDE91" w14:textId="2D8BF539" w:rsidR="009D76A1" w:rsidRPr="00693676" w:rsidRDefault="006E1C12" w:rsidP="006B1354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vAlign w:val="center"/>
          </w:tcPr>
          <w:p w14:paraId="16D4ACA2" w14:textId="6D4B66E4" w:rsidR="009D76A1" w:rsidRPr="00693676" w:rsidRDefault="006E1C12" w:rsidP="006B1354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8" w:type="dxa"/>
            <w:vAlign w:val="center"/>
          </w:tcPr>
          <w:p w14:paraId="711AC739" w14:textId="00B73B35" w:rsidR="009D76A1" w:rsidRPr="00693676" w:rsidRDefault="006E1C12" w:rsidP="006B1354">
            <w:pPr>
              <w:pStyle w:val="ekvtabelle"/>
              <w:jc w:val="center"/>
            </w:pPr>
            <w:r>
              <w:t>J</w:t>
            </w:r>
          </w:p>
        </w:tc>
        <w:tc>
          <w:tcPr>
            <w:tcW w:w="669" w:type="dxa"/>
            <w:vAlign w:val="center"/>
          </w:tcPr>
          <w:p w14:paraId="259D81F5" w14:textId="6555A5D7" w:rsidR="009D76A1" w:rsidRPr="00693676" w:rsidRDefault="009C4C21" w:rsidP="006B1354">
            <w:pPr>
              <w:pStyle w:val="ekvtabelle"/>
              <w:jc w:val="center"/>
            </w:pPr>
            <w:r>
              <w:t>B</w:t>
            </w:r>
          </w:p>
        </w:tc>
        <w:tc>
          <w:tcPr>
            <w:tcW w:w="668" w:type="dxa"/>
            <w:vAlign w:val="center"/>
          </w:tcPr>
          <w:p w14:paraId="4171E098" w14:textId="21C821D1" w:rsidR="009D76A1" w:rsidRPr="00693676" w:rsidRDefault="009C4C21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8" w:type="dxa"/>
            <w:vAlign w:val="center"/>
          </w:tcPr>
          <w:p w14:paraId="5372C697" w14:textId="15C61A4E" w:rsidR="009D76A1" w:rsidRPr="00693676" w:rsidRDefault="009C4C21" w:rsidP="006B1354">
            <w:pPr>
              <w:pStyle w:val="ekvtabelle"/>
              <w:jc w:val="center"/>
            </w:pPr>
            <w:r>
              <w:t>K</w:t>
            </w:r>
          </w:p>
        </w:tc>
        <w:tc>
          <w:tcPr>
            <w:tcW w:w="669" w:type="dxa"/>
            <w:vAlign w:val="center"/>
          </w:tcPr>
          <w:p w14:paraId="7A5970A5" w14:textId="6BEBF1D5" w:rsidR="009D76A1" w:rsidRPr="00693676" w:rsidRDefault="009C4C21" w:rsidP="006B1354">
            <w:pPr>
              <w:pStyle w:val="ekvtabelle"/>
              <w:jc w:val="center"/>
            </w:pPr>
            <w:r>
              <w:t>G</w:t>
            </w:r>
          </w:p>
        </w:tc>
      </w:tr>
      <w:tr w:rsidR="009D76A1" w:rsidRPr="00693676" w14:paraId="4B931CD8" w14:textId="77777777" w:rsidTr="00A33BDC">
        <w:trPr>
          <w:trHeight w:val="480"/>
        </w:trPr>
        <w:tc>
          <w:tcPr>
            <w:tcW w:w="668" w:type="dxa"/>
            <w:vAlign w:val="center"/>
          </w:tcPr>
          <w:p w14:paraId="0CC1D92B" w14:textId="55A96DDE" w:rsidR="009D76A1" w:rsidRPr="00693676" w:rsidRDefault="009C4C21" w:rsidP="006B1354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03B4F4DB" w14:textId="5FE8B04B" w:rsidR="009D76A1" w:rsidRPr="00693676" w:rsidRDefault="009C4C21" w:rsidP="006B1354">
            <w:pPr>
              <w:pStyle w:val="ekvtabelle"/>
              <w:jc w:val="center"/>
            </w:pPr>
            <w:r>
              <w:t>W</w:t>
            </w:r>
          </w:p>
        </w:tc>
        <w:tc>
          <w:tcPr>
            <w:tcW w:w="668" w:type="dxa"/>
            <w:vAlign w:val="center"/>
          </w:tcPr>
          <w:p w14:paraId="50222BCE" w14:textId="7CC0147E" w:rsidR="009D76A1" w:rsidRPr="00693676" w:rsidRDefault="009C4C21" w:rsidP="006B1354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9" w:type="dxa"/>
            <w:vAlign w:val="center"/>
          </w:tcPr>
          <w:p w14:paraId="49F76B28" w14:textId="6FDF3183" w:rsidR="009D76A1" w:rsidRPr="00693676" w:rsidRDefault="009C4C21" w:rsidP="006B1354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vAlign w:val="center"/>
          </w:tcPr>
          <w:p w14:paraId="33D6B7E5" w14:textId="607B65A6" w:rsidR="009D76A1" w:rsidRPr="00693676" w:rsidRDefault="009C4C21" w:rsidP="006B1354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vAlign w:val="center"/>
          </w:tcPr>
          <w:p w14:paraId="4F59A847" w14:textId="78F78344" w:rsidR="009D76A1" w:rsidRPr="00693676" w:rsidRDefault="009C4C21" w:rsidP="006B1354">
            <w:pPr>
              <w:pStyle w:val="ekvtabelle"/>
              <w:jc w:val="center"/>
            </w:pPr>
            <w:r>
              <w:t>J</w:t>
            </w:r>
          </w:p>
        </w:tc>
        <w:tc>
          <w:tcPr>
            <w:tcW w:w="669" w:type="dxa"/>
            <w:vAlign w:val="center"/>
          </w:tcPr>
          <w:p w14:paraId="3D998EB3" w14:textId="4A73D278" w:rsidR="009D76A1" w:rsidRPr="00693676" w:rsidRDefault="009C4C21" w:rsidP="006B1354">
            <w:pPr>
              <w:pStyle w:val="ekvtabelle"/>
              <w:jc w:val="center"/>
            </w:pPr>
            <w:r>
              <w:t>A</w:t>
            </w:r>
          </w:p>
        </w:tc>
        <w:tc>
          <w:tcPr>
            <w:tcW w:w="668" w:type="dxa"/>
            <w:vAlign w:val="center"/>
          </w:tcPr>
          <w:p w14:paraId="470439E0" w14:textId="585E2EB8" w:rsidR="009D76A1" w:rsidRPr="00693676" w:rsidRDefault="009C4C21" w:rsidP="006B1354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8" w:type="dxa"/>
            <w:vAlign w:val="center"/>
          </w:tcPr>
          <w:p w14:paraId="082D1FD8" w14:textId="30331C9D" w:rsidR="009D76A1" w:rsidRPr="00693676" w:rsidRDefault="009C4C21" w:rsidP="006B1354">
            <w:pPr>
              <w:pStyle w:val="ekvtabelle"/>
              <w:jc w:val="center"/>
            </w:pPr>
            <w:r>
              <w:t>M</w:t>
            </w:r>
          </w:p>
        </w:tc>
        <w:tc>
          <w:tcPr>
            <w:tcW w:w="668" w:type="dxa"/>
            <w:vAlign w:val="center"/>
          </w:tcPr>
          <w:p w14:paraId="462B504D" w14:textId="33DD8FB9" w:rsidR="009D76A1" w:rsidRPr="00693676" w:rsidRDefault="009C4C21" w:rsidP="006B1354">
            <w:pPr>
              <w:pStyle w:val="ekvtabelle"/>
              <w:jc w:val="center"/>
            </w:pPr>
            <w:r>
              <w:t>A</w:t>
            </w:r>
          </w:p>
        </w:tc>
        <w:tc>
          <w:tcPr>
            <w:tcW w:w="669" w:type="dxa"/>
            <w:vAlign w:val="center"/>
          </w:tcPr>
          <w:p w14:paraId="06B4619C" w14:textId="55DF7A22" w:rsidR="009D76A1" w:rsidRPr="00693676" w:rsidRDefault="009C4C21" w:rsidP="006B1354">
            <w:pPr>
              <w:pStyle w:val="ekvtabelle"/>
              <w:jc w:val="center"/>
            </w:pPr>
            <w:r>
              <w:t>L</w:t>
            </w:r>
          </w:p>
        </w:tc>
        <w:tc>
          <w:tcPr>
            <w:tcW w:w="668" w:type="dxa"/>
            <w:vAlign w:val="center"/>
          </w:tcPr>
          <w:p w14:paraId="511143A9" w14:textId="23C269BF" w:rsidR="009D76A1" w:rsidRPr="00693676" w:rsidRDefault="009C4C21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1E5D87C2" w14:textId="745F8E90" w:rsidR="009D76A1" w:rsidRPr="00693676" w:rsidRDefault="009C4C21" w:rsidP="006B1354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9" w:type="dxa"/>
            <w:vAlign w:val="center"/>
          </w:tcPr>
          <w:p w14:paraId="052DDD65" w14:textId="10ED23C6" w:rsidR="009D76A1" w:rsidRPr="00693676" w:rsidRDefault="009C4C21" w:rsidP="006B1354">
            <w:pPr>
              <w:pStyle w:val="ekvtabelle"/>
              <w:jc w:val="center"/>
            </w:pPr>
            <w:r>
              <w:t>T</w:t>
            </w:r>
          </w:p>
        </w:tc>
      </w:tr>
      <w:tr w:rsidR="009D76A1" w:rsidRPr="00693676" w14:paraId="725E068C" w14:textId="77777777" w:rsidTr="00A33BDC">
        <w:trPr>
          <w:trHeight w:val="480"/>
        </w:trPr>
        <w:tc>
          <w:tcPr>
            <w:tcW w:w="668" w:type="dxa"/>
            <w:vAlign w:val="center"/>
          </w:tcPr>
          <w:p w14:paraId="402AB90C" w14:textId="74822756" w:rsidR="009D76A1" w:rsidRPr="00693676" w:rsidRDefault="009C4C21" w:rsidP="006B1354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vAlign w:val="center"/>
          </w:tcPr>
          <w:p w14:paraId="4209DFFE" w14:textId="402C083A" w:rsidR="009D76A1" w:rsidRPr="00693676" w:rsidRDefault="009C4C21" w:rsidP="006B1354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0FE2FCED" w14:textId="744467D1" w:rsidR="009D76A1" w:rsidRPr="00693676" w:rsidRDefault="009C4C21" w:rsidP="006B1354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9" w:type="dxa"/>
            <w:vAlign w:val="center"/>
          </w:tcPr>
          <w:p w14:paraId="120DC7EC" w14:textId="7F4FB974" w:rsidR="009D76A1" w:rsidRPr="00693676" w:rsidRDefault="009C4C21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35BB6893" w14:textId="308A9326" w:rsidR="009D76A1" w:rsidRPr="00693676" w:rsidRDefault="009C4C21" w:rsidP="006B1354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vAlign w:val="center"/>
          </w:tcPr>
          <w:p w14:paraId="71A79FF3" w14:textId="4F3BE3F5" w:rsidR="009D76A1" w:rsidRPr="00693676" w:rsidRDefault="009C4C21" w:rsidP="006B1354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9" w:type="dxa"/>
            <w:vAlign w:val="center"/>
          </w:tcPr>
          <w:p w14:paraId="46B0113B" w14:textId="47A50EF6" w:rsidR="009D76A1" w:rsidRPr="00693676" w:rsidRDefault="009C4C21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6B91EA42" w14:textId="223BCEDB" w:rsidR="009D76A1" w:rsidRPr="00693676" w:rsidRDefault="009C4C21" w:rsidP="006B1354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57D4E069" w14:textId="6B7B7914" w:rsidR="009D76A1" w:rsidRPr="00693676" w:rsidRDefault="009C4C21" w:rsidP="006B1354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8" w:type="dxa"/>
            <w:vAlign w:val="center"/>
          </w:tcPr>
          <w:p w14:paraId="1CB1EE7E" w14:textId="4D89B780" w:rsidR="009D76A1" w:rsidRPr="00693676" w:rsidRDefault="009C4C21" w:rsidP="006B1354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9" w:type="dxa"/>
            <w:vAlign w:val="center"/>
          </w:tcPr>
          <w:p w14:paraId="71172326" w14:textId="37519A31" w:rsidR="009D76A1" w:rsidRPr="00693676" w:rsidRDefault="009C4C21" w:rsidP="006B1354">
            <w:pPr>
              <w:pStyle w:val="ekvtabelle"/>
              <w:jc w:val="center"/>
            </w:pPr>
            <w:r>
              <w:t>J</w:t>
            </w:r>
          </w:p>
        </w:tc>
        <w:tc>
          <w:tcPr>
            <w:tcW w:w="668" w:type="dxa"/>
            <w:vAlign w:val="center"/>
          </w:tcPr>
          <w:p w14:paraId="1FAC5EAB" w14:textId="50952AD5" w:rsidR="009D76A1" w:rsidRPr="00693676" w:rsidRDefault="009C4C21" w:rsidP="006B1354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8" w:type="dxa"/>
            <w:vAlign w:val="center"/>
          </w:tcPr>
          <w:p w14:paraId="32B89552" w14:textId="05990FD7" w:rsidR="009D76A1" w:rsidRPr="00693676" w:rsidRDefault="009C4C21" w:rsidP="006B1354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9" w:type="dxa"/>
            <w:vAlign w:val="center"/>
          </w:tcPr>
          <w:p w14:paraId="6E454467" w14:textId="5C015224" w:rsidR="009D76A1" w:rsidRPr="00693676" w:rsidRDefault="009C4C21" w:rsidP="006B1354">
            <w:pPr>
              <w:pStyle w:val="ekvtabelle"/>
              <w:jc w:val="center"/>
            </w:pPr>
            <w:r>
              <w:t>G</w:t>
            </w:r>
          </w:p>
        </w:tc>
      </w:tr>
      <w:tr w:rsidR="009D76A1" w:rsidRPr="00693676" w14:paraId="5A3D25AA" w14:textId="77777777" w:rsidTr="00A33BDC">
        <w:trPr>
          <w:trHeight w:val="480"/>
        </w:trPr>
        <w:tc>
          <w:tcPr>
            <w:tcW w:w="668" w:type="dxa"/>
            <w:vAlign w:val="center"/>
          </w:tcPr>
          <w:p w14:paraId="5A9565C3" w14:textId="380C8E7B" w:rsidR="009D76A1" w:rsidRPr="00693676" w:rsidRDefault="006B1354" w:rsidP="006B1354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8" w:type="dxa"/>
            <w:vAlign w:val="center"/>
          </w:tcPr>
          <w:p w14:paraId="306DBE0F" w14:textId="54C2C6A8" w:rsidR="009D76A1" w:rsidRPr="00693676" w:rsidRDefault="006B1354" w:rsidP="006B1354">
            <w:pPr>
              <w:pStyle w:val="ekvtabelle"/>
              <w:jc w:val="center"/>
            </w:pPr>
            <w:r>
              <w:t>C</w:t>
            </w:r>
          </w:p>
        </w:tc>
        <w:tc>
          <w:tcPr>
            <w:tcW w:w="668" w:type="dxa"/>
            <w:vAlign w:val="center"/>
          </w:tcPr>
          <w:p w14:paraId="7D212594" w14:textId="4F4C0594" w:rsidR="009D76A1" w:rsidRPr="00693676" w:rsidRDefault="006B1354" w:rsidP="006B1354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669" w:type="dxa"/>
            <w:vAlign w:val="center"/>
          </w:tcPr>
          <w:p w14:paraId="7BABA0B0" w14:textId="327EE3D8" w:rsidR="009D76A1" w:rsidRPr="00693676" w:rsidRDefault="006B1354" w:rsidP="006B1354">
            <w:pPr>
              <w:pStyle w:val="ekvtabelle"/>
              <w:jc w:val="center"/>
            </w:pPr>
            <w:r>
              <w:t>F</w:t>
            </w:r>
          </w:p>
        </w:tc>
        <w:tc>
          <w:tcPr>
            <w:tcW w:w="668" w:type="dxa"/>
            <w:vAlign w:val="center"/>
          </w:tcPr>
          <w:p w14:paraId="02407EF2" w14:textId="48F7B095" w:rsidR="009D76A1" w:rsidRPr="00693676" w:rsidRDefault="006B1354" w:rsidP="006B1354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7F52B8E4" w14:textId="613E192C" w:rsidR="009D76A1" w:rsidRPr="00693676" w:rsidRDefault="006B1354" w:rsidP="006B1354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9" w:type="dxa"/>
            <w:vAlign w:val="center"/>
          </w:tcPr>
          <w:p w14:paraId="238BFEC4" w14:textId="26588D0B" w:rsidR="009D76A1" w:rsidRPr="00693676" w:rsidRDefault="006B1354" w:rsidP="006B1354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4CB95A07" w14:textId="2E27B397" w:rsidR="009D76A1" w:rsidRPr="00693676" w:rsidRDefault="006B1354" w:rsidP="006B1354">
            <w:pPr>
              <w:pStyle w:val="ekvtabelle"/>
              <w:jc w:val="center"/>
            </w:pPr>
            <w:r>
              <w:t>C</w:t>
            </w:r>
          </w:p>
        </w:tc>
        <w:tc>
          <w:tcPr>
            <w:tcW w:w="668" w:type="dxa"/>
            <w:vAlign w:val="center"/>
          </w:tcPr>
          <w:p w14:paraId="7DBF9A8D" w14:textId="44218478" w:rsidR="009D76A1" w:rsidRPr="00693676" w:rsidRDefault="006B1354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8" w:type="dxa"/>
            <w:vAlign w:val="center"/>
          </w:tcPr>
          <w:p w14:paraId="3A991586" w14:textId="54E3B68D" w:rsidR="009D76A1" w:rsidRPr="00693676" w:rsidRDefault="006B1354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9" w:type="dxa"/>
            <w:vAlign w:val="center"/>
          </w:tcPr>
          <w:p w14:paraId="1DDB8ABA" w14:textId="3EDF1996" w:rsidR="009D76A1" w:rsidRPr="00693676" w:rsidRDefault="006B1354" w:rsidP="006B1354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8" w:type="dxa"/>
            <w:vAlign w:val="center"/>
          </w:tcPr>
          <w:p w14:paraId="0A65BB45" w14:textId="0FE56B95" w:rsidR="009D76A1" w:rsidRPr="00693676" w:rsidRDefault="006B1354" w:rsidP="006B1354">
            <w:pPr>
              <w:pStyle w:val="ekvtabelle"/>
              <w:jc w:val="center"/>
            </w:pPr>
            <w:r>
              <w:t>K</w:t>
            </w:r>
          </w:p>
        </w:tc>
        <w:tc>
          <w:tcPr>
            <w:tcW w:w="668" w:type="dxa"/>
            <w:vAlign w:val="center"/>
          </w:tcPr>
          <w:p w14:paraId="7BCDF44B" w14:textId="6F5CEFAB" w:rsidR="009D76A1" w:rsidRPr="00693676" w:rsidRDefault="006B1354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9" w:type="dxa"/>
            <w:vAlign w:val="center"/>
          </w:tcPr>
          <w:p w14:paraId="2721E439" w14:textId="7BFC9D08" w:rsidR="009D76A1" w:rsidRPr="00693676" w:rsidRDefault="006B1354" w:rsidP="006B1354">
            <w:pPr>
              <w:pStyle w:val="ekvtabelle"/>
              <w:jc w:val="center"/>
            </w:pPr>
            <w:r>
              <w:t>N</w:t>
            </w:r>
          </w:p>
        </w:tc>
      </w:tr>
      <w:tr w:rsidR="009D76A1" w:rsidRPr="00693676" w14:paraId="5F62AA73" w14:textId="77777777" w:rsidTr="00A33BDC">
        <w:trPr>
          <w:trHeight w:val="480"/>
        </w:trPr>
        <w:tc>
          <w:tcPr>
            <w:tcW w:w="668" w:type="dxa"/>
            <w:vAlign w:val="center"/>
          </w:tcPr>
          <w:p w14:paraId="1F26293F" w14:textId="252125C8" w:rsidR="009D76A1" w:rsidRPr="00693676" w:rsidRDefault="006B1354" w:rsidP="006B1354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8" w:type="dxa"/>
            <w:vAlign w:val="center"/>
          </w:tcPr>
          <w:p w14:paraId="16092371" w14:textId="03B33676" w:rsidR="009D76A1" w:rsidRPr="00693676" w:rsidRDefault="006B1354" w:rsidP="006B1354">
            <w:pPr>
              <w:pStyle w:val="ekvtabelle"/>
              <w:jc w:val="center"/>
            </w:pPr>
            <w:r>
              <w:t>C</w:t>
            </w:r>
          </w:p>
        </w:tc>
        <w:tc>
          <w:tcPr>
            <w:tcW w:w="668" w:type="dxa"/>
            <w:vAlign w:val="center"/>
          </w:tcPr>
          <w:p w14:paraId="77A15973" w14:textId="0D3D0751" w:rsidR="009D76A1" w:rsidRPr="00693676" w:rsidRDefault="006B1354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vAlign w:val="center"/>
          </w:tcPr>
          <w:p w14:paraId="03F181D9" w14:textId="794E559C" w:rsidR="009D76A1" w:rsidRPr="00693676" w:rsidRDefault="006B1354" w:rsidP="006B1354">
            <w:pPr>
              <w:pStyle w:val="ekvtabelle"/>
              <w:jc w:val="center"/>
            </w:pPr>
            <w:r>
              <w:t>U</w:t>
            </w:r>
          </w:p>
        </w:tc>
        <w:tc>
          <w:tcPr>
            <w:tcW w:w="668" w:type="dxa"/>
            <w:vAlign w:val="center"/>
          </w:tcPr>
          <w:p w14:paraId="630F190D" w14:textId="4D3741CC" w:rsidR="009D76A1" w:rsidRPr="00693676" w:rsidRDefault="006B1354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8" w:type="dxa"/>
            <w:vAlign w:val="center"/>
          </w:tcPr>
          <w:p w14:paraId="554102E7" w14:textId="5BE42053" w:rsidR="009D76A1" w:rsidRPr="00693676" w:rsidRDefault="006B1354" w:rsidP="006B1354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9" w:type="dxa"/>
            <w:vAlign w:val="center"/>
          </w:tcPr>
          <w:p w14:paraId="3A19496F" w14:textId="59B8FB99" w:rsidR="009D76A1" w:rsidRPr="00693676" w:rsidRDefault="006B1354" w:rsidP="006B1354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8" w:type="dxa"/>
            <w:vAlign w:val="center"/>
          </w:tcPr>
          <w:p w14:paraId="77230847" w14:textId="2899088E" w:rsidR="009D76A1" w:rsidRPr="00693676" w:rsidRDefault="006B1354" w:rsidP="006B1354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8" w:type="dxa"/>
            <w:vAlign w:val="center"/>
          </w:tcPr>
          <w:p w14:paraId="16018DA6" w14:textId="11E9FF9D" w:rsidR="009D76A1" w:rsidRPr="00693676" w:rsidRDefault="006B1354" w:rsidP="006B1354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54A3C48A" w14:textId="58FFDD36" w:rsidR="009D76A1" w:rsidRPr="00693676" w:rsidRDefault="006B1354" w:rsidP="006B1354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9" w:type="dxa"/>
            <w:vAlign w:val="center"/>
          </w:tcPr>
          <w:p w14:paraId="29B7B48E" w14:textId="6AD63CC7" w:rsidR="009D76A1" w:rsidRPr="00693676" w:rsidRDefault="006B1354" w:rsidP="006B1354">
            <w:pPr>
              <w:pStyle w:val="ekvtabelle"/>
              <w:jc w:val="center"/>
            </w:pPr>
            <w:r>
              <w:t>F</w:t>
            </w:r>
          </w:p>
        </w:tc>
        <w:tc>
          <w:tcPr>
            <w:tcW w:w="668" w:type="dxa"/>
            <w:vAlign w:val="center"/>
          </w:tcPr>
          <w:p w14:paraId="07967DF0" w14:textId="37E6882B" w:rsidR="009D76A1" w:rsidRPr="00693676" w:rsidRDefault="006B1354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336A0534" w14:textId="2202A66D" w:rsidR="009D76A1" w:rsidRPr="00693676" w:rsidRDefault="006B1354" w:rsidP="006B1354">
            <w:pPr>
              <w:pStyle w:val="ekvtabelle"/>
              <w:jc w:val="center"/>
            </w:pPr>
            <w:r>
              <w:t>I</w:t>
            </w:r>
          </w:p>
        </w:tc>
        <w:tc>
          <w:tcPr>
            <w:tcW w:w="669" w:type="dxa"/>
            <w:vAlign w:val="center"/>
          </w:tcPr>
          <w:p w14:paraId="05566B65" w14:textId="5AB75E0A" w:rsidR="009D76A1" w:rsidRPr="00693676" w:rsidRDefault="006B1354" w:rsidP="006B1354">
            <w:pPr>
              <w:pStyle w:val="ekvtabelle"/>
              <w:jc w:val="center"/>
            </w:pPr>
            <w:r>
              <w:t>K</w:t>
            </w:r>
          </w:p>
        </w:tc>
      </w:tr>
      <w:tr w:rsidR="009D76A1" w:rsidRPr="00693676" w14:paraId="0D793DD7" w14:textId="77777777" w:rsidTr="00A33BDC">
        <w:trPr>
          <w:trHeight w:val="480"/>
        </w:trPr>
        <w:tc>
          <w:tcPr>
            <w:tcW w:w="668" w:type="dxa"/>
            <w:vAlign w:val="center"/>
          </w:tcPr>
          <w:p w14:paraId="7C5EE636" w14:textId="479F998C" w:rsidR="009D76A1" w:rsidRPr="00693676" w:rsidRDefault="006B1354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5FB2A0CC" w14:textId="50D2699F" w:rsidR="009D76A1" w:rsidRPr="00693676" w:rsidRDefault="006B1354" w:rsidP="006B1354">
            <w:pPr>
              <w:pStyle w:val="ekvtabelle"/>
              <w:jc w:val="center"/>
            </w:pPr>
            <w:r>
              <w:t>C</w:t>
            </w:r>
          </w:p>
        </w:tc>
        <w:tc>
          <w:tcPr>
            <w:tcW w:w="668" w:type="dxa"/>
            <w:vAlign w:val="center"/>
          </w:tcPr>
          <w:p w14:paraId="62CFA3A0" w14:textId="332AE9D4" w:rsidR="009D76A1" w:rsidRPr="00693676" w:rsidRDefault="006B1354" w:rsidP="006B1354">
            <w:pPr>
              <w:pStyle w:val="ekvtabelle"/>
              <w:jc w:val="center"/>
            </w:pPr>
            <w:r>
              <w:t>W</w:t>
            </w:r>
          </w:p>
        </w:tc>
        <w:tc>
          <w:tcPr>
            <w:tcW w:w="669" w:type="dxa"/>
            <w:vAlign w:val="center"/>
          </w:tcPr>
          <w:p w14:paraId="52C51215" w14:textId="10594788" w:rsidR="009D76A1" w:rsidRPr="00693676" w:rsidRDefault="006B1354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6D538B1D" w14:textId="4C19D3E5" w:rsidR="009D76A1" w:rsidRPr="00693676" w:rsidRDefault="006B1354" w:rsidP="006B1354">
            <w:pPr>
              <w:pStyle w:val="ekvtabelle"/>
              <w:jc w:val="center"/>
            </w:pPr>
            <w:r>
              <w:t>Z</w:t>
            </w:r>
          </w:p>
        </w:tc>
        <w:tc>
          <w:tcPr>
            <w:tcW w:w="668" w:type="dxa"/>
            <w:vAlign w:val="center"/>
          </w:tcPr>
          <w:p w14:paraId="390CCF6C" w14:textId="15E2C778" w:rsidR="009D76A1" w:rsidRPr="00693676" w:rsidRDefault="006B1354" w:rsidP="006B1354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9" w:type="dxa"/>
            <w:vAlign w:val="center"/>
          </w:tcPr>
          <w:p w14:paraId="3B7E2DB0" w14:textId="380B00D0" w:rsidR="009D76A1" w:rsidRPr="00693676" w:rsidRDefault="006B1354" w:rsidP="006B1354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8" w:type="dxa"/>
            <w:vAlign w:val="center"/>
          </w:tcPr>
          <w:p w14:paraId="72AB8F67" w14:textId="192B0A93" w:rsidR="009D76A1" w:rsidRPr="00693676" w:rsidRDefault="006B1354" w:rsidP="006B1354">
            <w:pPr>
              <w:pStyle w:val="ekvtabelle"/>
              <w:jc w:val="center"/>
            </w:pPr>
            <w:r>
              <w:t>W</w:t>
            </w:r>
          </w:p>
        </w:tc>
        <w:tc>
          <w:tcPr>
            <w:tcW w:w="668" w:type="dxa"/>
            <w:vAlign w:val="center"/>
          </w:tcPr>
          <w:p w14:paraId="3AA953C9" w14:textId="2341692B" w:rsidR="009D76A1" w:rsidRPr="00693676" w:rsidRDefault="006B1354" w:rsidP="006B1354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vAlign w:val="center"/>
          </w:tcPr>
          <w:p w14:paraId="0D00191E" w14:textId="1F6C6034" w:rsidR="009D76A1" w:rsidRPr="00693676" w:rsidRDefault="006B1354" w:rsidP="006B1354">
            <w:pPr>
              <w:pStyle w:val="ekvtabelle"/>
              <w:jc w:val="center"/>
            </w:pPr>
            <w:r>
              <w:t>L</w:t>
            </w:r>
          </w:p>
        </w:tc>
        <w:tc>
          <w:tcPr>
            <w:tcW w:w="669" w:type="dxa"/>
            <w:vAlign w:val="center"/>
          </w:tcPr>
          <w:p w14:paraId="57D0583B" w14:textId="1BB36C9B" w:rsidR="009D76A1" w:rsidRPr="00693676" w:rsidRDefault="006B1354" w:rsidP="006B1354">
            <w:pPr>
              <w:pStyle w:val="ekvtabelle"/>
              <w:jc w:val="center"/>
            </w:pPr>
            <w:r>
              <w:t>F</w:t>
            </w:r>
          </w:p>
        </w:tc>
        <w:tc>
          <w:tcPr>
            <w:tcW w:w="668" w:type="dxa"/>
            <w:vAlign w:val="center"/>
          </w:tcPr>
          <w:p w14:paraId="6ED5C272" w14:textId="248509F7" w:rsidR="009D76A1" w:rsidRPr="00693676" w:rsidRDefault="006B1354" w:rsidP="006B1354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8" w:type="dxa"/>
            <w:vAlign w:val="center"/>
          </w:tcPr>
          <w:p w14:paraId="199188A7" w14:textId="1EDC038D" w:rsidR="009D76A1" w:rsidRPr="00693676" w:rsidRDefault="006B1354" w:rsidP="006B1354">
            <w:pPr>
              <w:pStyle w:val="ekvtabelle"/>
              <w:jc w:val="center"/>
            </w:pPr>
            <w:r>
              <w:t>J</w:t>
            </w:r>
          </w:p>
        </w:tc>
        <w:tc>
          <w:tcPr>
            <w:tcW w:w="669" w:type="dxa"/>
            <w:vAlign w:val="center"/>
          </w:tcPr>
          <w:p w14:paraId="7F341E3E" w14:textId="79810240" w:rsidR="009D76A1" w:rsidRPr="00693676" w:rsidRDefault="006B1354" w:rsidP="006B1354">
            <w:pPr>
              <w:pStyle w:val="ekvtabelle"/>
              <w:jc w:val="center"/>
            </w:pPr>
            <w:r>
              <w:t>L</w:t>
            </w:r>
          </w:p>
        </w:tc>
      </w:tr>
      <w:tr w:rsidR="009D76A1" w:rsidRPr="00693676" w14:paraId="76B0462C" w14:textId="77777777" w:rsidTr="00A33BDC">
        <w:trPr>
          <w:trHeight w:val="480"/>
        </w:trPr>
        <w:tc>
          <w:tcPr>
            <w:tcW w:w="668" w:type="dxa"/>
            <w:vAlign w:val="center"/>
          </w:tcPr>
          <w:p w14:paraId="1F3CFD55" w14:textId="65403CC5" w:rsidR="009D76A1" w:rsidRPr="00693676" w:rsidRDefault="006B1354" w:rsidP="006B1354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vAlign w:val="center"/>
          </w:tcPr>
          <w:p w14:paraId="01CF6FC3" w14:textId="6C684494" w:rsidR="009D76A1" w:rsidRPr="00693676" w:rsidRDefault="006B1354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0DFF4311" w14:textId="771BDAFF" w:rsidR="009D76A1" w:rsidRPr="00693676" w:rsidRDefault="006B1354" w:rsidP="006B1354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9" w:type="dxa"/>
            <w:vAlign w:val="center"/>
          </w:tcPr>
          <w:p w14:paraId="14BC91A3" w14:textId="02AD64F2" w:rsidR="009D76A1" w:rsidRPr="00693676" w:rsidRDefault="006B1354" w:rsidP="006B1354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8" w:type="dxa"/>
            <w:vAlign w:val="center"/>
          </w:tcPr>
          <w:p w14:paraId="212BD603" w14:textId="51065894" w:rsidR="009D76A1" w:rsidRPr="00693676" w:rsidRDefault="006B1354" w:rsidP="006B1354">
            <w:pPr>
              <w:pStyle w:val="ekvtabelle"/>
              <w:jc w:val="center"/>
            </w:pPr>
            <w:r>
              <w:t>K</w:t>
            </w:r>
          </w:p>
        </w:tc>
        <w:tc>
          <w:tcPr>
            <w:tcW w:w="668" w:type="dxa"/>
            <w:vAlign w:val="center"/>
          </w:tcPr>
          <w:p w14:paraId="29BDE29E" w14:textId="7B80F63D" w:rsidR="009D76A1" w:rsidRPr="00693676" w:rsidRDefault="006B1354" w:rsidP="006B1354">
            <w:pPr>
              <w:pStyle w:val="ekvtabelle"/>
              <w:jc w:val="center"/>
            </w:pPr>
            <w:r>
              <w:t>L</w:t>
            </w:r>
          </w:p>
        </w:tc>
        <w:tc>
          <w:tcPr>
            <w:tcW w:w="669" w:type="dxa"/>
            <w:vAlign w:val="center"/>
          </w:tcPr>
          <w:p w14:paraId="74ABA3B5" w14:textId="1D737627" w:rsidR="009D76A1" w:rsidRPr="00693676" w:rsidRDefault="006B1354" w:rsidP="006B1354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vAlign w:val="center"/>
          </w:tcPr>
          <w:p w14:paraId="77B44E90" w14:textId="71887089" w:rsidR="009D76A1" w:rsidRPr="00693676" w:rsidRDefault="006B1354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5B36D53C" w14:textId="1A5224B8" w:rsidR="009D76A1" w:rsidRPr="00693676" w:rsidRDefault="006B1354" w:rsidP="006B1354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vAlign w:val="center"/>
          </w:tcPr>
          <w:p w14:paraId="619F406D" w14:textId="5C575E84" w:rsidR="009D76A1" w:rsidRPr="00693676" w:rsidRDefault="006B1354" w:rsidP="006B1354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9" w:type="dxa"/>
            <w:vAlign w:val="center"/>
          </w:tcPr>
          <w:p w14:paraId="35778970" w14:textId="1ED1C639" w:rsidR="009D76A1" w:rsidRPr="00693676" w:rsidRDefault="006B1354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8" w:type="dxa"/>
            <w:vAlign w:val="center"/>
          </w:tcPr>
          <w:p w14:paraId="45E0607C" w14:textId="70AE2B22" w:rsidR="009D76A1" w:rsidRPr="00693676" w:rsidRDefault="006B1354" w:rsidP="006B1354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vAlign w:val="center"/>
          </w:tcPr>
          <w:p w14:paraId="4BE243DF" w14:textId="64B99A8E" w:rsidR="009D76A1" w:rsidRPr="00693676" w:rsidRDefault="006B1354" w:rsidP="006B1354">
            <w:pPr>
              <w:pStyle w:val="ekvtabelle"/>
              <w:jc w:val="center"/>
            </w:pPr>
            <w:r>
              <w:t>K</w:t>
            </w:r>
          </w:p>
        </w:tc>
        <w:tc>
          <w:tcPr>
            <w:tcW w:w="669" w:type="dxa"/>
            <w:vAlign w:val="center"/>
          </w:tcPr>
          <w:p w14:paraId="42529F26" w14:textId="3F6B264F" w:rsidR="009D76A1" w:rsidRPr="00693676" w:rsidRDefault="006B1354" w:rsidP="006B1354">
            <w:pPr>
              <w:pStyle w:val="ekvtabelle"/>
              <w:jc w:val="center"/>
            </w:pPr>
            <w:r>
              <w:t>L</w:t>
            </w:r>
          </w:p>
        </w:tc>
      </w:tr>
      <w:tr w:rsidR="009D76A1" w:rsidRPr="00693676" w14:paraId="6B6D2E50" w14:textId="77777777" w:rsidTr="00A33BDC">
        <w:trPr>
          <w:trHeight w:val="480"/>
        </w:trPr>
        <w:tc>
          <w:tcPr>
            <w:tcW w:w="668" w:type="dxa"/>
            <w:vAlign w:val="center"/>
          </w:tcPr>
          <w:p w14:paraId="69E4858A" w14:textId="1867B7D4" w:rsidR="009D76A1" w:rsidRPr="00693676" w:rsidRDefault="006B1354" w:rsidP="006B1354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7EE3DF6A" w14:textId="5E0406AC" w:rsidR="009D76A1" w:rsidRPr="00693676" w:rsidRDefault="006B1354" w:rsidP="006B1354">
            <w:pPr>
              <w:pStyle w:val="ekvtabelle"/>
              <w:jc w:val="center"/>
            </w:pPr>
            <w:r>
              <w:t>Z</w:t>
            </w:r>
          </w:p>
        </w:tc>
        <w:tc>
          <w:tcPr>
            <w:tcW w:w="668" w:type="dxa"/>
            <w:vAlign w:val="center"/>
          </w:tcPr>
          <w:p w14:paraId="06FECF03" w14:textId="5B80D956" w:rsidR="009D76A1" w:rsidRPr="00693676" w:rsidRDefault="006B1354" w:rsidP="006B1354">
            <w:pPr>
              <w:pStyle w:val="ekvtabelle"/>
              <w:jc w:val="center"/>
            </w:pPr>
            <w:r>
              <w:t>Z</w:t>
            </w:r>
          </w:p>
        </w:tc>
        <w:tc>
          <w:tcPr>
            <w:tcW w:w="669" w:type="dxa"/>
            <w:vAlign w:val="center"/>
          </w:tcPr>
          <w:p w14:paraId="78584FF9" w14:textId="791EA4CF" w:rsidR="009D76A1" w:rsidRPr="00693676" w:rsidRDefault="006B1354" w:rsidP="006B1354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8" w:type="dxa"/>
            <w:vAlign w:val="center"/>
          </w:tcPr>
          <w:p w14:paraId="6F00F1E6" w14:textId="27A5A0F9" w:rsidR="009D76A1" w:rsidRPr="00693676" w:rsidRDefault="006B1354" w:rsidP="006B1354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vAlign w:val="center"/>
          </w:tcPr>
          <w:p w14:paraId="124CFADF" w14:textId="181D2908" w:rsidR="009D76A1" w:rsidRPr="00693676" w:rsidRDefault="006B1354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vAlign w:val="center"/>
          </w:tcPr>
          <w:p w14:paraId="2E40E94C" w14:textId="31BBD0B4" w:rsidR="009D76A1" w:rsidRPr="00693676" w:rsidRDefault="006B1354" w:rsidP="006B1354">
            <w:pPr>
              <w:pStyle w:val="ekvtabelle"/>
              <w:jc w:val="center"/>
            </w:pPr>
            <w:r>
              <w:t>J</w:t>
            </w:r>
          </w:p>
        </w:tc>
        <w:tc>
          <w:tcPr>
            <w:tcW w:w="668" w:type="dxa"/>
            <w:vAlign w:val="center"/>
          </w:tcPr>
          <w:p w14:paraId="0B42C980" w14:textId="0D425718" w:rsidR="009D76A1" w:rsidRPr="00693676" w:rsidRDefault="006B1354" w:rsidP="006B1354">
            <w:pPr>
              <w:pStyle w:val="ekvtabelle"/>
              <w:jc w:val="center"/>
            </w:pPr>
            <w:r>
              <w:t>I</w:t>
            </w:r>
          </w:p>
        </w:tc>
        <w:tc>
          <w:tcPr>
            <w:tcW w:w="668" w:type="dxa"/>
            <w:vAlign w:val="center"/>
          </w:tcPr>
          <w:p w14:paraId="1C38F284" w14:textId="6D5582E7" w:rsidR="009D76A1" w:rsidRPr="00693676" w:rsidRDefault="006B1354" w:rsidP="006B1354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8" w:type="dxa"/>
            <w:vAlign w:val="center"/>
          </w:tcPr>
          <w:p w14:paraId="4FBC8293" w14:textId="1676EFDC" w:rsidR="009D76A1" w:rsidRPr="00693676" w:rsidRDefault="006B1354" w:rsidP="006B1354">
            <w:pPr>
              <w:pStyle w:val="ekvtabelle"/>
              <w:jc w:val="center"/>
            </w:pPr>
            <w:r>
              <w:t>U</w:t>
            </w:r>
          </w:p>
        </w:tc>
        <w:tc>
          <w:tcPr>
            <w:tcW w:w="669" w:type="dxa"/>
            <w:vAlign w:val="center"/>
          </w:tcPr>
          <w:p w14:paraId="0DEA2C54" w14:textId="6BDC8298" w:rsidR="009D76A1" w:rsidRPr="00693676" w:rsidRDefault="006B1354" w:rsidP="006B1354">
            <w:pPr>
              <w:pStyle w:val="ekvtabelle"/>
              <w:jc w:val="center"/>
            </w:pPr>
            <w:r>
              <w:t>I</w:t>
            </w:r>
          </w:p>
        </w:tc>
        <w:tc>
          <w:tcPr>
            <w:tcW w:w="668" w:type="dxa"/>
            <w:vAlign w:val="center"/>
          </w:tcPr>
          <w:p w14:paraId="6BB34DB5" w14:textId="058AE4FD" w:rsidR="009D76A1" w:rsidRPr="00693676" w:rsidRDefault="006B1354" w:rsidP="006B1354">
            <w:pPr>
              <w:pStyle w:val="ekvtabelle"/>
              <w:jc w:val="center"/>
            </w:pPr>
            <w:r>
              <w:t>I</w:t>
            </w:r>
          </w:p>
        </w:tc>
        <w:tc>
          <w:tcPr>
            <w:tcW w:w="668" w:type="dxa"/>
            <w:vAlign w:val="center"/>
          </w:tcPr>
          <w:p w14:paraId="58B905A0" w14:textId="3C7F7F06" w:rsidR="009D76A1" w:rsidRPr="00693676" w:rsidRDefault="006B1354" w:rsidP="006B1354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9" w:type="dxa"/>
            <w:vAlign w:val="center"/>
          </w:tcPr>
          <w:p w14:paraId="4D19A21E" w14:textId="0238DD1A" w:rsidR="009D76A1" w:rsidRPr="00693676" w:rsidRDefault="006B1354" w:rsidP="006B1354">
            <w:pPr>
              <w:pStyle w:val="ekvtabelle"/>
              <w:jc w:val="center"/>
            </w:pPr>
            <w:r>
              <w:t>U</w:t>
            </w:r>
          </w:p>
        </w:tc>
      </w:tr>
      <w:tr w:rsidR="009D76A1" w:rsidRPr="00693676" w14:paraId="4A9A3765" w14:textId="77777777" w:rsidTr="00A33BDC">
        <w:trPr>
          <w:trHeight w:val="480"/>
        </w:trPr>
        <w:tc>
          <w:tcPr>
            <w:tcW w:w="668" w:type="dxa"/>
            <w:vAlign w:val="center"/>
          </w:tcPr>
          <w:p w14:paraId="57335A50" w14:textId="5A86F2B4" w:rsidR="009D76A1" w:rsidRPr="00693676" w:rsidRDefault="006B1354" w:rsidP="006B1354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vAlign w:val="center"/>
          </w:tcPr>
          <w:p w14:paraId="681C9244" w14:textId="270CAAEE" w:rsidR="009D76A1" w:rsidRPr="00693676" w:rsidRDefault="006B1354" w:rsidP="006B1354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2B24276D" w14:textId="2C062376" w:rsidR="009D76A1" w:rsidRPr="00693676" w:rsidRDefault="006B1354" w:rsidP="006B1354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9" w:type="dxa"/>
            <w:vAlign w:val="center"/>
          </w:tcPr>
          <w:p w14:paraId="25094994" w14:textId="028B25C9" w:rsidR="009D76A1" w:rsidRPr="00693676" w:rsidRDefault="006B1354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70588974" w14:textId="2F35412D" w:rsidR="009D76A1" w:rsidRPr="00693676" w:rsidRDefault="006B1354" w:rsidP="006B1354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vAlign w:val="center"/>
          </w:tcPr>
          <w:p w14:paraId="0F9E2D6A" w14:textId="291214D2" w:rsidR="009D76A1" w:rsidRPr="00693676" w:rsidRDefault="006B1354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vAlign w:val="center"/>
          </w:tcPr>
          <w:p w14:paraId="4241022A" w14:textId="35B592FB" w:rsidR="009D76A1" w:rsidRPr="00693676" w:rsidRDefault="006B1354" w:rsidP="006B1354">
            <w:pPr>
              <w:pStyle w:val="ekvtabelle"/>
              <w:jc w:val="center"/>
            </w:pPr>
            <w:r>
              <w:t>A</w:t>
            </w:r>
          </w:p>
        </w:tc>
        <w:tc>
          <w:tcPr>
            <w:tcW w:w="668" w:type="dxa"/>
            <w:vAlign w:val="center"/>
          </w:tcPr>
          <w:p w14:paraId="52FCEA1C" w14:textId="11D48718" w:rsidR="009D76A1" w:rsidRPr="00693676" w:rsidRDefault="006B1354" w:rsidP="006B1354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4BAE20BE" w14:textId="214F6A61" w:rsidR="009D76A1" w:rsidRPr="00693676" w:rsidRDefault="006B1354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722AFA6D" w14:textId="7EB0C9BA" w:rsidR="009D76A1" w:rsidRPr="00693676" w:rsidRDefault="006B1354" w:rsidP="006B1354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9" w:type="dxa"/>
            <w:vAlign w:val="center"/>
          </w:tcPr>
          <w:p w14:paraId="75D62CE4" w14:textId="5F37D124" w:rsidR="009D76A1" w:rsidRPr="00693676" w:rsidRDefault="006B1354" w:rsidP="006B1354">
            <w:pPr>
              <w:pStyle w:val="ekvtabelle"/>
              <w:jc w:val="center"/>
            </w:pPr>
            <w:r>
              <w:t>L</w:t>
            </w:r>
          </w:p>
        </w:tc>
        <w:tc>
          <w:tcPr>
            <w:tcW w:w="668" w:type="dxa"/>
            <w:vAlign w:val="center"/>
          </w:tcPr>
          <w:p w14:paraId="34852C6D" w14:textId="7B5F338E" w:rsidR="009D76A1" w:rsidRPr="00693676" w:rsidRDefault="006B1354" w:rsidP="006B1354">
            <w:pPr>
              <w:pStyle w:val="ekvtabelle"/>
              <w:jc w:val="center"/>
            </w:pPr>
            <w:r>
              <w:t>U</w:t>
            </w:r>
          </w:p>
        </w:tc>
        <w:tc>
          <w:tcPr>
            <w:tcW w:w="668" w:type="dxa"/>
            <w:vAlign w:val="center"/>
          </w:tcPr>
          <w:p w14:paraId="74062657" w14:textId="0E49DADB" w:rsidR="009D76A1" w:rsidRPr="00693676" w:rsidRDefault="006B1354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9" w:type="dxa"/>
            <w:vAlign w:val="center"/>
          </w:tcPr>
          <w:p w14:paraId="2AF9C228" w14:textId="425DB83C" w:rsidR="009D76A1" w:rsidRPr="00693676" w:rsidRDefault="006B1354" w:rsidP="006B1354">
            <w:pPr>
              <w:pStyle w:val="ekvtabelle"/>
              <w:jc w:val="center"/>
            </w:pPr>
            <w:r>
              <w:t>S</w:t>
            </w:r>
          </w:p>
        </w:tc>
      </w:tr>
      <w:tr w:rsidR="009D76A1" w:rsidRPr="00693676" w14:paraId="050AC33D" w14:textId="77777777" w:rsidTr="00A33BDC">
        <w:trPr>
          <w:trHeight w:val="480"/>
        </w:trPr>
        <w:tc>
          <w:tcPr>
            <w:tcW w:w="668" w:type="dxa"/>
            <w:vAlign w:val="center"/>
          </w:tcPr>
          <w:p w14:paraId="1444BE04" w14:textId="2071A3E0" w:rsidR="009D76A1" w:rsidRPr="00693676" w:rsidRDefault="006B1354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2C3A54A7" w14:textId="42A88631" w:rsidR="009D76A1" w:rsidRPr="00693676" w:rsidRDefault="006B1354" w:rsidP="006B1354">
            <w:pPr>
              <w:pStyle w:val="ekvtabelle"/>
              <w:jc w:val="center"/>
            </w:pPr>
            <w:r>
              <w:t>U</w:t>
            </w:r>
          </w:p>
        </w:tc>
        <w:tc>
          <w:tcPr>
            <w:tcW w:w="668" w:type="dxa"/>
            <w:vAlign w:val="center"/>
          </w:tcPr>
          <w:p w14:paraId="54CE6328" w14:textId="5630DA05" w:rsidR="009D76A1" w:rsidRPr="00693676" w:rsidRDefault="006B1354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9" w:type="dxa"/>
            <w:vAlign w:val="center"/>
          </w:tcPr>
          <w:p w14:paraId="0CBEE33B" w14:textId="2B28D1F3" w:rsidR="009D76A1" w:rsidRPr="00693676" w:rsidRDefault="006B1354" w:rsidP="006B1354">
            <w:pPr>
              <w:pStyle w:val="ekvtabelle"/>
              <w:jc w:val="center"/>
            </w:pPr>
            <w:r>
              <w:t>F</w:t>
            </w:r>
          </w:p>
        </w:tc>
        <w:tc>
          <w:tcPr>
            <w:tcW w:w="668" w:type="dxa"/>
            <w:vAlign w:val="center"/>
          </w:tcPr>
          <w:p w14:paraId="121FFEEA" w14:textId="580B32D7" w:rsidR="009D76A1" w:rsidRPr="00693676" w:rsidRDefault="006B1354" w:rsidP="006B1354">
            <w:pPr>
              <w:pStyle w:val="ekvtabelle"/>
              <w:jc w:val="center"/>
            </w:pPr>
            <w:r>
              <w:t>B</w:t>
            </w:r>
          </w:p>
        </w:tc>
        <w:tc>
          <w:tcPr>
            <w:tcW w:w="668" w:type="dxa"/>
            <w:vAlign w:val="center"/>
          </w:tcPr>
          <w:p w14:paraId="70831E7D" w14:textId="40AA3A99" w:rsidR="009D76A1" w:rsidRPr="00693676" w:rsidRDefault="006B1354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vAlign w:val="center"/>
          </w:tcPr>
          <w:p w14:paraId="71358630" w14:textId="5D96C6EA" w:rsidR="009D76A1" w:rsidRPr="00693676" w:rsidRDefault="006B1354" w:rsidP="006B1354">
            <w:pPr>
              <w:pStyle w:val="ekvtabelle"/>
              <w:jc w:val="center"/>
            </w:pPr>
            <w:r>
              <w:t>K</w:t>
            </w:r>
          </w:p>
        </w:tc>
        <w:tc>
          <w:tcPr>
            <w:tcW w:w="668" w:type="dxa"/>
            <w:vAlign w:val="center"/>
          </w:tcPr>
          <w:p w14:paraId="2D69C51E" w14:textId="7C59D5D9" w:rsidR="009D76A1" w:rsidRPr="00693676" w:rsidRDefault="006B1354" w:rsidP="006B1354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4DBBD61B" w14:textId="1D6DD3AE" w:rsidR="009D76A1" w:rsidRPr="00693676" w:rsidRDefault="006B1354" w:rsidP="006B1354">
            <w:pPr>
              <w:pStyle w:val="ekvtabelle"/>
              <w:jc w:val="center"/>
            </w:pPr>
            <w:r>
              <w:t>K</w:t>
            </w:r>
          </w:p>
        </w:tc>
        <w:tc>
          <w:tcPr>
            <w:tcW w:w="668" w:type="dxa"/>
            <w:vAlign w:val="center"/>
          </w:tcPr>
          <w:p w14:paraId="3A11AB37" w14:textId="195E78C7" w:rsidR="009D76A1" w:rsidRPr="00693676" w:rsidRDefault="006B1354" w:rsidP="006B1354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9" w:type="dxa"/>
            <w:vAlign w:val="center"/>
          </w:tcPr>
          <w:p w14:paraId="52E23BEA" w14:textId="584C3778" w:rsidR="009D76A1" w:rsidRPr="00693676" w:rsidRDefault="006B1354" w:rsidP="006B1354">
            <w:pPr>
              <w:pStyle w:val="ekvtabelle"/>
              <w:jc w:val="center"/>
            </w:pPr>
            <w:r>
              <w:t>B</w:t>
            </w:r>
          </w:p>
        </w:tc>
        <w:tc>
          <w:tcPr>
            <w:tcW w:w="668" w:type="dxa"/>
            <w:vAlign w:val="center"/>
          </w:tcPr>
          <w:p w14:paraId="4C215F2B" w14:textId="7EF8D3E0" w:rsidR="009D76A1" w:rsidRPr="00693676" w:rsidRDefault="006B1354" w:rsidP="006B1354">
            <w:pPr>
              <w:pStyle w:val="ekvtabelle"/>
              <w:jc w:val="center"/>
            </w:pPr>
            <w:r>
              <w:t>U</w:t>
            </w:r>
          </w:p>
        </w:tc>
        <w:tc>
          <w:tcPr>
            <w:tcW w:w="668" w:type="dxa"/>
            <w:vAlign w:val="center"/>
          </w:tcPr>
          <w:p w14:paraId="374CC253" w14:textId="2AE53E0C" w:rsidR="009D76A1" w:rsidRPr="00693676" w:rsidRDefault="006B1354" w:rsidP="006B1354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9" w:type="dxa"/>
            <w:vAlign w:val="center"/>
          </w:tcPr>
          <w:p w14:paraId="16C7AB7E" w14:textId="378A2DFF" w:rsidR="009D76A1" w:rsidRPr="00693676" w:rsidRDefault="006B1354" w:rsidP="006B1354">
            <w:pPr>
              <w:pStyle w:val="ekvtabelle"/>
              <w:jc w:val="center"/>
            </w:pPr>
            <w:r>
              <w:t>T</w:t>
            </w:r>
          </w:p>
        </w:tc>
      </w:tr>
      <w:tr w:rsidR="009D76A1" w:rsidRPr="00693676" w14:paraId="04E0AC30" w14:textId="77777777" w:rsidTr="00A33BDC">
        <w:trPr>
          <w:trHeight w:val="480"/>
        </w:trPr>
        <w:tc>
          <w:tcPr>
            <w:tcW w:w="668" w:type="dxa"/>
            <w:vAlign w:val="center"/>
          </w:tcPr>
          <w:p w14:paraId="18A3595D" w14:textId="4B136F18" w:rsidR="009D76A1" w:rsidRPr="00693676" w:rsidRDefault="006B1354" w:rsidP="006B1354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vAlign w:val="center"/>
          </w:tcPr>
          <w:p w14:paraId="4DA7F1BE" w14:textId="4399D54B" w:rsidR="009D76A1" w:rsidRPr="00693676" w:rsidRDefault="006B1354" w:rsidP="006B1354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3EF1DF43" w14:textId="7F987576" w:rsidR="009D76A1" w:rsidRPr="00693676" w:rsidRDefault="006B1354" w:rsidP="006B1354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9" w:type="dxa"/>
            <w:vAlign w:val="center"/>
          </w:tcPr>
          <w:p w14:paraId="600EF3FD" w14:textId="16DF1A31" w:rsidR="009D76A1" w:rsidRPr="00693676" w:rsidRDefault="006B1354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38B32B45" w14:textId="07FC9A0D" w:rsidR="009D76A1" w:rsidRPr="00693676" w:rsidRDefault="006B1354" w:rsidP="006B1354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vAlign w:val="center"/>
          </w:tcPr>
          <w:p w14:paraId="4C8FC14B" w14:textId="00AEACCF" w:rsidR="009D76A1" w:rsidRPr="00693676" w:rsidRDefault="006B1354" w:rsidP="006B1354">
            <w:pPr>
              <w:pStyle w:val="ekvtabelle"/>
              <w:jc w:val="center"/>
            </w:pPr>
            <w:r>
              <w:t>M</w:t>
            </w:r>
          </w:p>
        </w:tc>
        <w:tc>
          <w:tcPr>
            <w:tcW w:w="669" w:type="dxa"/>
            <w:vAlign w:val="center"/>
          </w:tcPr>
          <w:p w14:paraId="41F7422C" w14:textId="48282AA2" w:rsidR="009D76A1" w:rsidRPr="00693676" w:rsidRDefault="006B1354" w:rsidP="006B1354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vAlign w:val="center"/>
          </w:tcPr>
          <w:p w14:paraId="45B2695A" w14:textId="47F873DA" w:rsidR="009D76A1" w:rsidRPr="00693676" w:rsidRDefault="006B1354" w:rsidP="006B1354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vAlign w:val="center"/>
          </w:tcPr>
          <w:p w14:paraId="68807397" w14:textId="21813FD3" w:rsidR="009D76A1" w:rsidRPr="00693676" w:rsidRDefault="006B1354" w:rsidP="006B1354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8" w:type="dxa"/>
            <w:vAlign w:val="center"/>
          </w:tcPr>
          <w:p w14:paraId="22DF5627" w14:textId="767A3C05" w:rsidR="009D76A1" w:rsidRPr="00693676" w:rsidRDefault="006B1354" w:rsidP="006B1354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9" w:type="dxa"/>
            <w:vAlign w:val="center"/>
          </w:tcPr>
          <w:p w14:paraId="6CF8D807" w14:textId="4A5D78C3" w:rsidR="009D76A1" w:rsidRPr="00693676" w:rsidRDefault="006B1354" w:rsidP="006B1354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8" w:type="dxa"/>
            <w:vAlign w:val="center"/>
          </w:tcPr>
          <w:p w14:paraId="218477C9" w14:textId="7EEEAEDF" w:rsidR="009D76A1" w:rsidRPr="00693676" w:rsidRDefault="006B1354" w:rsidP="006B1354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8" w:type="dxa"/>
            <w:vAlign w:val="center"/>
          </w:tcPr>
          <w:p w14:paraId="71F41B94" w14:textId="25B79FA4" w:rsidR="009D76A1" w:rsidRPr="00693676" w:rsidRDefault="006B1354" w:rsidP="006B1354">
            <w:pPr>
              <w:pStyle w:val="ekvtabelle"/>
              <w:jc w:val="center"/>
            </w:pPr>
            <w:r>
              <w:t>I</w:t>
            </w:r>
          </w:p>
        </w:tc>
        <w:tc>
          <w:tcPr>
            <w:tcW w:w="669" w:type="dxa"/>
            <w:vAlign w:val="center"/>
          </w:tcPr>
          <w:p w14:paraId="3CD2FA7F" w14:textId="14559933" w:rsidR="009D76A1" w:rsidRPr="00693676" w:rsidRDefault="006B1354" w:rsidP="006B1354">
            <w:pPr>
              <w:pStyle w:val="ekvtabelle"/>
              <w:jc w:val="center"/>
            </w:pPr>
            <w:r>
              <w:t>I</w:t>
            </w:r>
          </w:p>
        </w:tc>
      </w:tr>
      <w:tr w:rsidR="009D76A1" w:rsidRPr="00693676" w14:paraId="074A9884" w14:textId="77777777" w:rsidTr="00A33BDC">
        <w:trPr>
          <w:trHeight w:val="480"/>
        </w:trPr>
        <w:tc>
          <w:tcPr>
            <w:tcW w:w="668" w:type="dxa"/>
            <w:vAlign w:val="center"/>
          </w:tcPr>
          <w:p w14:paraId="1BA54A37" w14:textId="32E30342" w:rsidR="009D76A1" w:rsidRPr="00693676" w:rsidRDefault="006B1354" w:rsidP="006B1354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2F1CDA33" w14:textId="4A00CAA0" w:rsidR="009D76A1" w:rsidRPr="00693676" w:rsidRDefault="006B1354" w:rsidP="006B1354">
            <w:pPr>
              <w:pStyle w:val="ekvtabelle"/>
              <w:jc w:val="center"/>
            </w:pPr>
            <w:r>
              <w:t>C</w:t>
            </w:r>
          </w:p>
        </w:tc>
        <w:tc>
          <w:tcPr>
            <w:tcW w:w="668" w:type="dxa"/>
            <w:vAlign w:val="center"/>
          </w:tcPr>
          <w:p w14:paraId="00EBB58A" w14:textId="1B6A3930" w:rsidR="009D76A1" w:rsidRPr="00693676" w:rsidRDefault="006B1354" w:rsidP="006B1354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vAlign w:val="center"/>
          </w:tcPr>
          <w:p w14:paraId="6DA02EE5" w14:textId="5520B0D7" w:rsidR="009D76A1" w:rsidRPr="00693676" w:rsidRDefault="006B1354" w:rsidP="006B1354">
            <w:pPr>
              <w:pStyle w:val="ekvtabelle"/>
              <w:jc w:val="center"/>
            </w:pPr>
            <w:r>
              <w:t>W</w:t>
            </w:r>
          </w:p>
        </w:tc>
        <w:tc>
          <w:tcPr>
            <w:tcW w:w="668" w:type="dxa"/>
            <w:vAlign w:val="center"/>
          </w:tcPr>
          <w:p w14:paraId="3533F723" w14:textId="622D101B" w:rsidR="009D76A1" w:rsidRPr="00693676" w:rsidRDefault="006B1354" w:rsidP="006B1354">
            <w:pPr>
              <w:pStyle w:val="ekvtabelle"/>
              <w:jc w:val="center"/>
            </w:pPr>
            <w:r>
              <w:t>A</w:t>
            </w:r>
          </w:p>
        </w:tc>
        <w:tc>
          <w:tcPr>
            <w:tcW w:w="668" w:type="dxa"/>
            <w:vAlign w:val="center"/>
          </w:tcPr>
          <w:p w14:paraId="259CC6F8" w14:textId="75CFBA24" w:rsidR="009D76A1" w:rsidRPr="00693676" w:rsidRDefault="006B1354" w:rsidP="006B1354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9" w:type="dxa"/>
            <w:vAlign w:val="center"/>
          </w:tcPr>
          <w:p w14:paraId="0A89D5FD" w14:textId="2EE003C0" w:rsidR="009D76A1" w:rsidRPr="00693676" w:rsidRDefault="006B1354" w:rsidP="006B1354">
            <w:pPr>
              <w:pStyle w:val="ekvtabelle"/>
              <w:jc w:val="center"/>
            </w:pPr>
            <w:r>
              <w:t>Z</w:t>
            </w:r>
          </w:p>
        </w:tc>
        <w:tc>
          <w:tcPr>
            <w:tcW w:w="668" w:type="dxa"/>
            <w:vAlign w:val="center"/>
          </w:tcPr>
          <w:p w14:paraId="64E2FFBC" w14:textId="62FCB324" w:rsidR="009D76A1" w:rsidRPr="00693676" w:rsidRDefault="006B1354" w:rsidP="006B1354">
            <w:pPr>
              <w:pStyle w:val="ekvtabelle"/>
              <w:jc w:val="center"/>
            </w:pPr>
            <w:r>
              <w:t>J</w:t>
            </w:r>
          </w:p>
        </w:tc>
        <w:tc>
          <w:tcPr>
            <w:tcW w:w="668" w:type="dxa"/>
            <w:vAlign w:val="center"/>
          </w:tcPr>
          <w:p w14:paraId="7379AB4E" w14:textId="1371567B" w:rsidR="009D76A1" w:rsidRPr="00693676" w:rsidRDefault="006B1354" w:rsidP="006B1354">
            <w:pPr>
              <w:pStyle w:val="ekvtabelle"/>
              <w:jc w:val="center"/>
            </w:pPr>
            <w:r>
              <w:t>K</w:t>
            </w:r>
          </w:p>
        </w:tc>
        <w:tc>
          <w:tcPr>
            <w:tcW w:w="668" w:type="dxa"/>
            <w:vAlign w:val="center"/>
          </w:tcPr>
          <w:p w14:paraId="1DADD1A3" w14:textId="7E0F5D75" w:rsidR="009D76A1" w:rsidRPr="00693676" w:rsidRDefault="006B1354" w:rsidP="006B1354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9" w:type="dxa"/>
            <w:vAlign w:val="center"/>
          </w:tcPr>
          <w:p w14:paraId="30502F42" w14:textId="06AF9CD9" w:rsidR="009D76A1" w:rsidRPr="00693676" w:rsidRDefault="006B1354" w:rsidP="006B1354">
            <w:pPr>
              <w:pStyle w:val="ekvtabelle"/>
              <w:jc w:val="center"/>
            </w:pPr>
            <w:r>
              <w:t>5</w:t>
            </w:r>
          </w:p>
        </w:tc>
        <w:tc>
          <w:tcPr>
            <w:tcW w:w="668" w:type="dxa"/>
            <w:vAlign w:val="center"/>
          </w:tcPr>
          <w:p w14:paraId="0F31D70A" w14:textId="1A20D9AC" w:rsidR="009D76A1" w:rsidRPr="00693676" w:rsidRDefault="006B1354" w:rsidP="006B1354">
            <w:pPr>
              <w:pStyle w:val="ekvtabelle"/>
              <w:jc w:val="center"/>
            </w:pPr>
            <w:r>
              <w:t>Z</w:t>
            </w:r>
          </w:p>
        </w:tc>
        <w:tc>
          <w:tcPr>
            <w:tcW w:w="668" w:type="dxa"/>
            <w:vAlign w:val="center"/>
          </w:tcPr>
          <w:p w14:paraId="061348DE" w14:textId="794B4EBB" w:rsidR="009D76A1" w:rsidRPr="00693676" w:rsidRDefault="006B1354" w:rsidP="006B1354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9" w:type="dxa"/>
            <w:vAlign w:val="center"/>
          </w:tcPr>
          <w:p w14:paraId="2CDF22E6" w14:textId="5918656D" w:rsidR="009D76A1" w:rsidRPr="00693676" w:rsidRDefault="006B1354" w:rsidP="006B1354">
            <w:pPr>
              <w:pStyle w:val="ekvtabelle"/>
              <w:jc w:val="center"/>
            </w:pPr>
            <w:r>
              <w:t>G</w:t>
            </w:r>
          </w:p>
        </w:tc>
      </w:tr>
    </w:tbl>
    <w:p w14:paraId="7A1C7164" w14:textId="4C1E6A88" w:rsidR="009D76A1" w:rsidRDefault="009D76A1" w:rsidP="004A4EDF">
      <w:pPr>
        <w:rPr>
          <w:rStyle w:val="ekvarbeitsanweisungdeutsch"/>
        </w:rPr>
      </w:pPr>
    </w:p>
    <w:p w14:paraId="35A9FE0B" w14:textId="77777777" w:rsidR="006B1354" w:rsidRDefault="006B1354" w:rsidP="004A4EDF">
      <w:pPr>
        <w:rPr>
          <w:rStyle w:val="ekvarbeitsanweisungdeutsch"/>
        </w:rPr>
      </w:pPr>
      <w:r>
        <w:rPr>
          <w:rStyle w:val="ekvarbeitsanweisungdeutsch"/>
        </w:rPr>
        <w:t>2. Wie sieht dein Lieblings-Ei vom schwarzen Huhn aus?</w:t>
      </w:r>
    </w:p>
    <w:p w14:paraId="4772F1FE" w14:textId="77777777" w:rsidR="005816B4" w:rsidRDefault="006B1354" w:rsidP="005816B4">
      <w:pPr>
        <w:rPr>
          <w:rStyle w:val="ekvarbeitsanweisungdeutsch"/>
        </w:rPr>
      </w:pPr>
      <w:r>
        <w:rPr>
          <w:rStyle w:val="ekvarbeitsanweisungdeutsch"/>
        </w:rPr>
        <w:t xml:space="preserve">Male es und schreibe kurz dazu. </w:t>
      </w:r>
      <w:r w:rsidR="005816B4" w:rsidRPr="00E33810">
        <w:rPr>
          <w:rStyle w:val="ekvhandschriftunterstriche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8987A" wp14:editId="78CE43C1">
                <wp:simplePos x="0" y="0"/>
                <wp:positionH relativeFrom="margin">
                  <wp:align>left</wp:align>
                </wp:positionH>
                <wp:positionV relativeFrom="paragraph">
                  <wp:posOffset>347134</wp:posOffset>
                </wp:positionV>
                <wp:extent cx="3022600" cy="1760855"/>
                <wp:effectExtent l="0" t="0" r="25400" b="10795"/>
                <wp:wrapThrough wrapText="bothSides">
                  <wp:wrapPolygon edited="0">
                    <wp:start x="0" y="0"/>
                    <wp:lineTo x="0" y="21499"/>
                    <wp:lineTo x="21645" y="21499"/>
                    <wp:lineTo x="21645" y="0"/>
                    <wp:lineTo x="0" y="0"/>
                  </wp:wrapPolygon>
                </wp:wrapThrough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0" cy="17608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64E82" id="Rechteck 1" o:spid="_x0000_s1026" style="position:absolute;margin-left:0;margin-top:27.35pt;width:238pt;height:138.6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" filled="f" strokecolor="#747070 [1614]" strokeweight="1pt">
                <w10:wrap type="through" anchorx="margin"/>
              </v:rect>
            </w:pict>
          </mc:Fallback>
        </mc:AlternateContent>
      </w:r>
      <w:r w:rsidR="005816B4">
        <w:rPr>
          <w:rStyle w:val="ekvarbeitsanweisungdeutsch"/>
        </w:rPr>
        <w:t xml:space="preserve">Male es und schreibe kurz dazu. </w:t>
      </w:r>
    </w:p>
    <w:p w14:paraId="1FBA7265" w14:textId="77777777" w:rsidR="005816B4" w:rsidRPr="00E33810" w:rsidRDefault="005816B4" w:rsidP="005816B4">
      <w:pPr>
        <w:rPr>
          <w:rStyle w:val="ekvarbeitsanweisungdeutsch"/>
          <w:u w:val="single"/>
        </w:rPr>
      </w:pPr>
      <w:r w:rsidRPr="00E33810">
        <w:rPr>
          <w:rStyle w:val="ekvarbeitsanweisungdeutsch"/>
          <w:u w:val="single"/>
        </w:rPr>
        <w:t xml:space="preserve">                                                      </w:t>
      </w:r>
    </w:p>
    <w:p w14:paraId="4EC34D5B" w14:textId="77777777" w:rsidR="005816B4" w:rsidRDefault="005816B4" w:rsidP="005816B4">
      <w:pPr>
        <w:rPr>
          <w:rStyle w:val="ekvarbeitsanweisungdeutsch"/>
        </w:rPr>
      </w:pPr>
    </w:p>
    <w:p w14:paraId="357B6C88" w14:textId="77777777" w:rsidR="005816B4" w:rsidRPr="00E33810" w:rsidRDefault="005816B4" w:rsidP="005816B4">
      <w:pPr>
        <w:rPr>
          <w:rStyle w:val="ekvarbeitsanweisungdeutsch"/>
          <w:u w:val="single"/>
        </w:rPr>
      </w:pPr>
      <w:r w:rsidRPr="00E33810">
        <w:rPr>
          <w:rStyle w:val="ekvarbeitsanweisungdeutsch"/>
          <w:u w:val="single"/>
        </w:rPr>
        <w:t xml:space="preserve">                                                      </w:t>
      </w:r>
    </w:p>
    <w:p w14:paraId="5AFF7A64" w14:textId="77777777" w:rsidR="005816B4" w:rsidRDefault="005816B4" w:rsidP="005816B4">
      <w:pPr>
        <w:rPr>
          <w:rStyle w:val="ekvarbeitsanweisungdeutsch"/>
        </w:rPr>
      </w:pPr>
    </w:p>
    <w:p w14:paraId="16073821" w14:textId="77777777" w:rsidR="005816B4" w:rsidRPr="00E33810" w:rsidRDefault="005816B4" w:rsidP="005816B4">
      <w:pPr>
        <w:rPr>
          <w:rStyle w:val="ekvarbeitsanweisungdeutsch"/>
          <w:u w:val="single"/>
        </w:rPr>
      </w:pPr>
      <w:r w:rsidRPr="00E33810">
        <w:rPr>
          <w:rStyle w:val="ekvarbeitsanweisungdeutsch"/>
          <w:u w:val="single"/>
        </w:rPr>
        <w:t xml:space="preserve">                                                      </w:t>
      </w:r>
    </w:p>
    <w:p w14:paraId="2E010FBF" w14:textId="77777777" w:rsidR="005816B4" w:rsidRDefault="005816B4" w:rsidP="005816B4">
      <w:pPr>
        <w:rPr>
          <w:rStyle w:val="ekvarbeitsanweisungdeutsch"/>
        </w:rPr>
      </w:pPr>
    </w:p>
    <w:p w14:paraId="6F23B714" w14:textId="77777777" w:rsidR="005816B4" w:rsidRDefault="005816B4" w:rsidP="005816B4">
      <w:pPr>
        <w:rPr>
          <w:rStyle w:val="ekvarbeitsanweisungdeutsch"/>
          <w:u w:val="single"/>
        </w:rPr>
      </w:pPr>
      <w:r w:rsidRPr="00E33810">
        <w:rPr>
          <w:rStyle w:val="ekvarbeitsanweisungdeutsch"/>
          <w:u w:val="single"/>
        </w:rPr>
        <w:t xml:space="preserve">                                                      </w:t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5816B4" w:rsidRPr="00C172AE" w14:paraId="69F84ED0" w14:textId="77777777" w:rsidTr="00DF123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833717A" w14:textId="77777777" w:rsidR="005816B4" w:rsidRPr="00AE65F6" w:rsidRDefault="005816B4" w:rsidP="00DF123E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78952EDB" w14:textId="77777777" w:rsidR="005816B4" w:rsidRPr="0006258C" w:rsidRDefault="005816B4" w:rsidP="00DF123E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0E338A16" w14:textId="77777777" w:rsidR="005816B4" w:rsidRPr="00EA7542" w:rsidRDefault="005816B4" w:rsidP="00DF123E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A4531A6" w14:textId="77777777" w:rsidR="005816B4" w:rsidRPr="00EA7542" w:rsidRDefault="005816B4" w:rsidP="00DF123E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B8EAE54" w14:textId="77777777" w:rsidR="005816B4" w:rsidRPr="00EA7542" w:rsidRDefault="005816B4" w:rsidP="00DF123E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BC2C47A" w14:textId="77777777" w:rsidR="005816B4" w:rsidRPr="00C172AE" w:rsidRDefault="005816B4" w:rsidP="00DF123E">
            <w:pPr>
              <w:pStyle w:val="ekvkvnummer"/>
            </w:pPr>
            <w:r>
              <w:t>KV 1</w:t>
            </w:r>
          </w:p>
        </w:tc>
      </w:tr>
      <w:tr w:rsidR="005816B4" w:rsidRPr="00BF17F2" w14:paraId="17EB3E9C" w14:textId="77777777" w:rsidTr="00DF123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5F4813D" w14:textId="77777777" w:rsidR="005816B4" w:rsidRPr="00BF17F2" w:rsidRDefault="005816B4" w:rsidP="00DF123E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00EEEC8" w14:textId="77777777" w:rsidR="005816B4" w:rsidRPr="00BF17F2" w:rsidRDefault="005816B4" w:rsidP="00DF123E">
            <w:pPr>
              <w:pStyle w:val="ekvue1arial"/>
            </w:pPr>
            <w:r>
              <w:t>Oster-Wörter</w:t>
            </w:r>
          </w:p>
        </w:tc>
      </w:tr>
    </w:tbl>
    <w:p w14:paraId="36CD92E1" w14:textId="77777777" w:rsidR="005816B4" w:rsidRDefault="005816B4" w:rsidP="005816B4">
      <w:pPr>
        <w:pStyle w:val="ekvgrundtexthalbe"/>
        <w:rPr>
          <w:rStyle w:val="ekvarbeitsanweisungdeutsch"/>
        </w:rPr>
      </w:pPr>
    </w:p>
    <w:p w14:paraId="0788A206" w14:textId="77777777" w:rsidR="005816B4" w:rsidRDefault="005816B4" w:rsidP="005816B4">
      <w:pPr>
        <w:rPr>
          <w:rStyle w:val="ekvarbeitsanweisungdeutsch"/>
        </w:rPr>
      </w:pPr>
      <w:r>
        <w:rPr>
          <w:rStyle w:val="ekvarbeitsanweisungdeutsch"/>
        </w:rPr>
        <w:t>Lösung:</w:t>
      </w:r>
    </w:p>
    <w:p w14:paraId="1FBC8351" w14:textId="77777777" w:rsidR="005816B4" w:rsidRDefault="005816B4" w:rsidP="005816B4">
      <w:pPr>
        <w:rPr>
          <w:rStyle w:val="ekvarbeitsanweisungdeutsch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"/>
        <w:gridCol w:w="668"/>
        <w:gridCol w:w="668"/>
        <w:gridCol w:w="669"/>
        <w:gridCol w:w="668"/>
        <w:gridCol w:w="668"/>
        <w:gridCol w:w="669"/>
        <w:gridCol w:w="668"/>
        <w:gridCol w:w="668"/>
        <w:gridCol w:w="668"/>
        <w:gridCol w:w="669"/>
        <w:gridCol w:w="668"/>
        <w:gridCol w:w="668"/>
        <w:gridCol w:w="669"/>
      </w:tblGrid>
      <w:tr w:rsidR="005816B4" w:rsidRPr="00693676" w14:paraId="7A95F8F6" w14:textId="77777777" w:rsidTr="00DF123E">
        <w:trPr>
          <w:trHeight w:val="480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1E068AAD" w14:textId="77777777" w:rsidR="005816B4" w:rsidRPr="00BF4129" w:rsidRDefault="005816B4" w:rsidP="00DF123E">
            <w:pPr>
              <w:pStyle w:val="ekvtabelle"/>
              <w:jc w:val="center"/>
            </w:pPr>
            <w:r w:rsidRPr="00BF4129">
              <w:t>F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C02D6ED" w14:textId="77777777" w:rsidR="005816B4" w:rsidRPr="00BF4129" w:rsidRDefault="005816B4" w:rsidP="00DF123E">
            <w:pPr>
              <w:pStyle w:val="ekvtabelle"/>
              <w:jc w:val="center"/>
            </w:pPr>
            <w:r w:rsidRPr="00BF4129">
              <w:t>R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13FC3843" w14:textId="77777777" w:rsidR="005816B4" w:rsidRPr="00BF4129" w:rsidRDefault="005816B4" w:rsidP="00DF123E">
            <w:pPr>
              <w:pStyle w:val="ekvtabelle"/>
              <w:jc w:val="center"/>
            </w:pPr>
            <w:r w:rsidRPr="00BF4129">
              <w:t>E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4E07270C" w14:textId="77777777" w:rsidR="005816B4" w:rsidRPr="00BF4129" w:rsidRDefault="005816B4" w:rsidP="00DF123E">
            <w:pPr>
              <w:pStyle w:val="ekvtabelle"/>
              <w:jc w:val="center"/>
            </w:pPr>
            <w:r w:rsidRPr="00BF4129">
              <w:t>U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371E6DB" w14:textId="77777777" w:rsidR="005816B4" w:rsidRPr="00BF4129" w:rsidRDefault="005816B4" w:rsidP="00DF123E">
            <w:pPr>
              <w:pStyle w:val="ekvtabelle"/>
              <w:jc w:val="center"/>
            </w:pPr>
            <w:r w:rsidRPr="00BF4129">
              <w:t>D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3B21DD3" w14:textId="77777777" w:rsidR="005816B4" w:rsidRPr="00BF4129" w:rsidRDefault="005816B4" w:rsidP="00DF123E">
            <w:pPr>
              <w:pStyle w:val="ekvtabelle"/>
              <w:jc w:val="center"/>
            </w:pPr>
            <w:r w:rsidRPr="00BF4129">
              <w:t>E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232EFF52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5D05B432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3EDEBFFA" w14:textId="77777777" w:rsidR="005816B4" w:rsidRPr="00693676" w:rsidRDefault="005816B4" w:rsidP="00DF123E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02779D2F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41D5D2DD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3074A5E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09BCE014" w14:textId="77777777" w:rsidR="005816B4" w:rsidRPr="00693676" w:rsidRDefault="005816B4" w:rsidP="00DF123E">
            <w:pPr>
              <w:pStyle w:val="ekvtabelle"/>
              <w:jc w:val="center"/>
            </w:pPr>
            <w:r>
              <w:t>J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2DED1045" w14:textId="77777777" w:rsidR="005816B4" w:rsidRPr="00693676" w:rsidRDefault="005816B4" w:rsidP="00DF123E">
            <w:pPr>
              <w:pStyle w:val="ekvtabelle"/>
              <w:jc w:val="center"/>
            </w:pPr>
            <w:r>
              <w:t>K</w:t>
            </w:r>
          </w:p>
        </w:tc>
      </w:tr>
      <w:tr w:rsidR="005816B4" w:rsidRPr="00693676" w14:paraId="1F5E8163" w14:textId="77777777" w:rsidTr="00DF123E">
        <w:trPr>
          <w:trHeight w:val="480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667CE3A9" w14:textId="77777777" w:rsidR="005816B4" w:rsidRPr="00693676" w:rsidRDefault="005816B4" w:rsidP="00DF123E">
            <w:pPr>
              <w:pStyle w:val="ekvtabelle"/>
              <w:jc w:val="center"/>
            </w:pPr>
            <w:r>
              <w:t>B</w:t>
            </w:r>
          </w:p>
        </w:tc>
        <w:tc>
          <w:tcPr>
            <w:tcW w:w="668" w:type="dxa"/>
            <w:vAlign w:val="center"/>
          </w:tcPr>
          <w:p w14:paraId="6036B29E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2D6F4AA4" w14:textId="77777777" w:rsidR="005816B4" w:rsidRPr="00693676" w:rsidRDefault="005816B4" w:rsidP="00DF123E">
            <w:pPr>
              <w:pStyle w:val="ekvtabelle"/>
              <w:jc w:val="center"/>
            </w:pPr>
            <w:r>
              <w:t>F</w:t>
            </w:r>
          </w:p>
        </w:tc>
        <w:tc>
          <w:tcPr>
            <w:tcW w:w="669" w:type="dxa"/>
            <w:vAlign w:val="center"/>
          </w:tcPr>
          <w:p w14:paraId="218F36FE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8" w:type="dxa"/>
            <w:vAlign w:val="center"/>
          </w:tcPr>
          <w:p w14:paraId="0E3D77B5" w14:textId="77777777" w:rsidR="005816B4" w:rsidRPr="00693676" w:rsidRDefault="005816B4" w:rsidP="00DF123E">
            <w:pPr>
              <w:pStyle w:val="ekvtabelle"/>
              <w:jc w:val="center"/>
            </w:pPr>
            <w:r>
              <w:t>L</w:t>
            </w:r>
          </w:p>
        </w:tc>
        <w:tc>
          <w:tcPr>
            <w:tcW w:w="668" w:type="dxa"/>
            <w:vAlign w:val="center"/>
          </w:tcPr>
          <w:p w14:paraId="67260E87" w14:textId="77777777" w:rsidR="005816B4" w:rsidRPr="00693676" w:rsidRDefault="005816B4" w:rsidP="00DF123E">
            <w:pPr>
              <w:pStyle w:val="ekvtabelle"/>
              <w:jc w:val="center"/>
            </w:pPr>
            <w:r>
              <w:t>I</w:t>
            </w:r>
          </w:p>
        </w:tc>
        <w:tc>
          <w:tcPr>
            <w:tcW w:w="669" w:type="dxa"/>
            <w:vAlign w:val="center"/>
          </w:tcPr>
          <w:p w14:paraId="3A083E97" w14:textId="77777777" w:rsidR="005816B4" w:rsidRPr="00693676" w:rsidRDefault="005816B4" w:rsidP="00DF123E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8" w:type="dxa"/>
            <w:vAlign w:val="center"/>
          </w:tcPr>
          <w:p w14:paraId="6955EFC2" w14:textId="77777777" w:rsidR="005816B4" w:rsidRPr="00693676" w:rsidRDefault="005816B4" w:rsidP="00DF123E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8" w:type="dxa"/>
            <w:vAlign w:val="center"/>
          </w:tcPr>
          <w:p w14:paraId="20DBDB91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2D830758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vAlign w:val="center"/>
          </w:tcPr>
          <w:p w14:paraId="16BD8141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F145C9F" w14:textId="77777777" w:rsidR="005816B4" w:rsidRPr="00693676" w:rsidRDefault="005816B4" w:rsidP="00DF123E">
            <w:pPr>
              <w:pStyle w:val="ekvtabelle"/>
              <w:jc w:val="center"/>
            </w:pPr>
            <w:r>
              <w:t>C</w:t>
            </w:r>
          </w:p>
        </w:tc>
        <w:tc>
          <w:tcPr>
            <w:tcW w:w="668" w:type="dxa"/>
            <w:vAlign w:val="center"/>
          </w:tcPr>
          <w:p w14:paraId="4B3240F0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vAlign w:val="center"/>
          </w:tcPr>
          <w:p w14:paraId="61F216B8" w14:textId="77777777" w:rsidR="005816B4" w:rsidRPr="00693676" w:rsidRDefault="005816B4" w:rsidP="00DF123E">
            <w:pPr>
              <w:pStyle w:val="ekvtabelle"/>
              <w:jc w:val="center"/>
            </w:pPr>
            <w:r>
              <w:t>T</w:t>
            </w:r>
          </w:p>
        </w:tc>
      </w:tr>
      <w:tr w:rsidR="005816B4" w:rsidRPr="00693676" w14:paraId="14A13B03" w14:textId="77777777" w:rsidTr="00DF123E">
        <w:trPr>
          <w:trHeight w:val="480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7968610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34A1D826" w14:textId="77777777" w:rsidR="005816B4" w:rsidRPr="00693676" w:rsidRDefault="005816B4" w:rsidP="00DF123E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8" w:type="dxa"/>
            <w:vAlign w:val="center"/>
          </w:tcPr>
          <w:p w14:paraId="3FEDF675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vAlign w:val="center"/>
          </w:tcPr>
          <w:p w14:paraId="2714B960" w14:textId="77777777" w:rsidR="005816B4" w:rsidRPr="00693676" w:rsidRDefault="005816B4" w:rsidP="00DF123E">
            <w:pPr>
              <w:pStyle w:val="ekvtabelle"/>
              <w:jc w:val="center"/>
            </w:pPr>
            <w:r>
              <w:t>F</w:t>
            </w:r>
          </w:p>
        </w:tc>
        <w:tc>
          <w:tcPr>
            <w:tcW w:w="668" w:type="dxa"/>
            <w:vAlign w:val="center"/>
          </w:tcPr>
          <w:p w14:paraId="61186DAB" w14:textId="77777777" w:rsidR="005816B4" w:rsidRPr="00693676" w:rsidRDefault="005816B4" w:rsidP="00DF123E">
            <w:pPr>
              <w:pStyle w:val="ekvtabelle"/>
              <w:jc w:val="center"/>
            </w:pPr>
            <w:r>
              <w:t>W</w:t>
            </w:r>
          </w:p>
        </w:tc>
        <w:tc>
          <w:tcPr>
            <w:tcW w:w="668" w:type="dxa"/>
            <w:vAlign w:val="center"/>
          </w:tcPr>
          <w:p w14:paraId="01341224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9" w:type="dxa"/>
            <w:vAlign w:val="center"/>
          </w:tcPr>
          <w:p w14:paraId="45A89A76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703A8139" w14:textId="77777777" w:rsidR="005816B4" w:rsidRPr="00693676" w:rsidRDefault="005816B4" w:rsidP="00DF123E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vAlign w:val="center"/>
          </w:tcPr>
          <w:p w14:paraId="0F7C63A4" w14:textId="77777777" w:rsidR="005816B4" w:rsidRPr="00693676" w:rsidRDefault="005816B4" w:rsidP="00DF123E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8" w:type="dxa"/>
            <w:vAlign w:val="center"/>
          </w:tcPr>
          <w:p w14:paraId="32074ED7" w14:textId="77777777" w:rsidR="005816B4" w:rsidRPr="00693676" w:rsidRDefault="005816B4" w:rsidP="00DF123E">
            <w:pPr>
              <w:pStyle w:val="ekvtabelle"/>
              <w:jc w:val="center"/>
            </w:pPr>
            <w:r>
              <w:t>J</w:t>
            </w:r>
          </w:p>
        </w:tc>
        <w:tc>
          <w:tcPr>
            <w:tcW w:w="669" w:type="dxa"/>
            <w:vAlign w:val="center"/>
          </w:tcPr>
          <w:p w14:paraId="5D6853CA" w14:textId="77777777" w:rsidR="005816B4" w:rsidRPr="00693676" w:rsidRDefault="005816B4" w:rsidP="00DF123E">
            <w:pPr>
              <w:pStyle w:val="ekvtabelle"/>
              <w:jc w:val="center"/>
            </w:pPr>
            <w:r>
              <w:t>B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6634361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8" w:type="dxa"/>
            <w:vAlign w:val="center"/>
          </w:tcPr>
          <w:p w14:paraId="291C8F4C" w14:textId="77777777" w:rsidR="005816B4" w:rsidRPr="00693676" w:rsidRDefault="005816B4" w:rsidP="00DF123E">
            <w:pPr>
              <w:pStyle w:val="ekvtabelle"/>
              <w:jc w:val="center"/>
            </w:pPr>
            <w:r>
              <w:t>K</w:t>
            </w:r>
          </w:p>
        </w:tc>
        <w:tc>
          <w:tcPr>
            <w:tcW w:w="669" w:type="dxa"/>
            <w:vAlign w:val="center"/>
          </w:tcPr>
          <w:p w14:paraId="47B20CC8" w14:textId="77777777" w:rsidR="005816B4" w:rsidRPr="00693676" w:rsidRDefault="005816B4" w:rsidP="00DF123E">
            <w:pPr>
              <w:pStyle w:val="ekvtabelle"/>
              <w:jc w:val="center"/>
            </w:pPr>
            <w:r>
              <w:t>G</w:t>
            </w:r>
          </w:p>
        </w:tc>
      </w:tr>
      <w:tr w:rsidR="005816B4" w:rsidRPr="00693676" w14:paraId="46D519FB" w14:textId="77777777" w:rsidTr="00DF123E">
        <w:trPr>
          <w:trHeight w:val="480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8619A37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2365E555" w14:textId="77777777" w:rsidR="005816B4" w:rsidRPr="00693676" w:rsidRDefault="005816B4" w:rsidP="00DF123E">
            <w:pPr>
              <w:pStyle w:val="ekvtabelle"/>
              <w:jc w:val="center"/>
            </w:pPr>
            <w:r>
              <w:t>W</w:t>
            </w:r>
          </w:p>
        </w:tc>
        <w:tc>
          <w:tcPr>
            <w:tcW w:w="668" w:type="dxa"/>
            <w:vAlign w:val="center"/>
          </w:tcPr>
          <w:p w14:paraId="171BADF2" w14:textId="77777777" w:rsidR="005816B4" w:rsidRPr="00693676" w:rsidRDefault="005816B4" w:rsidP="00DF123E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9" w:type="dxa"/>
            <w:vAlign w:val="center"/>
          </w:tcPr>
          <w:p w14:paraId="1BECDC02" w14:textId="77777777" w:rsidR="005816B4" w:rsidRPr="00693676" w:rsidRDefault="005816B4" w:rsidP="00DF123E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vAlign w:val="center"/>
          </w:tcPr>
          <w:p w14:paraId="68C0E9F4" w14:textId="77777777" w:rsidR="005816B4" w:rsidRPr="00693676" w:rsidRDefault="005816B4" w:rsidP="00DF123E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vAlign w:val="center"/>
          </w:tcPr>
          <w:p w14:paraId="4BDC1C71" w14:textId="77777777" w:rsidR="005816B4" w:rsidRPr="00693676" w:rsidRDefault="005816B4" w:rsidP="00DF123E">
            <w:pPr>
              <w:pStyle w:val="ekvtabelle"/>
              <w:jc w:val="center"/>
            </w:pPr>
            <w:r>
              <w:t>J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563BFCFB" w14:textId="77777777" w:rsidR="005816B4" w:rsidRPr="00693676" w:rsidRDefault="005816B4" w:rsidP="00DF123E">
            <w:pPr>
              <w:pStyle w:val="ekvtabelle"/>
              <w:jc w:val="center"/>
            </w:pPr>
            <w:r>
              <w:t>A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56651288" w14:textId="77777777" w:rsidR="005816B4" w:rsidRPr="00693676" w:rsidRDefault="005816B4" w:rsidP="00DF123E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E84D414" w14:textId="77777777" w:rsidR="005816B4" w:rsidRPr="00693676" w:rsidRDefault="005816B4" w:rsidP="00DF123E">
            <w:pPr>
              <w:pStyle w:val="ekvtabelle"/>
              <w:jc w:val="center"/>
            </w:pPr>
            <w:r>
              <w:t>M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8C8F9F4" w14:textId="77777777" w:rsidR="005816B4" w:rsidRPr="00693676" w:rsidRDefault="005816B4" w:rsidP="00DF123E">
            <w:pPr>
              <w:pStyle w:val="ekvtabelle"/>
              <w:jc w:val="center"/>
            </w:pPr>
            <w:r>
              <w:t>A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6129D4B0" w14:textId="77777777" w:rsidR="005816B4" w:rsidRPr="00693676" w:rsidRDefault="005816B4" w:rsidP="00DF123E">
            <w:pPr>
              <w:pStyle w:val="ekvtabelle"/>
              <w:jc w:val="center"/>
            </w:pPr>
            <w:r>
              <w:t>L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1CD155FB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25DC4332" w14:textId="77777777" w:rsidR="005816B4" w:rsidRPr="00693676" w:rsidRDefault="005816B4" w:rsidP="00DF123E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9" w:type="dxa"/>
            <w:vAlign w:val="center"/>
          </w:tcPr>
          <w:p w14:paraId="0E0A93CF" w14:textId="77777777" w:rsidR="005816B4" w:rsidRPr="00693676" w:rsidRDefault="005816B4" w:rsidP="00DF123E">
            <w:pPr>
              <w:pStyle w:val="ekvtabelle"/>
              <w:jc w:val="center"/>
            </w:pPr>
            <w:r>
              <w:t>T</w:t>
            </w:r>
          </w:p>
        </w:tc>
      </w:tr>
      <w:tr w:rsidR="005816B4" w:rsidRPr="00693676" w14:paraId="030ABC2F" w14:textId="77777777" w:rsidTr="00DF123E">
        <w:trPr>
          <w:trHeight w:val="480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8528B58" w14:textId="77777777" w:rsidR="005816B4" w:rsidRPr="00693676" w:rsidRDefault="005816B4" w:rsidP="00DF123E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11B8B505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60532A4" w14:textId="77777777" w:rsidR="005816B4" w:rsidRPr="00693676" w:rsidRDefault="005816B4" w:rsidP="00DF123E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4074B5C3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586DE12A" w14:textId="77777777" w:rsidR="005816B4" w:rsidRPr="00693676" w:rsidRDefault="005816B4" w:rsidP="00DF123E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A63F49C" w14:textId="77777777" w:rsidR="005816B4" w:rsidRPr="00693676" w:rsidRDefault="005816B4" w:rsidP="00DF123E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37ABAAD0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FC4B27F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800902C" w14:textId="77777777" w:rsidR="005816B4" w:rsidRPr="00693676" w:rsidRDefault="005816B4" w:rsidP="00DF123E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8" w:type="dxa"/>
            <w:vAlign w:val="center"/>
          </w:tcPr>
          <w:p w14:paraId="58A7C040" w14:textId="77777777" w:rsidR="005816B4" w:rsidRPr="00693676" w:rsidRDefault="005816B4" w:rsidP="00DF123E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9" w:type="dxa"/>
            <w:vAlign w:val="center"/>
          </w:tcPr>
          <w:p w14:paraId="3687300A" w14:textId="77777777" w:rsidR="005816B4" w:rsidRPr="00693676" w:rsidRDefault="005816B4" w:rsidP="00DF123E">
            <w:pPr>
              <w:pStyle w:val="ekvtabelle"/>
              <w:jc w:val="center"/>
            </w:pPr>
            <w:r>
              <w:t>J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B4AD2D6" w14:textId="77777777" w:rsidR="005816B4" w:rsidRPr="00693676" w:rsidRDefault="005816B4" w:rsidP="00DF123E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8" w:type="dxa"/>
            <w:vAlign w:val="center"/>
          </w:tcPr>
          <w:p w14:paraId="00874878" w14:textId="77777777" w:rsidR="005816B4" w:rsidRPr="00693676" w:rsidRDefault="005816B4" w:rsidP="00DF123E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9" w:type="dxa"/>
            <w:vAlign w:val="center"/>
          </w:tcPr>
          <w:p w14:paraId="60F3C649" w14:textId="77777777" w:rsidR="005816B4" w:rsidRPr="00693676" w:rsidRDefault="005816B4" w:rsidP="00DF123E">
            <w:pPr>
              <w:pStyle w:val="ekvtabelle"/>
              <w:jc w:val="center"/>
            </w:pPr>
            <w:r>
              <w:t>G</w:t>
            </w:r>
          </w:p>
        </w:tc>
      </w:tr>
      <w:tr w:rsidR="005816B4" w:rsidRPr="00693676" w14:paraId="0E77D9C2" w14:textId="77777777" w:rsidTr="00DF123E">
        <w:trPr>
          <w:trHeight w:val="480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DE217F6" w14:textId="77777777" w:rsidR="005816B4" w:rsidRPr="00693676" w:rsidRDefault="005816B4" w:rsidP="00DF123E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8" w:type="dxa"/>
            <w:vAlign w:val="center"/>
          </w:tcPr>
          <w:p w14:paraId="75BE1DBF" w14:textId="77777777" w:rsidR="005816B4" w:rsidRPr="00693676" w:rsidRDefault="005816B4" w:rsidP="00DF123E">
            <w:pPr>
              <w:pStyle w:val="ekvtabelle"/>
              <w:jc w:val="center"/>
            </w:pPr>
            <w:r>
              <w:t>C</w:t>
            </w:r>
          </w:p>
        </w:tc>
        <w:tc>
          <w:tcPr>
            <w:tcW w:w="668" w:type="dxa"/>
            <w:vAlign w:val="center"/>
          </w:tcPr>
          <w:p w14:paraId="19881004" w14:textId="77777777" w:rsidR="005816B4" w:rsidRPr="00693676" w:rsidRDefault="005816B4" w:rsidP="00DF123E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669" w:type="dxa"/>
            <w:vAlign w:val="center"/>
          </w:tcPr>
          <w:p w14:paraId="13DB2506" w14:textId="77777777" w:rsidR="005816B4" w:rsidRPr="00693676" w:rsidRDefault="005816B4" w:rsidP="00DF123E">
            <w:pPr>
              <w:pStyle w:val="ekvtabelle"/>
              <w:jc w:val="center"/>
            </w:pPr>
            <w:r>
              <w:t>F</w:t>
            </w:r>
          </w:p>
        </w:tc>
        <w:tc>
          <w:tcPr>
            <w:tcW w:w="668" w:type="dxa"/>
            <w:vAlign w:val="center"/>
          </w:tcPr>
          <w:p w14:paraId="59281A2A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7280A5EE" w14:textId="77777777" w:rsidR="005816B4" w:rsidRPr="00693676" w:rsidRDefault="005816B4" w:rsidP="00DF123E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4C6A9226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2F758ADB" w14:textId="77777777" w:rsidR="005816B4" w:rsidRPr="00693676" w:rsidRDefault="005816B4" w:rsidP="00DF123E">
            <w:pPr>
              <w:pStyle w:val="ekvtabelle"/>
              <w:jc w:val="center"/>
            </w:pPr>
            <w:r>
              <w:t>C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B5CBF3C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0214C2B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5873F2A0" w14:textId="77777777" w:rsidR="005816B4" w:rsidRPr="00693676" w:rsidRDefault="005816B4" w:rsidP="00DF123E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32FB844" w14:textId="77777777" w:rsidR="005816B4" w:rsidRPr="00693676" w:rsidRDefault="005816B4" w:rsidP="00DF123E">
            <w:pPr>
              <w:pStyle w:val="ekvtabelle"/>
              <w:jc w:val="center"/>
            </w:pPr>
            <w:r>
              <w:t>K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8BD083C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56F19F44" w14:textId="77777777" w:rsidR="005816B4" w:rsidRPr="00693676" w:rsidRDefault="005816B4" w:rsidP="00DF123E">
            <w:pPr>
              <w:pStyle w:val="ekvtabelle"/>
              <w:jc w:val="center"/>
            </w:pPr>
            <w:r>
              <w:t>N</w:t>
            </w:r>
          </w:p>
        </w:tc>
      </w:tr>
      <w:tr w:rsidR="005816B4" w:rsidRPr="00693676" w14:paraId="6A95E1CC" w14:textId="77777777" w:rsidTr="00DF123E">
        <w:trPr>
          <w:trHeight w:val="480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26E9AA17" w14:textId="77777777" w:rsidR="005816B4" w:rsidRPr="00693676" w:rsidRDefault="005816B4" w:rsidP="00DF123E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8" w:type="dxa"/>
            <w:vAlign w:val="center"/>
          </w:tcPr>
          <w:p w14:paraId="6D2EFA30" w14:textId="77777777" w:rsidR="005816B4" w:rsidRPr="00693676" w:rsidRDefault="005816B4" w:rsidP="00DF123E">
            <w:pPr>
              <w:pStyle w:val="ekvtabelle"/>
              <w:jc w:val="center"/>
            </w:pPr>
            <w:r>
              <w:t>C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3E40E85E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5B1F2B66" w14:textId="77777777" w:rsidR="005816B4" w:rsidRPr="00693676" w:rsidRDefault="005816B4" w:rsidP="00DF123E">
            <w:pPr>
              <w:pStyle w:val="ekvtabelle"/>
              <w:jc w:val="center"/>
            </w:pPr>
            <w:r>
              <w:t>U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55D0CC4F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63ACDE3" w14:textId="77777777" w:rsidR="005816B4" w:rsidRPr="00693676" w:rsidRDefault="005816B4" w:rsidP="00DF123E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9" w:type="dxa"/>
            <w:vAlign w:val="center"/>
          </w:tcPr>
          <w:p w14:paraId="58F9597A" w14:textId="77777777" w:rsidR="005816B4" w:rsidRPr="00693676" w:rsidRDefault="005816B4" w:rsidP="00DF123E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8" w:type="dxa"/>
            <w:vAlign w:val="center"/>
          </w:tcPr>
          <w:p w14:paraId="70EA7941" w14:textId="77777777" w:rsidR="005816B4" w:rsidRPr="00693676" w:rsidRDefault="005816B4" w:rsidP="00DF123E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8" w:type="dxa"/>
            <w:vAlign w:val="center"/>
          </w:tcPr>
          <w:p w14:paraId="6E3AADF1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5C2FF627" w14:textId="77777777" w:rsidR="005816B4" w:rsidRPr="00693676" w:rsidRDefault="005816B4" w:rsidP="00DF123E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9" w:type="dxa"/>
            <w:vAlign w:val="center"/>
          </w:tcPr>
          <w:p w14:paraId="37031CE5" w14:textId="77777777" w:rsidR="005816B4" w:rsidRPr="00693676" w:rsidRDefault="005816B4" w:rsidP="00DF123E">
            <w:pPr>
              <w:pStyle w:val="ekvtabelle"/>
              <w:jc w:val="center"/>
            </w:pPr>
            <w:r>
              <w:t>F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D785828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5CDABDA3" w14:textId="77777777" w:rsidR="005816B4" w:rsidRPr="00693676" w:rsidRDefault="005816B4" w:rsidP="00DF123E">
            <w:pPr>
              <w:pStyle w:val="ekvtabelle"/>
              <w:jc w:val="center"/>
            </w:pPr>
            <w:r>
              <w:t>I</w:t>
            </w:r>
          </w:p>
        </w:tc>
        <w:tc>
          <w:tcPr>
            <w:tcW w:w="669" w:type="dxa"/>
            <w:vAlign w:val="center"/>
          </w:tcPr>
          <w:p w14:paraId="4EA9FE84" w14:textId="77777777" w:rsidR="005816B4" w:rsidRPr="00693676" w:rsidRDefault="005816B4" w:rsidP="00DF123E">
            <w:pPr>
              <w:pStyle w:val="ekvtabelle"/>
              <w:jc w:val="center"/>
            </w:pPr>
            <w:r>
              <w:t>K</w:t>
            </w:r>
          </w:p>
        </w:tc>
      </w:tr>
      <w:tr w:rsidR="005816B4" w:rsidRPr="00693676" w14:paraId="0A410B47" w14:textId="77777777" w:rsidTr="00DF123E">
        <w:trPr>
          <w:trHeight w:val="480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130432C4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231C5302" w14:textId="77777777" w:rsidR="005816B4" w:rsidRPr="00693676" w:rsidRDefault="005816B4" w:rsidP="00DF123E">
            <w:pPr>
              <w:pStyle w:val="ekvtabelle"/>
              <w:jc w:val="center"/>
            </w:pPr>
            <w:r>
              <w:t>C</w:t>
            </w:r>
          </w:p>
        </w:tc>
        <w:tc>
          <w:tcPr>
            <w:tcW w:w="668" w:type="dxa"/>
            <w:vAlign w:val="center"/>
          </w:tcPr>
          <w:p w14:paraId="10A94A59" w14:textId="77777777" w:rsidR="005816B4" w:rsidRPr="00693676" w:rsidRDefault="005816B4" w:rsidP="00DF123E">
            <w:pPr>
              <w:pStyle w:val="ekvtabelle"/>
              <w:jc w:val="center"/>
            </w:pPr>
            <w:r>
              <w:t>W</w:t>
            </w:r>
          </w:p>
        </w:tc>
        <w:tc>
          <w:tcPr>
            <w:tcW w:w="669" w:type="dxa"/>
            <w:vAlign w:val="center"/>
          </w:tcPr>
          <w:p w14:paraId="4995EAE9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1761B76D" w14:textId="77777777" w:rsidR="005816B4" w:rsidRPr="00693676" w:rsidRDefault="005816B4" w:rsidP="00DF123E">
            <w:pPr>
              <w:pStyle w:val="ekvtabelle"/>
              <w:jc w:val="center"/>
            </w:pPr>
            <w:r>
              <w:t>Z</w:t>
            </w:r>
          </w:p>
        </w:tc>
        <w:tc>
          <w:tcPr>
            <w:tcW w:w="668" w:type="dxa"/>
            <w:vAlign w:val="center"/>
          </w:tcPr>
          <w:p w14:paraId="1AC68EB7" w14:textId="77777777" w:rsidR="005816B4" w:rsidRPr="00693676" w:rsidRDefault="005816B4" w:rsidP="00DF123E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9" w:type="dxa"/>
            <w:vAlign w:val="center"/>
          </w:tcPr>
          <w:p w14:paraId="4E5DCC36" w14:textId="77777777" w:rsidR="005816B4" w:rsidRPr="00693676" w:rsidRDefault="005816B4" w:rsidP="00DF123E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F700343" w14:textId="77777777" w:rsidR="005816B4" w:rsidRPr="00693676" w:rsidRDefault="005816B4" w:rsidP="00DF123E">
            <w:pPr>
              <w:pStyle w:val="ekvtabelle"/>
              <w:jc w:val="center"/>
            </w:pPr>
            <w:r>
              <w:t>W</w:t>
            </w:r>
          </w:p>
        </w:tc>
        <w:tc>
          <w:tcPr>
            <w:tcW w:w="668" w:type="dxa"/>
            <w:vAlign w:val="center"/>
          </w:tcPr>
          <w:p w14:paraId="073A24C5" w14:textId="77777777" w:rsidR="005816B4" w:rsidRPr="00693676" w:rsidRDefault="005816B4" w:rsidP="00DF123E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vAlign w:val="center"/>
          </w:tcPr>
          <w:p w14:paraId="5CA13DC1" w14:textId="77777777" w:rsidR="005816B4" w:rsidRPr="00693676" w:rsidRDefault="005816B4" w:rsidP="00DF123E">
            <w:pPr>
              <w:pStyle w:val="ekvtabelle"/>
              <w:jc w:val="center"/>
            </w:pPr>
            <w:r>
              <w:t>L</w:t>
            </w:r>
          </w:p>
        </w:tc>
        <w:tc>
          <w:tcPr>
            <w:tcW w:w="669" w:type="dxa"/>
            <w:vAlign w:val="center"/>
          </w:tcPr>
          <w:p w14:paraId="30CB0B0D" w14:textId="77777777" w:rsidR="005816B4" w:rsidRPr="00693676" w:rsidRDefault="005816B4" w:rsidP="00DF123E">
            <w:pPr>
              <w:pStyle w:val="ekvtabelle"/>
              <w:jc w:val="center"/>
            </w:pPr>
            <w:r>
              <w:t>F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873C7D0" w14:textId="77777777" w:rsidR="005816B4" w:rsidRPr="00693676" w:rsidRDefault="005816B4" w:rsidP="00DF123E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8" w:type="dxa"/>
            <w:vAlign w:val="center"/>
          </w:tcPr>
          <w:p w14:paraId="0CC56B74" w14:textId="77777777" w:rsidR="005816B4" w:rsidRPr="00693676" w:rsidRDefault="005816B4" w:rsidP="00DF123E">
            <w:pPr>
              <w:pStyle w:val="ekvtabelle"/>
              <w:jc w:val="center"/>
            </w:pPr>
            <w:r>
              <w:t>J</w:t>
            </w:r>
          </w:p>
        </w:tc>
        <w:tc>
          <w:tcPr>
            <w:tcW w:w="669" w:type="dxa"/>
            <w:vAlign w:val="center"/>
          </w:tcPr>
          <w:p w14:paraId="0CB80268" w14:textId="77777777" w:rsidR="005816B4" w:rsidRPr="00693676" w:rsidRDefault="005816B4" w:rsidP="00DF123E">
            <w:pPr>
              <w:pStyle w:val="ekvtabelle"/>
              <w:jc w:val="center"/>
            </w:pPr>
            <w:r>
              <w:t>L</w:t>
            </w:r>
          </w:p>
        </w:tc>
      </w:tr>
      <w:tr w:rsidR="005816B4" w:rsidRPr="00693676" w14:paraId="22E855BF" w14:textId="77777777" w:rsidTr="00DF123E">
        <w:trPr>
          <w:trHeight w:val="480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C5A5ECF" w14:textId="77777777" w:rsidR="005816B4" w:rsidRPr="00693676" w:rsidRDefault="005816B4" w:rsidP="00DF123E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vAlign w:val="center"/>
          </w:tcPr>
          <w:p w14:paraId="31F417FF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7C496195" w14:textId="77777777" w:rsidR="005816B4" w:rsidRPr="00693676" w:rsidRDefault="005816B4" w:rsidP="00DF123E">
            <w:pPr>
              <w:pStyle w:val="ekvtabelle"/>
              <w:jc w:val="center"/>
            </w:pPr>
            <w:r>
              <w:t>D</w:t>
            </w:r>
          </w:p>
        </w:tc>
        <w:tc>
          <w:tcPr>
            <w:tcW w:w="669" w:type="dxa"/>
            <w:vAlign w:val="center"/>
          </w:tcPr>
          <w:p w14:paraId="26318A11" w14:textId="77777777" w:rsidR="005816B4" w:rsidRPr="00693676" w:rsidRDefault="005816B4" w:rsidP="00DF123E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558A683F" w14:textId="77777777" w:rsidR="005816B4" w:rsidRPr="00693676" w:rsidRDefault="005816B4" w:rsidP="00DF123E">
            <w:pPr>
              <w:pStyle w:val="ekvtabelle"/>
              <w:jc w:val="center"/>
            </w:pPr>
            <w:r>
              <w:t>K</w:t>
            </w:r>
          </w:p>
        </w:tc>
        <w:tc>
          <w:tcPr>
            <w:tcW w:w="668" w:type="dxa"/>
            <w:vAlign w:val="center"/>
          </w:tcPr>
          <w:p w14:paraId="39CE09F6" w14:textId="77777777" w:rsidR="005816B4" w:rsidRPr="00693676" w:rsidRDefault="005816B4" w:rsidP="00DF123E">
            <w:pPr>
              <w:pStyle w:val="ekvtabelle"/>
              <w:jc w:val="center"/>
            </w:pPr>
            <w:r>
              <w:t>L</w:t>
            </w:r>
          </w:p>
        </w:tc>
        <w:tc>
          <w:tcPr>
            <w:tcW w:w="669" w:type="dxa"/>
            <w:vAlign w:val="center"/>
          </w:tcPr>
          <w:p w14:paraId="3060EA60" w14:textId="77777777" w:rsidR="005816B4" w:rsidRPr="00693676" w:rsidRDefault="005816B4" w:rsidP="00DF123E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110C2DB5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1B424183" w14:textId="77777777" w:rsidR="005816B4" w:rsidRPr="00693676" w:rsidRDefault="005816B4" w:rsidP="00DF123E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vAlign w:val="center"/>
          </w:tcPr>
          <w:p w14:paraId="57D80060" w14:textId="77777777" w:rsidR="005816B4" w:rsidRPr="00693676" w:rsidRDefault="005816B4" w:rsidP="00DF123E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9" w:type="dxa"/>
            <w:vAlign w:val="center"/>
          </w:tcPr>
          <w:p w14:paraId="14934F26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8" w:type="dxa"/>
            <w:vAlign w:val="center"/>
          </w:tcPr>
          <w:p w14:paraId="72502A56" w14:textId="77777777" w:rsidR="005816B4" w:rsidRPr="00693676" w:rsidRDefault="005816B4" w:rsidP="00DF123E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87514AA" w14:textId="77777777" w:rsidR="005816B4" w:rsidRPr="00693676" w:rsidRDefault="005816B4" w:rsidP="00DF123E">
            <w:pPr>
              <w:pStyle w:val="ekvtabelle"/>
              <w:jc w:val="center"/>
            </w:pPr>
            <w:r>
              <w:t>K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0EA67522" w14:textId="77777777" w:rsidR="005816B4" w:rsidRPr="00693676" w:rsidRDefault="005816B4" w:rsidP="00DF123E">
            <w:pPr>
              <w:pStyle w:val="ekvtabelle"/>
              <w:jc w:val="center"/>
            </w:pPr>
            <w:r>
              <w:t>L</w:t>
            </w:r>
          </w:p>
        </w:tc>
      </w:tr>
      <w:tr w:rsidR="005816B4" w:rsidRPr="00693676" w14:paraId="30A12AB4" w14:textId="77777777" w:rsidTr="00DF123E">
        <w:trPr>
          <w:trHeight w:val="480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62E434C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77D89C50" w14:textId="77777777" w:rsidR="005816B4" w:rsidRPr="00693676" w:rsidRDefault="005816B4" w:rsidP="00DF123E">
            <w:pPr>
              <w:pStyle w:val="ekvtabelle"/>
              <w:jc w:val="center"/>
            </w:pPr>
            <w:r>
              <w:t>Z</w:t>
            </w:r>
          </w:p>
        </w:tc>
        <w:tc>
          <w:tcPr>
            <w:tcW w:w="668" w:type="dxa"/>
            <w:vAlign w:val="center"/>
          </w:tcPr>
          <w:p w14:paraId="4BF1A3DF" w14:textId="77777777" w:rsidR="005816B4" w:rsidRPr="00693676" w:rsidRDefault="005816B4" w:rsidP="00DF123E">
            <w:pPr>
              <w:pStyle w:val="ekvtabelle"/>
              <w:jc w:val="center"/>
            </w:pPr>
            <w:r>
              <w:t>Z</w:t>
            </w:r>
          </w:p>
        </w:tc>
        <w:tc>
          <w:tcPr>
            <w:tcW w:w="669" w:type="dxa"/>
            <w:vAlign w:val="center"/>
          </w:tcPr>
          <w:p w14:paraId="102870C4" w14:textId="77777777" w:rsidR="005816B4" w:rsidRPr="00693676" w:rsidRDefault="005816B4" w:rsidP="00DF123E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A7ABF01" w14:textId="77777777" w:rsidR="005816B4" w:rsidRPr="00693676" w:rsidRDefault="005816B4" w:rsidP="00DF123E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vAlign w:val="center"/>
          </w:tcPr>
          <w:p w14:paraId="51FE8538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vAlign w:val="center"/>
          </w:tcPr>
          <w:p w14:paraId="2C4998ED" w14:textId="77777777" w:rsidR="005816B4" w:rsidRPr="00693676" w:rsidRDefault="005816B4" w:rsidP="00DF123E">
            <w:pPr>
              <w:pStyle w:val="ekvtabelle"/>
              <w:jc w:val="center"/>
            </w:pPr>
            <w:r>
              <w:t>J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1E7C7EF0" w14:textId="77777777" w:rsidR="005816B4" w:rsidRPr="00693676" w:rsidRDefault="005816B4" w:rsidP="00DF123E">
            <w:pPr>
              <w:pStyle w:val="ekvtabelle"/>
              <w:jc w:val="center"/>
            </w:pPr>
            <w:r>
              <w:t>I</w:t>
            </w:r>
          </w:p>
        </w:tc>
        <w:tc>
          <w:tcPr>
            <w:tcW w:w="668" w:type="dxa"/>
            <w:vAlign w:val="center"/>
          </w:tcPr>
          <w:p w14:paraId="291E7190" w14:textId="77777777" w:rsidR="005816B4" w:rsidRPr="00693676" w:rsidRDefault="005816B4" w:rsidP="00DF123E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8" w:type="dxa"/>
            <w:vAlign w:val="center"/>
          </w:tcPr>
          <w:p w14:paraId="0FF779E2" w14:textId="77777777" w:rsidR="005816B4" w:rsidRPr="00693676" w:rsidRDefault="005816B4" w:rsidP="00DF123E">
            <w:pPr>
              <w:pStyle w:val="ekvtabelle"/>
              <w:jc w:val="center"/>
            </w:pPr>
            <w:r>
              <w:t>U</w:t>
            </w:r>
          </w:p>
        </w:tc>
        <w:tc>
          <w:tcPr>
            <w:tcW w:w="669" w:type="dxa"/>
            <w:vAlign w:val="center"/>
          </w:tcPr>
          <w:p w14:paraId="240B7B0A" w14:textId="77777777" w:rsidR="005816B4" w:rsidRPr="00693676" w:rsidRDefault="005816B4" w:rsidP="00DF123E">
            <w:pPr>
              <w:pStyle w:val="ekvtabelle"/>
              <w:jc w:val="center"/>
            </w:pPr>
            <w:r>
              <w:t>I</w:t>
            </w:r>
          </w:p>
        </w:tc>
        <w:tc>
          <w:tcPr>
            <w:tcW w:w="668" w:type="dxa"/>
            <w:vAlign w:val="center"/>
          </w:tcPr>
          <w:p w14:paraId="677C015A" w14:textId="77777777" w:rsidR="005816B4" w:rsidRPr="00693676" w:rsidRDefault="005816B4" w:rsidP="00DF123E">
            <w:pPr>
              <w:pStyle w:val="ekvtabelle"/>
              <w:jc w:val="center"/>
            </w:pPr>
            <w:r>
              <w:t>I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1B4CC7EB" w14:textId="77777777" w:rsidR="005816B4" w:rsidRPr="00693676" w:rsidRDefault="005816B4" w:rsidP="00DF123E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6B9E3D43" w14:textId="77777777" w:rsidR="005816B4" w:rsidRPr="00693676" w:rsidRDefault="005816B4" w:rsidP="00DF123E">
            <w:pPr>
              <w:pStyle w:val="ekvtabelle"/>
              <w:jc w:val="center"/>
            </w:pPr>
            <w:r>
              <w:t>U</w:t>
            </w:r>
          </w:p>
        </w:tc>
      </w:tr>
      <w:tr w:rsidR="005816B4" w:rsidRPr="00693676" w14:paraId="4D63E0A6" w14:textId="77777777" w:rsidTr="00DF123E">
        <w:trPr>
          <w:trHeight w:val="480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31EFFC81" w14:textId="77777777" w:rsidR="005816B4" w:rsidRPr="00693676" w:rsidRDefault="005816B4" w:rsidP="00DF123E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5EB6B4C8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22424748" w14:textId="77777777" w:rsidR="005816B4" w:rsidRPr="00693676" w:rsidRDefault="005816B4" w:rsidP="00DF123E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63B55AD6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3F6AC119" w14:textId="77777777" w:rsidR="005816B4" w:rsidRPr="00693676" w:rsidRDefault="005816B4" w:rsidP="00DF123E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D7EB17F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006C580A" w14:textId="77777777" w:rsidR="005816B4" w:rsidRPr="00693676" w:rsidRDefault="005816B4" w:rsidP="00DF123E">
            <w:pPr>
              <w:pStyle w:val="ekvtabelle"/>
              <w:jc w:val="center"/>
            </w:pPr>
            <w:r>
              <w:t>A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577A37B2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6B78D1F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4AAD9AF4" w14:textId="77777777" w:rsidR="005816B4" w:rsidRPr="00693676" w:rsidRDefault="005816B4" w:rsidP="00DF123E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9" w:type="dxa"/>
            <w:vAlign w:val="center"/>
          </w:tcPr>
          <w:p w14:paraId="011E616E" w14:textId="77777777" w:rsidR="005816B4" w:rsidRPr="00693676" w:rsidRDefault="005816B4" w:rsidP="00DF123E">
            <w:pPr>
              <w:pStyle w:val="ekvtabelle"/>
              <w:jc w:val="center"/>
            </w:pPr>
            <w:r>
              <w:t>L</w:t>
            </w:r>
          </w:p>
        </w:tc>
        <w:tc>
          <w:tcPr>
            <w:tcW w:w="668" w:type="dxa"/>
            <w:vAlign w:val="center"/>
          </w:tcPr>
          <w:p w14:paraId="058C63D3" w14:textId="77777777" w:rsidR="005816B4" w:rsidRPr="00693676" w:rsidRDefault="005816B4" w:rsidP="00DF123E">
            <w:pPr>
              <w:pStyle w:val="ekvtabelle"/>
              <w:jc w:val="center"/>
            </w:pPr>
            <w:r>
              <w:t>U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5DE453B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6B12DAE1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</w:tr>
      <w:tr w:rsidR="005816B4" w:rsidRPr="00693676" w14:paraId="3FC63D9A" w14:textId="77777777" w:rsidTr="00DF123E">
        <w:trPr>
          <w:trHeight w:val="480"/>
        </w:trPr>
        <w:tc>
          <w:tcPr>
            <w:tcW w:w="668" w:type="dxa"/>
            <w:vAlign w:val="center"/>
          </w:tcPr>
          <w:p w14:paraId="0BAE2456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vAlign w:val="center"/>
          </w:tcPr>
          <w:p w14:paraId="32B4BD87" w14:textId="77777777" w:rsidR="005816B4" w:rsidRPr="00693676" w:rsidRDefault="005816B4" w:rsidP="00DF123E">
            <w:pPr>
              <w:pStyle w:val="ekvtabelle"/>
              <w:jc w:val="center"/>
            </w:pPr>
            <w:r>
              <w:t>U</w:t>
            </w:r>
          </w:p>
        </w:tc>
        <w:tc>
          <w:tcPr>
            <w:tcW w:w="668" w:type="dxa"/>
            <w:vAlign w:val="center"/>
          </w:tcPr>
          <w:p w14:paraId="5AD7A60E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9" w:type="dxa"/>
            <w:vAlign w:val="center"/>
          </w:tcPr>
          <w:p w14:paraId="1E0A41E7" w14:textId="77777777" w:rsidR="005816B4" w:rsidRPr="00693676" w:rsidRDefault="005816B4" w:rsidP="00DF123E">
            <w:pPr>
              <w:pStyle w:val="ekvtabelle"/>
              <w:jc w:val="center"/>
            </w:pPr>
            <w:r>
              <w:t>F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A8EF418" w14:textId="77777777" w:rsidR="005816B4" w:rsidRPr="00693676" w:rsidRDefault="005816B4" w:rsidP="00DF123E">
            <w:pPr>
              <w:pStyle w:val="ekvtabelle"/>
              <w:jc w:val="center"/>
            </w:pPr>
            <w:r>
              <w:t>B</w:t>
            </w:r>
          </w:p>
        </w:tc>
        <w:tc>
          <w:tcPr>
            <w:tcW w:w="668" w:type="dxa"/>
            <w:vAlign w:val="center"/>
          </w:tcPr>
          <w:p w14:paraId="2936E089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vAlign w:val="center"/>
          </w:tcPr>
          <w:p w14:paraId="3950BADE" w14:textId="77777777" w:rsidR="005816B4" w:rsidRPr="00693676" w:rsidRDefault="005816B4" w:rsidP="00DF123E">
            <w:pPr>
              <w:pStyle w:val="ekvtabelle"/>
              <w:jc w:val="center"/>
            </w:pPr>
            <w:r>
              <w:t>K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691D9AFB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vAlign w:val="center"/>
          </w:tcPr>
          <w:p w14:paraId="2FCF8233" w14:textId="77777777" w:rsidR="005816B4" w:rsidRPr="00693676" w:rsidRDefault="005816B4" w:rsidP="00DF123E">
            <w:pPr>
              <w:pStyle w:val="ekvtabelle"/>
              <w:jc w:val="center"/>
            </w:pPr>
            <w:r>
              <w:t>K</w:t>
            </w:r>
          </w:p>
        </w:tc>
        <w:tc>
          <w:tcPr>
            <w:tcW w:w="668" w:type="dxa"/>
            <w:vAlign w:val="center"/>
          </w:tcPr>
          <w:p w14:paraId="46C2B166" w14:textId="77777777" w:rsidR="005816B4" w:rsidRPr="00693676" w:rsidRDefault="005816B4" w:rsidP="00DF123E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361C6BD9" w14:textId="77777777" w:rsidR="005816B4" w:rsidRPr="00693676" w:rsidRDefault="005816B4" w:rsidP="00DF123E">
            <w:pPr>
              <w:pStyle w:val="ekvtabelle"/>
              <w:jc w:val="center"/>
            </w:pPr>
            <w:r>
              <w:t>B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B623CD8" w14:textId="77777777" w:rsidR="005816B4" w:rsidRPr="00693676" w:rsidRDefault="005816B4" w:rsidP="00DF123E">
            <w:pPr>
              <w:pStyle w:val="ekvtabelle"/>
              <w:jc w:val="center"/>
            </w:pPr>
            <w:r>
              <w:t>U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2C52295" w14:textId="77777777" w:rsidR="005816B4" w:rsidRPr="00693676" w:rsidRDefault="005816B4" w:rsidP="00DF123E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5FCC6832" w14:textId="77777777" w:rsidR="005816B4" w:rsidRPr="00693676" w:rsidRDefault="005816B4" w:rsidP="00DF123E">
            <w:pPr>
              <w:pStyle w:val="ekvtabelle"/>
              <w:jc w:val="center"/>
            </w:pPr>
            <w:r>
              <w:t>T</w:t>
            </w:r>
          </w:p>
        </w:tc>
      </w:tr>
      <w:tr w:rsidR="005816B4" w:rsidRPr="00693676" w14:paraId="5B18D2DF" w14:textId="77777777" w:rsidTr="00DF123E">
        <w:trPr>
          <w:trHeight w:val="480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33361BF5" w14:textId="77777777" w:rsidR="005816B4" w:rsidRPr="00693676" w:rsidRDefault="005816B4" w:rsidP="00DF123E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3DDB45C5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20106026" w14:textId="77777777" w:rsidR="005816B4" w:rsidRPr="00693676" w:rsidRDefault="005816B4" w:rsidP="00DF123E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2F455385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11A1D442" w14:textId="77777777" w:rsidR="005816B4" w:rsidRPr="00693676" w:rsidRDefault="005816B4" w:rsidP="00DF123E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858B1A3" w14:textId="77777777" w:rsidR="005816B4" w:rsidRPr="00693676" w:rsidRDefault="005816B4" w:rsidP="00DF123E">
            <w:pPr>
              <w:pStyle w:val="ekvtabelle"/>
              <w:jc w:val="center"/>
            </w:pPr>
            <w:r>
              <w:t>M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4DA35C88" w14:textId="77777777" w:rsidR="005816B4" w:rsidRPr="00693676" w:rsidRDefault="005816B4" w:rsidP="00DF123E">
            <w:pPr>
              <w:pStyle w:val="ekvtabelle"/>
              <w:jc w:val="center"/>
            </w:pPr>
            <w:r>
              <w:t>O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F21AE97" w14:textId="77777777" w:rsidR="005816B4" w:rsidRPr="00693676" w:rsidRDefault="005816B4" w:rsidP="00DF123E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1A33A0E3" w14:textId="77777777" w:rsidR="005816B4" w:rsidRPr="00693676" w:rsidRDefault="005816B4" w:rsidP="00DF123E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9AFE9A0" w14:textId="77777777" w:rsidR="005816B4" w:rsidRPr="00693676" w:rsidRDefault="005816B4" w:rsidP="00DF123E">
            <w:pPr>
              <w:pStyle w:val="ekvtabelle"/>
              <w:jc w:val="center"/>
            </w:pPr>
            <w:r>
              <w:t>E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7CA26BB3" w14:textId="77777777" w:rsidR="005816B4" w:rsidRPr="00693676" w:rsidRDefault="005816B4" w:rsidP="00DF123E">
            <w:pPr>
              <w:pStyle w:val="ekvtabelle"/>
              <w:jc w:val="center"/>
            </w:pPr>
            <w:r>
              <w:t>N</w:t>
            </w:r>
          </w:p>
        </w:tc>
        <w:tc>
          <w:tcPr>
            <w:tcW w:w="668" w:type="dxa"/>
            <w:vAlign w:val="center"/>
          </w:tcPr>
          <w:p w14:paraId="7E0AA44A" w14:textId="77777777" w:rsidR="005816B4" w:rsidRPr="00693676" w:rsidRDefault="005816B4" w:rsidP="00DF123E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794DAB3B" w14:textId="77777777" w:rsidR="005816B4" w:rsidRPr="00693676" w:rsidRDefault="005816B4" w:rsidP="00DF123E">
            <w:pPr>
              <w:pStyle w:val="ekvtabelle"/>
              <w:jc w:val="center"/>
            </w:pPr>
            <w:r>
              <w:t>I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33AEFC7B" w14:textId="77777777" w:rsidR="005816B4" w:rsidRPr="00693676" w:rsidRDefault="005816B4" w:rsidP="00DF123E">
            <w:pPr>
              <w:pStyle w:val="ekvtabelle"/>
              <w:jc w:val="center"/>
            </w:pPr>
            <w:r>
              <w:t>I</w:t>
            </w:r>
          </w:p>
        </w:tc>
      </w:tr>
      <w:tr w:rsidR="005816B4" w:rsidRPr="00693676" w14:paraId="6DE4C095" w14:textId="77777777" w:rsidTr="00DF123E">
        <w:trPr>
          <w:trHeight w:val="480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625EAD32" w14:textId="77777777" w:rsidR="005816B4" w:rsidRPr="00693676" w:rsidRDefault="005816B4" w:rsidP="00DF123E">
            <w:pPr>
              <w:pStyle w:val="ekvtabelle"/>
              <w:jc w:val="center"/>
            </w:pPr>
            <w:r>
              <w:t>S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65273E7D" w14:textId="77777777" w:rsidR="005816B4" w:rsidRPr="00693676" w:rsidRDefault="005816B4" w:rsidP="00DF123E">
            <w:pPr>
              <w:pStyle w:val="ekvtabelle"/>
              <w:jc w:val="center"/>
            </w:pPr>
            <w:r>
              <w:t>C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2D952DC2" w14:textId="77777777" w:rsidR="005816B4" w:rsidRPr="00693676" w:rsidRDefault="005816B4" w:rsidP="00DF123E">
            <w:pPr>
              <w:pStyle w:val="ekvtabelle"/>
              <w:jc w:val="center"/>
            </w:pPr>
            <w:r>
              <w:t>H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4F0937FA" w14:textId="77777777" w:rsidR="005816B4" w:rsidRPr="00693676" w:rsidRDefault="005816B4" w:rsidP="00DF123E">
            <w:pPr>
              <w:pStyle w:val="ekvtabelle"/>
              <w:jc w:val="center"/>
            </w:pPr>
            <w:r>
              <w:t>W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2FB55D1E" w14:textId="77777777" w:rsidR="005816B4" w:rsidRPr="00693676" w:rsidRDefault="005816B4" w:rsidP="00DF123E">
            <w:pPr>
              <w:pStyle w:val="ekvtabelle"/>
              <w:jc w:val="center"/>
            </w:pPr>
            <w:r>
              <w:t>A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5BC225EF" w14:textId="77777777" w:rsidR="005816B4" w:rsidRPr="00693676" w:rsidRDefault="005816B4" w:rsidP="00DF123E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42361A17" w14:textId="77777777" w:rsidR="005816B4" w:rsidRPr="00693676" w:rsidRDefault="005816B4" w:rsidP="00DF123E">
            <w:pPr>
              <w:pStyle w:val="ekvtabelle"/>
              <w:jc w:val="center"/>
            </w:pPr>
            <w:r>
              <w:t>Z</w:t>
            </w:r>
          </w:p>
        </w:tc>
        <w:tc>
          <w:tcPr>
            <w:tcW w:w="668" w:type="dxa"/>
            <w:vAlign w:val="center"/>
          </w:tcPr>
          <w:p w14:paraId="3093BD26" w14:textId="77777777" w:rsidR="005816B4" w:rsidRPr="00693676" w:rsidRDefault="005816B4" w:rsidP="00DF123E">
            <w:pPr>
              <w:pStyle w:val="ekvtabelle"/>
              <w:jc w:val="center"/>
            </w:pPr>
            <w:r>
              <w:t>J</w:t>
            </w:r>
          </w:p>
        </w:tc>
        <w:tc>
          <w:tcPr>
            <w:tcW w:w="668" w:type="dxa"/>
            <w:vAlign w:val="center"/>
          </w:tcPr>
          <w:p w14:paraId="2ECC17A6" w14:textId="77777777" w:rsidR="005816B4" w:rsidRPr="00693676" w:rsidRDefault="005816B4" w:rsidP="00DF123E">
            <w:pPr>
              <w:pStyle w:val="ekvtabelle"/>
              <w:jc w:val="center"/>
            </w:pPr>
            <w:r>
              <w:t>K</w:t>
            </w:r>
          </w:p>
        </w:tc>
        <w:tc>
          <w:tcPr>
            <w:tcW w:w="668" w:type="dxa"/>
            <w:vAlign w:val="center"/>
          </w:tcPr>
          <w:p w14:paraId="66B401A9" w14:textId="77777777" w:rsidR="005816B4" w:rsidRPr="00693676" w:rsidRDefault="005816B4" w:rsidP="00DF123E">
            <w:pPr>
              <w:pStyle w:val="ekvtabelle"/>
              <w:jc w:val="center"/>
            </w:pPr>
            <w:r>
              <w:t>T</w:t>
            </w:r>
          </w:p>
        </w:tc>
        <w:tc>
          <w:tcPr>
            <w:tcW w:w="669" w:type="dxa"/>
            <w:vAlign w:val="center"/>
          </w:tcPr>
          <w:p w14:paraId="22B09FBD" w14:textId="77777777" w:rsidR="005816B4" w:rsidRPr="00693676" w:rsidRDefault="005816B4" w:rsidP="00DF123E">
            <w:pPr>
              <w:pStyle w:val="ekvtabelle"/>
              <w:jc w:val="center"/>
            </w:pPr>
            <w:r>
              <w:t>5</w:t>
            </w:r>
          </w:p>
        </w:tc>
        <w:tc>
          <w:tcPr>
            <w:tcW w:w="668" w:type="dxa"/>
            <w:vAlign w:val="center"/>
          </w:tcPr>
          <w:p w14:paraId="6CECEC5A" w14:textId="77777777" w:rsidR="005816B4" w:rsidRPr="00693676" w:rsidRDefault="005816B4" w:rsidP="00DF123E">
            <w:pPr>
              <w:pStyle w:val="ekvtabelle"/>
              <w:jc w:val="center"/>
            </w:pPr>
            <w:r>
              <w:t>Z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5834189A" w14:textId="77777777" w:rsidR="005816B4" w:rsidRPr="00693676" w:rsidRDefault="005816B4" w:rsidP="00DF123E">
            <w:pPr>
              <w:pStyle w:val="ekvtabelle"/>
              <w:jc w:val="center"/>
            </w:pPr>
            <w:r>
              <w:t>G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61A0B8F7" w14:textId="77777777" w:rsidR="005816B4" w:rsidRPr="00693676" w:rsidRDefault="005816B4" w:rsidP="00DF123E">
            <w:pPr>
              <w:pStyle w:val="ekvtabelle"/>
              <w:jc w:val="center"/>
            </w:pPr>
            <w:r>
              <w:t>G</w:t>
            </w:r>
          </w:p>
        </w:tc>
      </w:tr>
    </w:tbl>
    <w:p w14:paraId="7BBD00B2" w14:textId="77777777" w:rsidR="005816B4" w:rsidRDefault="005816B4" w:rsidP="005816B4">
      <w:pPr>
        <w:rPr>
          <w:rStyle w:val="ekvarbeitsanweisungdeutsch"/>
        </w:rPr>
      </w:pPr>
    </w:p>
    <w:sectPr w:rsidR="005816B4" w:rsidSect="00054A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1604A" w14:textId="77777777" w:rsidR="00DF123E" w:rsidRDefault="00DF123E" w:rsidP="003C599D">
      <w:pPr>
        <w:spacing w:line="240" w:lineRule="auto"/>
      </w:pPr>
      <w:r>
        <w:separator/>
      </w:r>
    </w:p>
  </w:endnote>
  <w:endnote w:type="continuationSeparator" w:id="0">
    <w:p w14:paraId="428A0307" w14:textId="77777777" w:rsidR="00DF123E" w:rsidRDefault="00DF123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9A7E2" w14:textId="77777777" w:rsidR="00D92733" w:rsidRDefault="00D9273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F123E" w:rsidRPr="00F42294" w14:paraId="6ED8C50E" w14:textId="77777777" w:rsidTr="006B2D23">
      <w:trPr>
        <w:trHeight w:hRule="exact" w:val="680"/>
      </w:trPr>
      <w:tc>
        <w:tcPr>
          <w:tcW w:w="1131" w:type="dxa"/>
          <w:noWrap/>
        </w:tcPr>
        <w:p w14:paraId="5D781A70" w14:textId="77777777" w:rsidR="00DF123E" w:rsidRPr="00913892" w:rsidRDefault="00DF123E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D8277A3" wp14:editId="413489EC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39B247C" w14:textId="77777777" w:rsidR="00DF123E" w:rsidRPr="00913892" w:rsidRDefault="00DF123E" w:rsidP="00322FDD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E01D56C" w14:textId="7A6E3479" w:rsidR="00DF123E" w:rsidRPr="00913892" w:rsidRDefault="00DF123E" w:rsidP="00294F2A">
          <w:pPr>
            <w:pStyle w:val="ekvquelle"/>
          </w:pPr>
          <w:r>
            <w:t xml:space="preserve">Textquellen: </w:t>
          </w:r>
          <w:r w:rsidR="004B7CEC">
            <w:t xml:space="preserve">Alexandra v. </w:t>
          </w:r>
          <w:proofErr w:type="spellStart"/>
          <w:r w:rsidR="004B7CEC">
            <w:t>Plüskow</w:t>
          </w:r>
          <w:proofErr w:type="spellEnd"/>
          <w:r w:rsidR="004B7CEC">
            <w:t>-Kaminski, Lüneburg</w:t>
          </w:r>
        </w:p>
      </w:tc>
      <w:tc>
        <w:tcPr>
          <w:tcW w:w="397" w:type="dxa"/>
        </w:tcPr>
        <w:p w14:paraId="57659382" w14:textId="77777777" w:rsidR="00DF123E" w:rsidRPr="00913892" w:rsidRDefault="00DF123E" w:rsidP="00913892">
          <w:pPr>
            <w:pStyle w:val="ekvpagina"/>
          </w:pPr>
        </w:p>
      </w:tc>
    </w:tr>
  </w:tbl>
  <w:p w14:paraId="0D0C9A55" w14:textId="77777777" w:rsidR="00DF123E" w:rsidRDefault="00DF123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6B65D" w14:textId="77777777" w:rsidR="00D92733" w:rsidRDefault="00D927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03EF40" w14:textId="77777777" w:rsidR="00DF123E" w:rsidRDefault="00DF123E" w:rsidP="003C599D">
      <w:pPr>
        <w:spacing w:line="240" w:lineRule="auto"/>
      </w:pPr>
      <w:r>
        <w:separator/>
      </w:r>
    </w:p>
  </w:footnote>
  <w:footnote w:type="continuationSeparator" w:id="0">
    <w:p w14:paraId="69707B97" w14:textId="77777777" w:rsidR="00DF123E" w:rsidRDefault="00DF123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2C502" w14:textId="77777777" w:rsidR="00D92733" w:rsidRDefault="00D9273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14FC6" w14:textId="77777777" w:rsidR="00D92733" w:rsidRDefault="00D9273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C06A3" w14:textId="77777777" w:rsidR="00D92733" w:rsidRDefault="00D9273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DF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854BE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3875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4EDF"/>
    <w:rsid w:val="004A66C3"/>
    <w:rsid w:val="004A66CF"/>
    <w:rsid w:val="004B7CEC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16B4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1354"/>
    <w:rsid w:val="006B2D23"/>
    <w:rsid w:val="006B6247"/>
    <w:rsid w:val="006C2C80"/>
    <w:rsid w:val="006C4E52"/>
    <w:rsid w:val="006C6A77"/>
    <w:rsid w:val="006D49F0"/>
    <w:rsid w:val="006D6E84"/>
    <w:rsid w:val="006E1C12"/>
    <w:rsid w:val="006E235E"/>
    <w:rsid w:val="006F0D3C"/>
    <w:rsid w:val="006F2EDC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C4C21"/>
    <w:rsid w:val="009D08F7"/>
    <w:rsid w:val="009D76A1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3BDC"/>
    <w:rsid w:val="00A35787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733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5680"/>
    <w:rsid w:val="00DC2340"/>
    <w:rsid w:val="00DC30DA"/>
    <w:rsid w:val="00DE287B"/>
    <w:rsid w:val="00DF123E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666E62"/>
  <w15:chartTrackingRefBased/>
  <w15:docId w15:val="{01565D0D-AD43-49D3-ADFF-EE988C44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376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2016-12-08T14:25:00Z</cp:lastPrinted>
  <dcterms:created xsi:type="dcterms:W3CDTF">2021-03-16T10:03:00Z</dcterms:created>
  <dcterms:modified xsi:type="dcterms:W3CDTF">2021-03-18T09:44:00Z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