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3EF7F54D" w14:textId="77777777" w:rsidTr="0087416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59E75648" w14:textId="77777777" w:rsidR="00EA3C61" w:rsidRPr="0087416B" w:rsidRDefault="00EA3C61" w:rsidP="0087416B">
            <w:pPr>
              <w:pStyle w:val="ekvkolumnentitel"/>
              <w:pageBreakBefore/>
              <w:spacing w:after="200"/>
              <w:rPr>
                <w:rFonts w:eastAsia="Calibri"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1AE5F614" w14:textId="77777777" w:rsidR="00EA3C61" w:rsidRPr="0087416B" w:rsidRDefault="009A5470" w:rsidP="0087416B">
            <w:pPr>
              <w:pStyle w:val="ekvkolumnentitel"/>
              <w:spacing w:after="200"/>
              <w:rPr>
                <w:rFonts w:eastAsia="Calibri" w:cs="Tahoma"/>
              </w:rPr>
            </w:pPr>
            <w:r w:rsidRPr="0087416B">
              <w:rPr>
                <w:rFonts w:eastAsia="Calibri" w:cs="Tahoma"/>
              </w:rPr>
              <w:t>Name</w:t>
            </w:r>
            <w:r w:rsidR="001E3752" w:rsidRPr="0087416B">
              <w:rPr>
                <w:rFonts w:eastAsia="Calibri" w:cs="Tahoma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031E22A7" w14:textId="77777777" w:rsidR="001E3752" w:rsidRPr="0087416B" w:rsidRDefault="001E3752" w:rsidP="0087416B">
            <w:pPr>
              <w:pStyle w:val="ekvkolumnentitel"/>
              <w:spacing w:after="200"/>
              <w:rPr>
                <w:rFonts w:eastAsia="Calibri" w:cs="Tahoma"/>
              </w:rPr>
            </w:pPr>
            <w:r w:rsidRPr="0087416B">
              <w:rPr>
                <w:rFonts w:eastAsia="Calibri" w:cs="Tahoma"/>
              </w:rPr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36241BCA" w14:textId="77777777" w:rsidR="001E3752" w:rsidRPr="0087416B" w:rsidRDefault="001E3752" w:rsidP="0087416B">
            <w:pPr>
              <w:pStyle w:val="ekvkolumnentitel"/>
              <w:spacing w:after="200"/>
              <w:rPr>
                <w:rFonts w:eastAsia="Calibri" w:cs="Tahoma"/>
              </w:rPr>
            </w:pPr>
            <w:r w:rsidRPr="0087416B">
              <w:rPr>
                <w:rFonts w:eastAsia="Calibri" w:cs="Tahoma"/>
              </w:rPr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224AD3ED" w14:textId="77777777" w:rsidR="001E3752" w:rsidRPr="0087416B" w:rsidRDefault="001E3752" w:rsidP="0087416B">
            <w:pPr>
              <w:pStyle w:val="ekvkolumnentitel"/>
              <w:spacing w:after="200"/>
              <w:rPr>
                <w:rFonts w:eastAsia="Calibri" w:cs="Tahoma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2BB0F6C7" w14:textId="77777777" w:rsidR="001E3752" w:rsidRPr="0087416B" w:rsidRDefault="001E3752" w:rsidP="00CA33F6">
            <w:pPr>
              <w:pStyle w:val="ekvkvnummer"/>
              <w:spacing w:after="200"/>
              <w:rPr>
                <w:rFonts w:eastAsia="Calibri" w:cs="Tahoma"/>
              </w:rPr>
            </w:pPr>
            <w:r w:rsidRPr="0087416B">
              <w:rPr>
                <w:rFonts w:eastAsia="Calibri" w:cs="Tahoma"/>
              </w:rPr>
              <w:t xml:space="preserve">KV </w:t>
            </w:r>
            <w:r w:rsidR="00CA33F6">
              <w:rPr>
                <w:rFonts w:eastAsia="Calibri" w:cs="Tahoma"/>
              </w:rPr>
              <w:t>1</w:t>
            </w:r>
          </w:p>
        </w:tc>
      </w:tr>
      <w:tr w:rsidR="00BB212F" w:rsidRPr="0087416B" w14:paraId="5EF69DF7" w14:textId="77777777" w:rsidTr="008741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98A6FFA" w14:textId="77777777" w:rsidR="00BB212F" w:rsidRPr="0087416B" w:rsidRDefault="00BB212F" w:rsidP="0087416B">
            <w:pPr>
              <w:pStyle w:val="ekvgrundtextarial"/>
              <w:spacing w:after="200"/>
              <w:rPr>
                <w:rFonts w:eastAsia="Calibri" w:cs="Tahoma"/>
                <w:color w:val="FFFFFF"/>
              </w:rPr>
            </w:pPr>
          </w:p>
        </w:tc>
      </w:tr>
    </w:tbl>
    <w:p w14:paraId="3616E5E5" w14:textId="77777777" w:rsidR="00FF75E6" w:rsidRDefault="00FF75E6" w:rsidP="006D0109">
      <w:pPr>
        <w:pStyle w:val="ekvgrundtextarial"/>
        <w:sectPr w:rsidR="00FF75E6" w:rsidSect="00A6503B">
          <w:headerReference w:type="default" r:id="rId7"/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bookmarkStart w:id="1" w:name="start"/>
      <w:bookmarkEnd w:id="1"/>
    </w:p>
    <w:p w14:paraId="277E61E0" w14:textId="77777777" w:rsidR="00FF75E6" w:rsidRDefault="00FF75E6" w:rsidP="00FF75E6">
      <w:pPr>
        <w:pStyle w:val="ekvue1arial"/>
      </w:pPr>
      <w:r>
        <w:lastRenderedPageBreak/>
        <w:t xml:space="preserve">Back </w:t>
      </w:r>
      <w:proofErr w:type="spellStart"/>
      <w:r>
        <w:t>to</w:t>
      </w:r>
      <w:proofErr w:type="spellEnd"/>
      <w:r>
        <w:t xml:space="preserve"> </w:t>
      </w:r>
      <w:proofErr w:type="spellStart"/>
      <w:r>
        <w:t>school</w:t>
      </w:r>
      <w:proofErr w:type="spellEnd"/>
    </w:p>
    <w:p w14:paraId="367DA67E" w14:textId="77777777" w:rsidR="000118E2" w:rsidRDefault="000118E2" w:rsidP="006D0109">
      <w:pPr>
        <w:pStyle w:val="ekvgrundtextarial"/>
      </w:pPr>
    </w:p>
    <w:p w14:paraId="0D68FAA1" w14:textId="77777777" w:rsidR="00FF75E6" w:rsidRPr="00FF75E6" w:rsidRDefault="00FF75E6" w:rsidP="00FF75E6">
      <w:pPr>
        <w:pStyle w:val="ekvnummerierung"/>
        <w:framePr w:wrap="around"/>
        <w:rPr>
          <w:lang w:val="en-US"/>
        </w:rPr>
      </w:pPr>
      <w:r w:rsidRPr="00FF75E6">
        <w:rPr>
          <w:lang w:val="en-US"/>
        </w:rPr>
        <w:t>1</w:t>
      </w:r>
    </w:p>
    <w:p w14:paraId="0F63B793" w14:textId="77777777" w:rsidR="009857B6" w:rsidRPr="00867BE0" w:rsidRDefault="00CC579B" w:rsidP="009857B6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6F60DA44" wp14:editId="71A25D0F">
            <wp:extent cx="361315" cy="223520"/>
            <wp:effectExtent l="0" t="0" r="0" b="0"/>
            <wp:docPr id="4" name="Bild 4" descr="Ho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er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4802" w14:textId="77777777" w:rsidR="00B0763D" w:rsidRDefault="001304C6" w:rsidP="006D0109">
      <w:pPr>
        <w:pStyle w:val="ekvgrundtextarial"/>
        <w:rPr>
          <w:lang w:val="en-US"/>
        </w:rPr>
      </w:pPr>
      <w:r>
        <w:rPr>
          <w:lang w:val="en-US"/>
        </w:rPr>
        <w:t>Listen and match.</w:t>
      </w:r>
    </w:p>
    <w:p w14:paraId="5D856B1D" w14:textId="77777777" w:rsidR="00486450" w:rsidRPr="00A46D59" w:rsidRDefault="00CC579B" w:rsidP="00486450">
      <w:pPr>
        <w:pStyle w:val="ekvpicto"/>
        <w:framePr w:wrap="around" w:x="489" w:y="100"/>
      </w:pPr>
      <w:r w:rsidRPr="00A46D59">
        <w:rPr>
          <w:noProof/>
        </w:rPr>
        <w:drawing>
          <wp:inline distT="0" distB="0" distL="0" distR="0" wp14:anchorId="7CD8FA1D" wp14:editId="2B001981">
            <wp:extent cx="361315" cy="255270"/>
            <wp:effectExtent l="0" t="0" r="0" b="0"/>
            <wp:docPr id="3" name="Bild 3" descr="Verb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bind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1101"/>
        <w:gridCol w:w="1273"/>
        <w:gridCol w:w="1136"/>
        <w:gridCol w:w="1134"/>
        <w:gridCol w:w="1134"/>
        <w:gridCol w:w="1134"/>
        <w:gridCol w:w="1418"/>
        <w:gridCol w:w="1417"/>
      </w:tblGrid>
      <w:tr w:rsidR="009857B6" w:rsidRPr="0087416B" w14:paraId="72F61A9B" w14:textId="77777777" w:rsidTr="009857B6">
        <w:trPr>
          <w:trHeight w:val="1417"/>
        </w:trPr>
        <w:tc>
          <w:tcPr>
            <w:tcW w:w="1101" w:type="dxa"/>
            <w:shd w:val="clear" w:color="auto" w:fill="auto"/>
          </w:tcPr>
          <w:p w14:paraId="626B1113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3DDF4427" wp14:editId="3946614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236855</wp:posOffset>
                  </wp:positionV>
                  <wp:extent cx="572135" cy="509905"/>
                  <wp:effectExtent l="0" t="0" r="0" b="0"/>
                  <wp:wrapNone/>
                  <wp:docPr id="69" name="Bild 69" descr="S5195_scissors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S5195_scissors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3" w:type="dxa"/>
            <w:shd w:val="clear" w:color="auto" w:fill="auto"/>
          </w:tcPr>
          <w:p w14:paraId="407AE210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5C0F148B" wp14:editId="49940F55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65405</wp:posOffset>
                  </wp:positionV>
                  <wp:extent cx="321310" cy="795655"/>
                  <wp:effectExtent l="152400" t="50800" r="34290" b="17145"/>
                  <wp:wrapNone/>
                  <wp:docPr id="68" name="Bild 68" descr="S5195_pen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5195_pen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29788">
                            <a:off x="0" y="0"/>
                            <a:ext cx="32131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6" w:type="dxa"/>
            <w:shd w:val="clear" w:color="auto" w:fill="auto"/>
          </w:tcPr>
          <w:p w14:paraId="453F69B0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501D0CDD" wp14:editId="05836416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129540</wp:posOffset>
                  </wp:positionV>
                  <wp:extent cx="582295" cy="680085"/>
                  <wp:effectExtent l="0" t="0" r="0" b="0"/>
                  <wp:wrapNone/>
                  <wp:docPr id="66" name="Bild 66" descr="S5195_book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5195_book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14:paraId="2CC651AA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1CA365C1" wp14:editId="438354B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296545</wp:posOffset>
                  </wp:positionV>
                  <wp:extent cx="659130" cy="285115"/>
                  <wp:effectExtent l="50800" t="101600" r="1270" b="70485"/>
                  <wp:wrapNone/>
                  <wp:docPr id="65" name="Bild 65" descr="S519588101_B030_02_pencil_st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519588101_B030_02_pencil_st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34651" flipH="1">
                            <a:off x="0" y="0"/>
                            <a:ext cx="65913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14:paraId="4F37C099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20559B6B" wp14:editId="0F380E6C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41910</wp:posOffset>
                  </wp:positionV>
                  <wp:extent cx="396240" cy="819150"/>
                  <wp:effectExtent l="0" t="0" r="0" b="0"/>
                  <wp:wrapNone/>
                  <wp:docPr id="70" name="Bild 70" descr="S557588305_KV_005_ruler_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557588305_KV_005_ruler_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14:paraId="28E47F41" w14:textId="77777777" w:rsidR="009857B6" w:rsidRPr="0087416B" w:rsidRDefault="00CC579B" w:rsidP="006D0109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748E01B3" wp14:editId="06E4204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296545</wp:posOffset>
                  </wp:positionV>
                  <wp:extent cx="579755" cy="389255"/>
                  <wp:effectExtent l="0" t="0" r="0" b="0"/>
                  <wp:wrapNone/>
                  <wp:docPr id="64" name="Bild 64" descr="S519588202_rubber_st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S519588202_rubber_st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shd w:val="clear" w:color="auto" w:fill="auto"/>
          </w:tcPr>
          <w:p w14:paraId="60F2BA00" w14:textId="77777777" w:rsidR="009857B6" w:rsidRDefault="00CC579B" w:rsidP="006D0109">
            <w:pPr>
              <w:pStyle w:val="ekvgrundtextarial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78B6D4CC" wp14:editId="190E9F3B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184785</wp:posOffset>
                  </wp:positionV>
                  <wp:extent cx="302895" cy="561975"/>
                  <wp:effectExtent l="0" t="0" r="0" b="0"/>
                  <wp:wrapNone/>
                  <wp:docPr id="67" name="Bild 67" descr="S5195_glue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S5195_glue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5AD68696" w14:textId="77777777" w:rsidR="009857B6" w:rsidRDefault="00CC579B" w:rsidP="006D0109">
            <w:pPr>
              <w:pStyle w:val="ekvgrundtextarial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60FF5D7E" wp14:editId="3FB29A6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236855</wp:posOffset>
                  </wp:positionV>
                  <wp:extent cx="558165" cy="430530"/>
                  <wp:effectExtent l="0" t="0" r="0" b="0"/>
                  <wp:wrapNone/>
                  <wp:docPr id="72" name="Bild 72" descr="S5195_pencil_case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S5195_pencil_case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57B6" w:rsidRPr="0087416B" w14:paraId="20551410" w14:textId="77777777" w:rsidTr="009857B6">
        <w:tc>
          <w:tcPr>
            <w:tcW w:w="1101" w:type="dxa"/>
            <w:shd w:val="clear" w:color="auto" w:fill="auto"/>
          </w:tcPr>
          <w:p w14:paraId="66679EA6" w14:textId="77777777" w:rsidR="009857B6" w:rsidRPr="0087416B" w:rsidRDefault="00CC579B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cs="Arial"/>
                <w:noProof/>
                <w:sz w:val="3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1DAC713" wp14:editId="0113F355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125095</wp:posOffset>
                      </wp:positionV>
                      <wp:extent cx="755650" cy="810895"/>
                      <wp:effectExtent l="12700" t="10795" r="19050" b="29210"/>
                      <wp:wrapNone/>
                      <wp:docPr id="8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type w14:anchorId="04B8034A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AutoShape 73" o:spid="_x0000_s1026" type="#_x0000_t32" style="position:absolute;margin-left:22pt;margin-top:9.85pt;width:59.5pt;height:6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"/>
                  </w:pict>
                </mc:Fallback>
              </mc:AlternateContent>
            </w:r>
            <w:r w:rsidR="009857B6"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273" w:type="dxa"/>
            <w:shd w:val="clear" w:color="auto" w:fill="auto"/>
          </w:tcPr>
          <w:p w14:paraId="303E2757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6" w:type="dxa"/>
            <w:shd w:val="clear" w:color="auto" w:fill="auto"/>
          </w:tcPr>
          <w:p w14:paraId="5B77F0B2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2359D06E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479DD7CA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0D6C3355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418" w:type="dxa"/>
            <w:shd w:val="clear" w:color="auto" w:fill="auto"/>
          </w:tcPr>
          <w:p w14:paraId="0AF9FA48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417" w:type="dxa"/>
          </w:tcPr>
          <w:p w14:paraId="33034AB0" w14:textId="77777777" w:rsidR="009857B6" w:rsidRPr="0087416B" w:rsidRDefault="009857B6" w:rsidP="009712F5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</w:tr>
      <w:tr w:rsidR="009857B6" w:rsidRPr="0087416B" w14:paraId="5EB5280E" w14:textId="77777777" w:rsidTr="009857B6">
        <w:trPr>
          <w:trHeight w:val="850"/>
        </w:trPr>
        <w:tc>
          <w:tcPr>
            <w:tcW w:w="1101" w:type="dxa"/>
            <w:shd w:val="clear" w:color="auto" w:fill="auto"/>
          </w:tcPr>
          <w:p w14:paraId="7AEF6048" w14:textId="77777777" w:rsidR="009857B6" w:rsidRPr="0087416B" w:rsidRDefault="009857B6" w:rsidP="006D0109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14:paraId="4C4DAC62" w14:textId="77777777" w:rsidR="009857B6" w:rsidRPr="0087416B" w:rsidRDefault="009857B6" w:rsidP="00D35162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14:paraId="5ADAF9C0" w14:textId="77777777" w:rsidR="009857B6" w:rsidRPr="0087416B" w:rsidRDefault="009857B6" w:rsidP="006D0109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DAC25E6" w14:textId="77777777" w:rsidR="009857B6" w:rsidRPr="0087416B" w:rsidRDefault="009857B6" w:rsidP="00D35162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36B8A7" w14:textId="77777777" w:rsidR="009857B6" w:rsidRPr="0087416B" w:rsidRDefault="009857B6" w:rsidP="006D0109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E56BF2C" w14:textId="77777777" w:rsidR="009857B6" w:rsidRPr="0087416B" w:rsidRDefault="009857B6" w:rsidP="00D35162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0F0F963" w14:textId="77777777" w:rsidR="009857B6" w:rsidRPr="0087416B" w:rsidRDefault="009857B6" w:rsidP="006D0109">
            <w:pPr>
              <w:pStyle w:val="ekvgrundtextarial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9C354A" w14:textId="77777777" w:rsidR="009857B6" w:rsidRPr="0087416B" w:rsidRDefault="009857B6" w:rsidP="009712F5">
            <w:pPr>
              <w:pStyle w:val="ekvgrundtextarial"/>
              <w:rPr>
                <w:sz w:val="24"/>
                <w:szCs w:val="24"/>
              </w:rPr>
            </w:pPr>
          </w:p>
        </w:tc>
      </w:tr>
      <w:tr w:rsidR="009857B6" w:rsidRPr="0087416B" w14:paraId="125ABAE3" w14:textId="77777777" w:rsidTr="009857B6">
        <w:tc>
          <w:tcPr>
            <w:tcW w:w="1101" w:type="dxa"/>
            <w:shd w:val="clear" w:color="auto" w:fill="auto"/>
          </w:tcPr>
          <w:p w14:paraId="66CE888F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273" w:type="dxa"/>
            <w:shd w:val="clear" w:color="auto" w:fill="auto"/>
          </w:tcPr>
          <w:p w14:paraId="1C59D03C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6" w:type="dxa"/>
            <w:shd w:val="clear" w:color="auto" w:fill="auto"/>
          </w:tcPr>
          <w:p w14:paraId="3C96520F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6DD6CF21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64D52257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134" w:type="dxa"/>
            <w:shd w:val="clear" w:color="auto" w:fill="auto"/>
          </w:tcPr>
          <w:p w14:paraId="5F935F76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418" w:type="dxa"/>
            <w:shd w:val="clear" w:color="auto" w:fill="auto"/>
          </w:tcPr>
          <w:p w14:paraId="33C2155F" w14:textId="77777777" w:rsidR="009857B6" w:rsidRPr="0087416B" w:rsidRDefault="009857B6" w:rsidP="0087416B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1417" w:type="dxa"/>
          </w:tcPr>
          <w:p w14:paraId="37BABFBE" w14:textId="77777777" w:rsidR="009857B6" w:rsidRPr="0087416B" w:rsidRDefault="009857B6" w:rsidP="009712F5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</w:tr>
      <w:tr w:rsidR="009857B6" w:rsidRPr="0087416B" w14:paraId="4E2CBD4F" w14:textId="77777777" w:rsidTr="009857B6">
        <w:tc>
          <w:tcPr>
            <w:tcW w:w="1101" w:type="dxa"/>
            <w:shd w:val="clear" w:color="auto" w:fill="auto"/>
          </w:tcPr>
          <w:p w14:paraId="3DC0484B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9857B6">
              <w:rPr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14:paraId="14A23712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r w:rsidRPr="009857B6">
              <w:rPr>
                <w:noProof/>
                <w:sz w:val="24"/>
                <w:szCs w:val="24"/>
              </w:rPr>
              <w:t>scissors</w:t>
            </w:r>
          </w:p>
        </w:tc>
        <w:tc>
          <w:tcPr>
            <w:tcW w:w="1136" w:type="dxa"/>
            <w:shd w:val="clear" w:color="auto" w:fill="auto"/>
          </w:tcPr>
          <w:p w14:paraId="2E276E81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9857B6">
              <w:rPr>
                <w:sz w:val="24"/>
                <w:szCs w:val="24"/>
              </w:rPr>
              <w:t>pen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9C710D9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9857B6">
              <w:rPr>
                <w:sz w:val="24"/>
                <w:szCs w:val="24"/>
              </w:rPr>
              <w:t>rubber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4DE2156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9857B6">
              <w:rPr>
                <w:sz w:val="24"/>
                <w:szCs w:val="24"/>
              </w:rPr>
              <w:t>pencil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B1A52C" w14:textId="77777777" w:rsidR="009857B6" w:rsidRPr="009857B6" w:rsidRDefault="009857B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9857B6">
              <w:rPr>
                <w:sz w:val="24"/>
                <w:szCs w:val="24"/>
              </w:rPr>
              <w:t>ruler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21A8D62" w14:textId="77777777" w:rsidR="009857B6" w:rsidRPr="009857B6" w:rsidRDefault="001304C6" w:rsidP="0087416B">
            <w:pPr>
              <w:pStyle w:val="ekvgrundtextarial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pencil case</w:t>
            </w:r>
          </w:p>
        </w:tc>
        <w:tc>
          <w:tcPr>
            <w:tcW w:w="1417" w:type="dxa"/>
          </w:tcPr>
          <w:p w14:paraId="5FAEC0F1" w14:textId="77777777" w:rsidR="009857B6" w:rsidRPr="009857B6" w:rsidRDefault="001304C6" w:rsidP="0087416B">
            <w:pPr>
              <w:pStyle w:val="ekvgrundtextarial"/>
              <w:jc w:val="center"/>
              <w:rPr>
                <w:sz w:val="24"/>
                <w:szCs w:val="24"/>
              </w:rPr>
            </w:pPr>
            <w:r w:rsidRPr="009857B6">
              <w:rPr>
                <w:noProof/>
                <w:sz w:val="24"/>
                <w:szCs w:val="24"/>
              </w:rPr>
              <w:t>glue stick</w:t>
            </w:r>
          </w:p>
        </w:tc>
      </w:tr>
    </w:tbl>
    <w:p w14:paraId="25675EC9" w14:textId="77777777" w:rsidR="00B0763D" w:rsidRDefault="00B0763D" w:rsidP="006D0109">
      <w:pPr>
        <w:pStyle w:val="ekvgrundtextarial"/>
        <w:rPr>
          <w:lang w:val="en-US"/>
        </w:rPr>
      </w:pPr>
    </w:p>
    <w:p w14:paraId="09AC0BC1" w14:textId="77777777" w:rsidR="00226342" w:rsidRDefault="00CC579B" w:rsidP="006D0109">
      <w:pPr>
        <w:pStyle w:val="ekvgrundtextarial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6AA5AB" wp14:editId="17628E41">
                <wp:simplePos x="0" y="0"/>
                <wp:positionH relativeFrom="column">
                  <wp:posOffset>4777740</wp:posOffset>
                </wp:positionH>
                <wp:positionV relativeFrom="paragraph">
                  <wp:posOffset>193675</wp:posOffset>
                </wp:positionV>
                <wp:extent cx="383540" cy="421640"/>
                <wp:effectExtent l="154940" t="53975" r="71120" b="18478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540" cy="421640"/>
                        </a:xfrm>
                        <a:prstGeom prst="cloudCallout">
                          <a:avLst>
                            <a:gd name="adj1" fmla="val -74833"/>
                            <a:gd name="adj2" fmla="val 719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A64A7" w14:textId="77777777" w:rsidR="0087416B" w:rsidRPr="0087416B" w:rsidRDefault="0087416B" w:rsidP="0087416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72"/>
                              </w:rPr>
                            </w:pPr>
                            <w:r w:rsidRPr="0087416B">
                              <w:rPr>
                                <w:rFonts w:ascii="Arial" w:hAnsi="Arial" w:cs="Arial"/>
                                <w:sz w:val="32"/>
                                <w:szCs w:val="7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56AA5AB"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2" o:spid="_x0000_s1026" type="#_x0000_t106" style="position:absolute;margin-left:376.2pt;margin-top:15.25pt;width:30.2pt;height:33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" adj="-5364,26349">
                <v:stroke joinstyle="miter"/>
                <v:textbox>
                  <w:txbxContent>
                    <w:p w14:paraId="567A64A7" w14:textId="77777777" w:rsidR="0087416B" w:rsidRPr="0087416B" w:rsidRDefault="0087416B" w:rsidP="0087416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2"/>
                          <w:szCs w:val="72"/>
                        </w:rPr>
                      </w:pPr>
                      <w:r w:rsidRPr="0087416B">
                        <w:rPr>
                          <w:rFonts w:ascii="Arial" w:hAnsi="Arial" w:cs="Arial"/>
                          <w:sz w:val="32"/>
                          <w:szCs w:val="7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84BB093" w14:textId="77777777" w:rsidR="001304C6" w:rsidRDefault="00CC579B" w:rsidP="006D0109">
      <w:pPr>
        <w:pStyle w:val="ekvgrundtextarial"/>
        <w:rPr>
          <w:lang w:val="en-US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3AF81FAB" wp14:editId="5BE3A49B">
            <wp:simplePos x="0" y="0"/>
            <wp:positionH relativeFrom="column">
              <wp:posOffset>3977005</wp:posOffset>
            </wp:positionH>
            <wp:positionV relativeFrom="paragraph">
              <wp:posOffset>69215</wp:posOffset>
            </wp:positionV>
            <wp:extent cx="672465" cy="565150"/>
            <wp:effectExtent l="0" t="0" r="0" b="0"/>
            <wp:wrapNone/>
            <wp:docPr id="61" name="Bild 61" descr="S5195_school bag_TT2_KV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5195_school bag_TT2_KV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1B97C" w14:textId="77777777" w:rsidR="00F26FE7" w:rsidRDefault="00F26FE7" w:rsidP="00F26FE7">
      <w:pPr>
        <w:pStyle w:val="ekvnummerierung"/>
        <w:framePr w:wrap="around"/>
      </w:pPr>
      <w:r>
        <w:t>2</w:t>
      </w:r>
    </w:p>
    <w:p w14:paraId="74F5D230" w14:textId="77777777" w:rsidR="00486450" w:rsidRPr="00867BE0" w:rsidRDefault="00CC579B" w:rsidP="00486450">
      <w:pPr>
        <w:pStyle w:val="ekvpicto"/>
        <w:framePr w:wrap="around" w:x="502" w:y="23"/>
      </w:pPr>
      <w:r w:rsidRPr="00450F50">
        <w:rPr>
          <w:noProof/>
        </w:rPr>
        <w:drawing>
          <wp:inline distT="0" distB="0" distL="0" distR="0" wp14:anchorId="472EC512" wp14:editId="684B198E">
            <wp:extent cx="361315" cy="223520"/>
            <wp:effectExtent l="0" t="0" r="0" b="0"/>
            <wp:docPr id="2" name="Bild 2" descr="Ho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er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7D4B" w14:textId="77777777" w:rsidR="00B0763D" w:rsidRDefault="00F26FE7" w:rsidP="006D0109">
      <w:pPr>
        <w:pStyle w:val="ekvgrundtextarial"/>
        <w:rPr>
          <w:lang w:val="en-US"/>
        </w:rPr>
      </w:pPr>
      <w:r>
        <w:rPr>
          <w:lang w:val="en-US"/>
        </w:rPr>
        <w:t>What’s in their schoolbags?</w:t>
      </w:r>
      <w:r w:rsidR="00486450">
        <w:rPr>
          <w:lang w:val="en-US"/>
        </w:rPr>
        <w:t xml:space="preserve"> </w:t>
      </w:r>
      <w:r w:rsidR="001304C6">
        <w:rPr>
          <w:lang w:val="en-US"/>
        </w:rPr>
        <w:t>Listen and match</w:t>
      </w:r>
      <w:r w:rsidR="00486450">
        <w:rPr>
          <w:lang w:val="en-US"/>
        </w:rPr>
        <w:t>.</w:t>
      </w:r>
    </w:p>
    <w:p w14:paraId="700C517A" w14:textId="77777777" w:rsidR="00226342" w:rsidRPr="00A46D59" w:rsidRDefault="00CC579B" w:rsidP="00226342">
      <w:pPr>
        <w:pStyle w:val="ekvpicto"/>
        <w:framePr w:wrap="around" w:x="540" w:y="95"/>
      </w:pPr>
      <w:r w:rsidRPr="00A46D59">
        <w:rPr>
          <w:noProof/>
        </w:rPr>
        <w:drawing>
          <wp:inline distT="0" distB="0" distL="0" distR="0" wp14:anchorId="24204A82" wp14:editId="05D7229D">
            <wp:extent cx="361315" cy="255270"/>
            <wp:effectExtent l="0" t="0" r="0" b="0"/>
            <wp:docPr id="1" name="Bild 1" descr="Verb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bind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EAE1B" w14:textId="77777777" w:rsidR="00226342" w:rsidRDefault="00226342" w:rsidP="006D0109">
      <w:pPr>
        <w:pStyle w:val="ekvgrundtextarial"/>
        <w:rPr>
          <w:lang w:val="en-US"/>
        </w:rPr>
      </w:pPr>
    </w:p>
    <w:tbl>
      <w:tblPr>
        <w:tblpPr w:leftFromText="141" w:rightFromText="141" w:vertAnchor="text" w:horzAnchor="margin" w:tblpY="133"/>
        <w:tblW w:w="8752" w:type="dxa"/>
        <w:tblLook w:val="04A0" w:firstRow="1" w:lastRow="0" w:firstColumn="1" w:lastColumn="0" w:noHBand="0" w:noVBand="1"/>
      </w:tblPr>
      <w:tblGrid>
        <w:gridCol w:w="1984"/>
        <w:gridCol w:w="260"/>
        <w:gridCol w:w="1984"/>
        <w:gridCol w:w="273"/>
        <w:gridCol w:w="1984"/>
        <w:gridCol w:w="283"/>
        <w:gridCol w:w="1984"/>
      </w:tblGrid>
      <w:tr w:rsidR="00226342" w:rsidRPr="0087416B" w14:paraId="27AD1FB7" w14:textId="77777777" w:rsidTr="00226342">
        <w:trPr>
          <w:trHeight w:val="141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8A1428" w14:textId="77777777" w:rsidR="00226342" w:rsidRPr="0087416B" w:rsidRDefault="00CC579B" w:rsidP="00226342">
            <w:pPr>
              <w:pStyle w:val="ekvgrundtextarial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29579C28" wp14:editId="210E6A13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25400</wp:posOffset>
                  </wp:positionV>
                  <wp:extent cx="842645" cy="866140"/>
                  <wp:effectExtent l="0" t="0" r="0" b="0"/>
                  <wp:wrapNone/>
                  <wp:docPr id="93" name="Bild 93" descr="S5195_Anne_TT1_KV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5195_Anne_TT1_KV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" w:type="dxa"/>
            <w:shd w:val="clear" w:color="auto" w:fill="auto"/>
          </w:tcPr>
          <w:p w14:paraId="61340DE8" w14:textId="77777777" w:rsidR="00226342" w:rsidRPr="0087416B" w:rsidRDefault="00226342" w:rsidP="00226342">
            <w:pPr>
              <w:pStyle w:val="ekvgrundtextarial"/>
              <w:rPr>
                <w:noProof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67325" w14:textId="77777777" w:rsidR="00226342" w:rsidRPr="0087416B" w:rsidRDefault="00CC579B" w:rsidP="00226342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1080F94" wp14:editId="6D4A6ED7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142240</wp:posOffset>
                  </wp:positionV>
                  <wp:extent cx="731520" cy="746125"/>
                  <wp:effectExtent l="0" t="0" r="0" b="0"/>
                  <wp:wrapNone/>
                  <wp:docPr id="94" name="Bild 94" descr="S5195_Tom_TT1_KV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S5195_Tom_TT1_KV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3" w:type="dxa"/>
            <w:shd w:val="clear" w:color="auto" w:fill="auto"/>
          </w:tcPr>
          <w:p w14:paraId="037C2192" w14:textId="77777777" w:rsidR="00226342" w:rsidRPr="0087416B" w:rsidRDefault="00226342" w:rsidP="00226342">
            <w:pPr>
              <w:pStyle w:val="ekvgrundtextarial"/>
              <w:jc w:val="center"/>
              <w:rPr>
                <w:noProof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208A52" w14:textId="77777777" w:rsidR="00226342" w:rsidRPr="0087416B" w:rsidRDefault="00CC579B" w:rsidP="00226342">
            <w:pPr>
              <w:pStyle w:val="ekvgrundtextarial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5B8B1249" wp14:editId="01494ED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182245</wp:posOffset>
                  </wp:positionV>
                  <wp:extent cx="804545" cy="706120"/>
                  <wp:effectExtent l="0" t="0" r="0" b="0"/>
                  <wp:wrapNone/>
                  <wp:docPr id="95" name="Bild 95" descr="S5195_Ellen_TT2_KV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S5195_Ellen_TT2_KV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shd w:val="clear" w:color="auto" w:fill="auto"/>
          </w:tcPr>
          <w:p w14:paraId="1767530B" w14:textId="77777777" w:rsidR="00226342" w:rsidRPr="0087416B" w:rsidRDefault="00226342" w:rsidP="00226342">
            <w:pPr>
              <w:pStyle w:val="ekvgrundtextarial"/>
              <w:rPr>
                <w:noProof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98C02" w14:textId="77777777" w:rsidR="00226342" w:rsidRPr="0087416B" w:rsidRDefault="00CC579B" w:rsidP="00226342">
            <w:pPr>
              <w:pStyle w:val="ekvgrundtextarial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46168A9" wp14:editId="57F91933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175260</wp:posOffset>
                  </wp:positionV>
                  <wp:extent cx="737235" cy="709930"/>
                  <wp:effectExtent l="0" t="0" r="0" b="0"/>
                  <wp:wrapNone/>
                  <wp:docPr id="107" name="Bild 107" descr="S5195_Ben_TT1_KV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S5195_Ben_TT1_KV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6342" w:rsidRPr="0087416B" w14:paraId="5495E8F8" w14:textId="77777777" w:rsidTr="0022634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740A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  <w:r w:rsidRPr="0087416B">
              <w:rPr>
                <w:sz w:val="24"/>
                <w:lang w:val="en-US"/>
              </w:rPr>
              <w:t>Anne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8531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6F4F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  <w:r w:rsidRPr="0087416B">
              <w:rPr>
                <w:sz w:val="24"/>
                <w:lang w:val="en-US"/>
              </w:rPr>
              <w:t>Tom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009D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7BD9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  <w:r w:rsidRPr="0087416B">
              <w:rPr>
                <w:sz w:val="24"/>
                <w:lang w:val="en-US"/>
              </w:rPr>
              <w:t>Ellen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147E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E564" w14:textId="77777777" w:rsidR="00226342" w:rsidRPr="0087416B" w:rsidRDefault="00226342" w:rsidP="00226342">
            <w:pPr>
              <w:pStyle w:val="ekvgrundtextarial"/>
              <w:jc w:val="center"/>
              <w:rPr>
                <w:sz w:val="24"/>
                <w:lang w:val="en-US"/>
              </w:rPr>
            </w:pPr>
            <w:r w:rsidRPr="0087416B">
              <w:rPr>
                <w:sz w:val="24"/>
                <w:lang w:val="en-US"/>
              </w:rPr>
              <w:t>Ben</w:t>
            </w:r>
          </w:p>
        </w:tc>
      </w:tr>
      <w:tr w:rsidR="00226342" w:rsidRPr="0087416B" w14:paraId="0F26CDF2" w14:textId="77777777" w:rsidTr="00226342"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617626A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60" w:type="dxa"/>
            <w:shd w:val="clear" w:color="auto" w:fill="auto"/>
          </w:tcPr>
          <w:p w14:paraId="1A273AB3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6E03B5B9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73" w:type="dxa"/>
            <w:shd w:val="clear" w:color="auto" w:fill="auto"/>
          </w:tcPr>
          <w:p w14:paraId="1F5F6C1A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AC2D885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83" w:type="dxa"/>
            <w:shd w:val="clear" w:color="auto" w:fill="auto"/>
          </w:tcPr>
          <w:p w14:paraId="0FF92D34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6547D0EC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</w:tr>
      <w:tr w:rsidR="00226342" w:rsidRPr="0087416B" w14:paraId="73C59CB0" w14:textId="77777777" w:rsidTr="00226342">
        <w:trPr>
          <w:trHeight w:val="850"/>
        </w:trPr>
        <w:tc>
          <w:tcPr>
            <w:tcW w:w="1984" w:type="dxa"/>
            <w:shd w:val="clear" w:color="auto" w:fill="auto"/>
          </w:tcPr>
          <w:p w14:paraId="5EB77914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shd w:val="clear" w:color="auto" w:fill="auto"/>
          </w:tcPr>
          <w:p w14:paraId="3FACEF00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68599AB4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shd w:val="clear" w:color="auto" w:fill="auto"/>
          </w:tcPr>
          <w:p w14:paraId="5090E513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61B0E324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A06C2BB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506953ED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26342" w:rsidRPr="0087416B" w14:paraId="22052794" w14:textId="77777777" w:rsidTr="00226342"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F18F3DC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60" w:type="dxa"/>
            <w:shd w:val="clear" w:color="auto" w:fill="auto"/>
          </w:tcPr>
          <w:p w14:paraId="7B503CB9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0368482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73" w:type="dxa"/>
            <w:shd w:val="clear" w:color="auto" w:fill="auto"/>
          </w:tcPr>
          <w:p w14:paraId="56866071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C2EBA7F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  <w:tc>
          <w:tcPr>
            <w:tcW w:w="283" w:type="dxa"/>
            <w:shd w:val="clear" w:color="auto" w:fill="auto"/>
          </w:tcPr>
          <w:p w14:paraId="27B5861C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9E6B044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  <w:r w:rsidRPr="0087416B">
              <w:rPr>
                <w:rFonts w:cs="Arial"/>
                <w:sz w:val="36"/>
                <w:szCs w:val="18"/>
                <w:lang w:val="en-US"/>
              </w:rPr>
              <w:t>○</w:t>
            </w:r>
          </w:p>
        </w:tc>
      </w:tr>
      <w:tr w:rsidR="00226342" w:rsidRPr="0087416B" w14:paraId="27FC1A6A" w14:textId="77777777" w:rsidTr="00226342">
        <w:trPr>
          <w:trHeight w:val="266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0A72" w14:textId="77777777" w:rsidR="00226342" w:rsidRPr="0087416B" w:rsidRDefault="00CC579B" w:rsidP="00226342">
            <w:pPr>
              <w:pStyle w:val="ekvgrundtextarial"/>
              <w:jc w:val="center"/>
              <w:rPr>
                <w:rFonts w:cs="Arial"/>
                <w:sz w:val="36"/>
                <w:szCs w:val="1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A489E03" wp14:editId="1EE27C75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292735</wp:posOffset>
                  </wp:positionV>
                  <wp:extent cx="285750" cy="746125"/>
                  <wp:effectExtent l="0" t="0" r="0" b="0"/>
                  <wp:wrapNone/>
                  <wp:docPr id="109" name="Bild 109" descr="S5195_pen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S5195_pen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CD6426" wp14:editId="6F88093A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12700</wp:posOffset>
                  </wp:positionV>
                  <wp:extent cx="317500" cy="598805"/>
                  <wp:effectExtent l="0" t="0" r="0" b="0"/>
                  <wp:wrapNone/>
                  <wp:docPr id="96" name="Bild 96" descr="S5195_glue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S5195_glue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D6E6FD" wp14:editId="5F68478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687705</wp:posOffset>
                  </wp:positionV>
                  <wp:extent cx="842010" cy="975995"/>
                  <wp:effectExtent l="0" t="0" r="0" b="0"/>
                  <wp:wrapNone/>
                  <wp:docPr id="97" name="Bild 97" descr="S5195_book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S5195_book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97B4D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022E" w14:textId="77777777" w:rsidR="00226342" w:rsidRPr="0087416B" w:rsidRDefault="00CC579B" w:rsidP="00226342">
            <w:pPr>
              <w:pStyle w:val="ekvgrundtextarial"/>
              <w:jc w:val="center"/>
              <w:rPr>
                <w:rFonts w:cs="Arial"/>
                <w:sz w:val="36"/>
                <w:szCs w:val="1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E8E1603" wp14:editId="6BEF3B7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1117600</wp:posOffset>
                  </wp:positionV>
                  <wp:extent cx="1034415" cy="501015"/>
                  <wp:effectExtent l="0" t="0" r="0" b="0"/>
                  <wp:wrapNone/>
                  <wp:docPr id="98" name="Bild 98" descr="S557588305_KV_005_ruler_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S557588305_KV_005_ruler_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3CA38C6" wp14:editId="0FF0E245">
                  <wp:simplePos x="0" y="0"/>
                  <wp:positionH relativeFrom="column">
                    <wp:posOffset>826135</wp:posOffset>
                  </wp:positionH>
                  <wp:positionV relativeFrom="paragraph">
                    <wp:posOffset>106045</wp:posOffset>
                  </wp:positionV>
                  <wp:extent cx="267970" cy="700405"/>
                  <wp:effectExtent l="0" t="0" r="0" b="0"/>
                  <wp:wrapNone/>
                  <wp:docPr id="108" name="Bild 108" descr="S5195_pen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S5195_pen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725187B" wp14:editId="5528EEFD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687705</wp:posOffset>
                  </wp:positionV>
                  <wp:extent cx="516255" cy="316865"/>
                  <wp:effectExtent l="0" t="0" r="0" b="0"/>
                  <wp:wrapNone/>
                  <wp:docPr id="99" name="Bild 99" descr="S5195_rubber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S5195_rubber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E65449E" wp14:editId="2E0619A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106045</wp:posOffset>
                  </wp:positionV>
                  <wp:extent cx="538480" cy="581660"/>
                  <wp:effectExtent l="0" t="0" r="0" b="0"/>
                  <wp:wrapNone/>
                  <wp:docPr id="100" name="Bild 100" descr="S5195_scissors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5195_scissors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C63F3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0E76" w14:textId="77777777" w:rsidR="00226342" w:rsidRPr="0087416B" w:rsidRDefault="00CC579B" w:rsidP="00226342">
            <w:pPr>
              <w:pStyle w:val="ekvgrundtextarial"/>
              <w:jc w:val="center"/>
              <w:rPr>
                <w:rFonts w:cs="Arial"/>
                <w:sz w:val="36"/>
                <w:szCs w:val="1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B139EC5" wp14:editId="7ABEC9BF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1038860</wp:posOffset>
                  </wp:positionV>
                  <wp:extent cx="617220" cy="571500"/>
                  <wp:effectExtent l="0" t="0" r="0" b="0"/>
                  <wp:wrapNone/>
                  <wp:docPr id="105" name="Bild 105" descr="S5195_scissors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S5195_scissors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44EB0F5" wp14:editId="59E7513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308610</wp:posOffset>
                  </wp:positionV>
                  <wp:extent cx="698500" cy="808990"/>
                  <wp:effectExtent l="0" t="0" r="0" b="0"/>
                  <wp:wrapNone/>
                  <wp:docPr id="106" name="Bild 106" descr="S5195_book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S5195_book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A228265" wp14:editId="38F11C02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106045</wp:posOffset>
                  </wp:positionV>
                  <wp:extent cx="440690" cy="909955"/>
                  <wp:effectExtent l="0" t="0" r="0" b="0"/>
                  <wp:wrapNone/>
                  <wp:docPr id="104" name="Bild 104" descr="S557588305_KV_005_ruler_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S557588305_KV_005_ruler_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E8CA5" w14:textId="77777777" w:rsidR="00226342" w:rsidRPr="0087416B" w:rsidRDefault="00226342" w:rsidP="00226342">
            <w:pPr>
              <w:pStyle w:val="ekvgrundtextari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9697" w14:textId="77777777" w:rsidR="00226342" w:rsidRPr="0087416B" w:rsidRDefault="00CC579B" w:rsidP="00226342">
            <w:pPr>
              <w:pStyle w:val="ekvgrundtextarial"/>
              <w:jc w:val="center"/>
              <w:rPr>
                <w:rFonts w:cs="Arial"/>
                <w:sz w:val="36"/>
                <w:szCs w:val="1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CC3EDD" wp14:editId="7A94585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83185</wp:posOffset>
                  </wp:positionV>
                  <wp:extent cx="794385" cy="685800"/>
                  <wp:effectExtent l="0" t="0" r="0" b="0"/>
                  <wp:wrapNone/>
                  <wp:docPr id="103" name="Bild 103" descr="S5195_book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S5195_book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80EA47B" wp14:editId="54C8BB4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866140</wp:posOffset>
                  </wp:positionV>
                  <wp:extent cx="621030" cy="331470"/>
                  <wp:effectExtent l="0" t="0" r="0" b="0"/>
                  <wp:wrapNone/>
                  <wp:docPr id="102" name="Bild 102" descr="S5195_glue_TT2_KV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S5195_glue_TT2_KV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C48BC6" wp14:editId="1632F8A2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1114425</wp:posOffset>
                  </wp:positionV>
                  <wp:extent cx="574040" cy="495935"/>
                  <wp:effectExtent l="0" t="0" r="0" b="0"/>
                  <wp:wrapNone/>
                  <wp:docPr id="101" name="Bild 101" descr="S519588101_B030_02_pencil_st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S519588101_B030_02_pencil_st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D8E1C38" w14:textId="77777777" w:rsidR="00B0763D" w:rsidRDefault="00B0763D" w:rsidP="006D0109">
      <w:pPr>
        <w:pStyle w:val="ekvgrundtextarial"/>
        <w:rPr>
          <w:lang w:val="en-US"/>
        </w:rPr>
      </w:pPr>
    </w:p>
    <w:p w14:paraId="1FDD3D4E" w14:textId="77777777" w:rsidR="00B0763D" w:rsidRDefault="00B0763D" w:rsidP="006D0109">
      <w:pPr>
        <w:pStyle w:val="ekvgrundtextarial"/>
        <w:rPr>
          <w:lang w:val="en-US"/>
        </w:rPr>
      </w:pPr>
    </w:p>
    <w:p w14:paraId="05858C37" w14:textId="77777777" w:rsidR="00F26FE7" w:rsidRPr="00FF75E6" w:rsidRDefault="00F26FE7" w:rsidP="006D0109">
      <w:pPr>
        <w:pStyle w:val="ekvgrundtextarial"/>
        <w:rPr>
          <w:lang w:val="en-US"/>
        </w:rPr>
      </w:pPr>
    </w:p>
    <w:sectPr w:rsidR="00F26FE7" w:rsidRPr="00FF75E6" w:rsidSect="00A6503B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05599" w14:textId="77777777" w:rsidR="005231A2" w:rsidRDefault="005231A2" w:rsidP="000C224E">
      <w:pPr>
        <w:pStyle w:val="ekvue1arial"/>
      </w:pPr>
      <w:r>
        <w:separator/>
      </w:r>
    </w:p>
  </w:endnote>
  <w:endnote w:type="continuationSeparator" w:id="0">
    <w:p w14:paraId="14657C2A" w14:textId="77777777" w:rsidR="005231A2" w:rsidRDefault="005231A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87416B" w14:paraId="1AA4171E" w14:textId="77777777" w:rsidTr="0087416B">
      <w:trPr>
        <w:trHeight w:hRule="exact" w:val="680"/>
      </w:trPr>
      <w:tc>
        <w:tcPr>
          <w:tcW w:w="1137" w:type="dxa"/>
          <w:shd w:val="clear" w:color="auto" w:fill="auto"/>
        </w:tcPr>
        <w:p w14:paraId="372537E4" w14:textId="77777777" w:rsidR="00AD4D38" w:rsidRPr="0087416B" w:rsidRDefault="00CC579B" w:rsidP="0087416B">
          <w:pPr>
            <w:pStyle w:val="ekvpagina"/>
            <w:spacing w:after="200" w:line="240" w:lineRule="auto"/>
            <w:jc w:val="right"/>
            <w:rPr>
              <w:rFonts w:eastAsia="Calibri"/>
              <w:szCs w:val="16"/>
            </w:rPr>
          </w:pPr>
          <w:r w:rsidRPr="0087416B">
            <w:rPr>
              <w:rFonts w:eastAsia="Calibri"/>
              <w:noProof/>
              <w:szCs w:val="16"/>
            </w:rPr>
            <w:drawing>
              <wp:inline distT="0" distB="0" distL="0" distR="0" wp14:anchorId="36F5297B" wp14:editId="76452A73">
                <wp:extent cx="467995" cy="233680"/>
                <wp:effectExtent l="0" t="0" r="0" b="0"/>
                <wp:docPr id="6" name="Bild 6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29DDFBC6" w14:textId="77777777" w:rsidR="00AD4D38" w:rsidRPr="0087416B" w:rsidRDefault="00AD4D38" w:rsidP="0087416B">
          <w:pPr>
            <w:pStyle w:val="ekvpagina"/>
            <w:spacing w:after="200"/>
            <w:rPr>
              <w:rFonts w:eastAsia="Calibri"/>
              <w:szCs w:val="16"/>
            </w:rPr>
          </w:pPr>
          <w:r w:rsidRPr="0087416B">
            <w:rPr>
              <w:rFonts w:eastAsia="Calibri"/>
              <w:szCs w:val="16"/>
            </w:rPr>
            <w:t xml:space="preserve">© Ernst Klett Verlag GmbH, Stuttgart 2015 | www.klett.de | Alle Rechte </w:t>
          </w:r>
          <w:proofErr w:type="spellStart"/>
          <w:r w:rsidRPr="0087416B">
            <w:rPr>
              <w:rFonts w:eastAsia="Calibri"/>
              <w:szCs w:val="16"/>
            </w:rPr>
            <w:t>vorbehalten.Von</w:t>
          </w:r>
          <w:proofErr w:type="spellEnd"/>
          <w:r w:rsidRPr="0087416B">
            <w:rPr>
              <w:rFonts w:eastAsia="Calibri"/>
              <w:szCs w:val="16"/>
            </w:rPr>
            <w:t xml:space="preserve">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4109B85" w14:textId="77777777" w:rsidR="00BA537A" w:rsidRDefault="003603D7" w:rsidP="00BA537A">
          <w:pPr>
            <w:pStyle w:val="ekvpagina"/>
            <w:rPr>
              <w:rFonts w:eastAsia="Calibri"/>
              <w:szCs w:val="16"/>
            </w:rPr>
          </w:pPr>
          <w:r w:rsidRPr="0087416B">
            <w:rPr>
              <w:rFonts w:eastAsia="Calibri"/>
              <w:b/>
              <w:szCs w:val="16"/>
            </w:rPr>
            <w:t>Autorin</w:t>
          </w:r>
          <w:r w:rsidR="00AD4D38" w:rsidRPr="0087416B">
            <w:rPr>
              <w:rFonts w:eastAsia="Calibri"/>
              <w:b/>
              <w:szCs w:val="16"/>
            </w:rPr>
            <w:t>:</w:t>
          </w:r>
          <w:r w:rsidR="00AD4D38" w:rsidRPr="0087416B">
            <w:rPr>
              <w:rFonts w:eastAsia="Calibri"/>
              <w:szCs w:val="16"/>
            </w:rPr>
            <w:t xml:space="preserve"> </w:t>
          </w:r>
          <w:r w:rsidRPr="0087416B">
            <w:rPr>
              <w:rFonts w:eastAsia="Calibri"/>
              <w:szCs w:val="16"/>
            </w:rPr>
            <w:t xml:space="preserve">Alexandra von </w:t>
          </w:r>
          <w:proofErr w:type="spellStart"/>
          <w:r w:rsidRPr="0087416B">
            <w:rPr>
              <w:rFonts w:eastAsia="Calibri"/>
              <w:szCs w:val="16"/>
            </w:rPr>
            <w:t>Plüskow</w:t>
          </w:r>
          <w:proofErr w:type="spellEnd"/>
          <w:r w:rsidRPr="0087416B">
            <w:rPr>
              <w:rFonts w:eastAsia="Calibri"/>
              <w:szCs w:val="16"/>
            </w:rPr>
            <w:t>, Lüneburg</w:t>
          </w:r>
        </w:p>
        <w:p w14:paraId="4C2B06D2" w14:textId="77777777" w:rsidR="00AD4D38" w:rsidRDefault="003603D7" w:rsidP="00BA537A">
          <w:pPr>
            <w:pStyle w:val="ekvpagina"/>
            <w:rPr>
              <w:rFonts w:eastAsia="Calibri"/>
              <w:szCs w:val="16"/>
            </w:rPr>
          </w:pPr>
          <w:r w:rsidRPr="0087416B">
            <w:rPr>
              <w:rFonts w:eastAsia="Calibri"/>
              <w:b/>
              <w:szCs w:val="16"/>
            </w:rPr>
            <w:t>Illustrationen</w:t>
          </w:r>
          <w:r w:rsidR="00AD4D38" w:rsidRPr="0087416B">
            <w:rPr>
              <w:rFonts w:eastAsia="Calibri"/>
              <w:b/>
              <w:szCs w:val="16"/>
            </w:rPr>
            <w:t>:</w:t>
          </w:r>
          <w:r w:rsidR="00AD4D38" w:rsidRPr="0087416B">
            <w:rPr>
              <w:rFonts w:eastAsia="Calibri"/>
              <w:szCs w:val="16"/>
            </w:rPr>
            <w:t xml:space="preserve"> </w:t>
          </w:r>
          <w:r w:rsidRPr="0087416B">
            <w:rPr>
              <w:rFonts w:eastAsia="Calibri"/>
              <w:szCs w:val="16"/>
            </w:rPr>
            <w:t xml:space="preserve">Susann </w:t>
          </w:r>
          <w:proofErr w:type="spellStart"/>
          <w:r w:rsidRPr="0087416B">
            <w:rPr>
              <w:rFonts w:eastAsia="Calibri"/>
              <w:szCs w:val="16"/>
            </w:rPr>
            <w:t>Hesselbarth</w:t>
          </w:r>
          <w:proofErr w:type="spellEnd"/>
          <w:r w:rsidRPr="0087416B">
            <w:rPr>
              <w:rFonts w:eastAsia="Calibri"/>
              <w:szCs w:val="16"/>
            </w:rPr>
            <w:t>, Leipzig; Uta Bettzieche, Leipzig</w:t>
          </w:r>
        </w:p>
        <w:p w14:paraId="29B18766" w14:textId="77777777" w:rsidR="001304C6" w:rsidRPr="001304C6" w:rsidRDefault="001304C6" w:rsidP="00BA537A">
          <w:pPr>
            <w:pStyle w:val="ekvpagina"/>
            <w:rPr>
              <w:rFonts w:eastAsia="Calibri"/>
              <w:b/>
              <w:szCs w:val="10"/>
            </w:rPr>
          </w:pPr>
        </w:p>
      </w:tc>
    </w:tr>
  </w:tbl>
  <w:p w14:paraId="2417A32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82265" w14:textId="77777777" w:rsidR="005231A2" w:rsidRDefault="005231A2" w:rsidP="000C224E">
      <w:pPr>
        <w:pStyle w:val="ekvue1arial"/>
      </w:pPr>
      <w:r>
        <w:separator/>
      </w:r>
    </w:p>
  </w:footnote>
  <w:footnote w:type="continuationSeparator" w:id="0">
    <w:p w14:paraId="6077C0E9" w14:textId="77777777" w:rsidR="005231A2" w:rsidRDefault="005231A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0F110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E6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304C6"/>
    <w:rsid w:val="0014296A"/>
    <w:rsid w:val="00146BDF"/>
    <w:rsid w:val="0016573F"/>
    <w:rsid w:val="00166E44"/>
    <w:rsid w:val="00175C1F"/>
    <w:rsid w:val="001810E2"/>
    <w:rsid w:val="001942BC"/>
    <w:rsid w:val="00196460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342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03D7"/>
    <w:rsid w:val="00361D2C"/>
    <w:rsid w:val="00362AE8"/>
    <w:rsid w:val="0036531A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1F31"/>
    <w:rsid w:val="00452288"/>
    <w:rsid w:val="00455728"/>
    <w:rsid w:val="00482530"/>
    <w:rsid w:val="00486450"/>
    <w:rsid w:val="004971FE"/>
    <w:rsid w:val="004B0211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1A2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416B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12F5"/>
    <w:rsid w:val="00972ADF"/>
    <w:rsid w:val="009857B6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2BF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763D"/>
    <w:rsid w:val="00B10E3C"/>
    <w:rsid w:val="00B114A7"/>
    <w:rsid w:val="00B11AF8"/>
    <w:rsid w:val="00B13A7D"/>
    <w:rsid w:val="00B17F9B"/>
    <w:rsid w:val="00B21C14"/>
    <w:rsid w:val="00B2402B"/>
    <w:rsid w:val="00B25F46"/>
    <w:rsid w:val="00B27C25"/>
    <w:rsid w:val="00B31A99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A537A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274F0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A33F6"/>
    <w:rsid w:val="00CC2F94"/>
    <w:rsid w:val="00CC579B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5162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26FE7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9656F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D51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26FE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26FE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1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58</Words>
  <Characters>286</Characters>
  <Application>Microsoft Office Word</Application>
  <DocSecurity>0</DocSecurity>
  <Lines>95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Hefter, Elisa</dc:creator>
  <cp:lastModifiedBy>Eckart, Monique</cp:lastModifiedBy>
  <cp:revision>2</cp:revision>
  <cp:lastPrinted>2015-09-09T11:42:00Z</cp:lastPrinted>
  <dcterms:created xsi:type="dcterms:W3CDTF">2017-06-16T09:22:00Z</dcterms:created>
  <dcterms:modified xsi:type="dcterms:W3CDTF">2017-06-16T09:22:00Z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