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9D0272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8C6240B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4616B57" w14:textId="4384F7C7"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noWrap/>
            <w:vAlign w:val="bottom"/>
          </w:tcPr>
          <w:p w14:paraId="285FA051" w14:textId="5A1DC7C0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77960BFE" w14:textId="43100F0A" w:rsidR="00FB59FB" w:rsidRPr="00EA7542" w:rsidRDefault="00FB59FB" w:rsidP="005446D6">
            <w:pPr>
              <w:pStyle w:val="ekvkolumnentitel"/>
            </w:pP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256F92F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DA26380" w14:textId="583F8792" w:rsidR="00FB59FB" w:rsidRPr="00C172AE" w:rsidRDefault="00AA5A06" w:rsidP="005446D6">
            <w:pPr>
              <w:pStyle w:val="ekvkvnummer"/>
            </w:pPr>
            <w:r>
              <w:t>1/2</w:t>
            </w:r>
          </w:p>
        </w:tc>
      </w:tr>
      <w:tr w:rsidR="00BF17F2" w:rsidRPr="00BF17F2" w14:paraId="43455FC0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179D9C2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AA3A6DF" w14:textId="74C78A63" w:rsidR="00FB59FB" w:rsidRPr="00901239" w:rsidRDefault="00901239" w:rsidP="00901239">
            <w:pPr>
              <w:pStyle w:val="ekvue1arial"/>
            </w:pPr>
            <w:proofErr w:type="spellStart"/>
            <w:r w:rsidRPr="00901239">
              <w:t>Erklär</w:t>
            </w:r>
            <w:r w:rsidR="008F01F9">
              <w:t>filme</w:t>
            </w:r>
            <w:proofErr w:type="spellEnd"/>
            <w:r w:rsidRPr="00901239">
              <w:t xml:space="preserve"> selbst erstellen</w:t>
            </w:r>
          </w:p>
        </w:tc>
      </w:tr>
    </w:tbl>
    <w:p w14:paraId="57771F11" w14:textId="5F225DC4" w:rsidR="003879B4" w:rsidRDefault="003879B4" w:rsidP="00FF3613">
      <w:bookmarkStart w:id="0" w:name="bmStart"/>
      <w:bookmarkEnd w:id="0"/>
    </w:p>
    <w:p w14:paraId="44740530" w14:textId="59D7AC87" w:rsidR="00901239" w:rsidRPr="00AA5A06" w:rsidRDefault="00901239" w:rsidP="00FF3613">
      <w:pPr>
        <w:rPr>
          <w:smallCaps/>
        </w:rPr>
      </w:pPr>
      <w:r w:rsidRPr="00AA5A06">
        <w:rPr>
          <w:b/>
          <w:smallCaps/>
          <w:sz w:val="28"/>
          <w:szCs w:val="28"/>
        </w:rPr>
        <w:t>Vor dem Dreh</w:t>
      </w:r>
    </w:p>
    <w:p w14:paraId="0F2EA5EC" w14:textId="56B8FD5F" w:rsidR="00901239" w:rsidRDefault="00901239" w:rsidP="00FF3613"/>
    <w:p w14:paraId="0E1D0CDA" w14:textId="00783C66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  <w:r w:rsidRPr="00901239">
        <w:rPr>
          <w:sz w:val="28"/>
          <w:szCs w:val="28"/>
        </w:rPr>
        <w:t xml:space="preserve">Welchen Inhalt möchte ich den </w:t>
      </w:r>
      <w:r>
        <w:rPr>
          <w:sz w:val="28"/>
          <w:szCs w:val="28"/>
        </w:rPr>
        <w:t>Kindern</w:t>
      </w:r>
      <w:r w:rsidRPr="00901239">
        <w:rPr>
          <w:sz w:val="28"/>
          <w:szCs w:val="28"/>
        </w:rPr>
        <w:t xml:space="preserve"> zugänglich machen?</w:t>
      </w:r>
    </w:p>
    <w:p w14:paraId="1FB1B773" w14:textId="7FD77890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4FD60AB7" w14:textId="6165F0DC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1ED614B8" w14:textId="77777777" w:rsidR="00901239" w:rsidRPr="00901239" w:rsidRDefault="00901239" w:rsidP="00901239">
      <w:pPr>
        <w:pBdr>
          <w:between w:val="single" w:sz="4" w:space="1" w:color="auto"/>
          <w:bar w:val="single" w:sz="4" w:color="auto"/>
        </w:pBdr>
        <w:spacing w:line="240" w:lineRule="auto"/>
        <w:rPr>
          <w:sz w:val="28"/>
          <w:szCs w:val="28"/>
        </w:rPr>
      </w:pPr>
    </w:p>
    <w:p w14:paraId="3689B9A5" w14:textId="77777777" w:rsidR="00AA5A06" w:rsidRDefault="00AA5A06" w:rsidP="00901239">
      <w:pPr>
        <w:spacing w:line="240" w:lineRule="auto"/>
        <w:rPr>
          <w:sz w:val="28"/>
          <w:szCs w:val="28"/>
        </w:rPr>
      </w:pPr>
    </w:p>
    <w:p w14:paraId="0EA2FD23" w14:textId="77777777" w:rsidR="00AA5A06" w:rsidRDefault="00AA5A06" w:rsidP="00901239">
      <w:pPr>
        <w:spacing w:line="240" w:lineRule="auto"/>
        <w:rPr>
          <w:sz w:val="28"/>
          <w:szCs w:val="28"/>
        </w:rPr>
      </w:pPr>
    </w:p>
    <w:p w14:paraId="0B82B8F4" w14:textId="5CA3AFFA" w:rsidR="00901239" w:rsidRPr="00901239" w:rsidRDefault="00901239" w:rsidP="00901239">
      <w:pPr>
        <w:spacing w:line="240" w:lineRule="auto"/>
        <w:rPr>
          <w:sz w:val="28"/>
          <w:szCs w:val="28"/>
        </w:rPr>
      </w:pPr>
      <w:r w:rsidRPr="00901239">
        <w:rPr>
          <w:sz w:val="28"/>
          <w:szCs w:val="28"/>
        </w:rPr>
        <w:t xml:space="preserve">Was sind die wesentlichen Aspekte? </w:t>
      </w:r>
    </w:p>
    <w:p w14:paraId="3D292771" w14:textId="77777777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6EDAEBF2" w14:textId="6650E98F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491CFABA" w14:textId="77CB7AFF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543A8923" w14:textId="64ABF155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3356401E" w14:textId="52DD3AD7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0C273422" w14:textId="5707B0A7" w:rsidR="00AA5A06" w:rsidRDefault="00AA5A06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5D10C843" w14:textId="67DFAB1F" w:rsidR="00AA5A06" w:rsidRDefault="00AA5A06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07164C3F" w14:textId="77777777" w:rsidR="00AA5A06" w:rsidRDefault="00AA5A06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5F9A9135" w14:textId="77777777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47C1867B" w14:textId="77777777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3368B464" w14:textId="77777777" w:rsidR="00AA5A06" w:rsidRDefault="00AA5A06" w:rsidP="00901239">
      <w:pPr>
        <w:spacing w:line="240" w:lineRule="auto"/>
        <w:rPr>
          <w:sz w:val="28"/>
          <w:szCs w:val="28"/>
        </w:rPr>
      </w:pPr>
    </w:p>
    <w:p w14:paraId="29DAB086" w14:textId="1DD5F019" w:rsidR="00901239" w:rsidRPr="00901239" w:rsidRDefault="00901239" w:rsidP="009012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Welche Materialien </w:t>
      </w:r>
      <w:r w:rsidR="00AA5A06">
        <w:rPr>
          <w:sz w:val="28"/>
          <w:szCs w:val="28"/>
        </w:rPr>
        <w:t>benötige ich für das Filmen/im Film</w:t>
      </w:r>
      <w:r w:rsidRPr="00901239">
        <w:rPr>
          <w:sz w:val="28"/>
          <w:szCs w:val="28"/>
        </w:rPr>
        <w:t xml:space="preserve">? </w:t>
      </w:r>
    </w:p>
    <w:p w14:paraId="45B2BDB3" w14:textId="77777777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75245EA1" w14:textId="77777777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0F4F4831" w14:textId="77777777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6F914375" w14:textId="77777777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32D5E088" w14:textId="77777777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52139327" w14:textId="77777777" w:rsidR="00901239" w:rsidRDefault="00901239" w:rsidP="00901239">
      <w:pPr>
        <w:pBdr>
          <w:between w:val="single" w:sz="4" w:space="1" w:color="auto"/>
          <w:bar w:val="single" w:sz="4" w:color="auto"/>
        </w:pBdr>
        <w:spacing w:line="360" w:lineRule="auto"/>
        <w:rPr>
          <w:sz w:val="28"/>
          <w:szCs w:val="28"/>
        </w:rPr>
      </w:pPr>
    </w:p>
    <w:p w14:paraId="153A613B" w14:textId="46760ED2" w:rsidR="00AA5A06" w:rsidRDefault="00AA5A06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A5A06" w:rsidRPr="00C172AE" w14:paraId="2DD27ABD" w14:textId="77777777" w:rsidTr="000E63D1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96412FB" w14:textId="77777777" w:rsidR="00AA5A06" w:rsidRPr="00AE65F6" w:rsidRDefault="00AA5A06" w:rsidP="000E63D1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F38EA9E" w14:textId="77777777" w:rsidR="00AA5A06" w:rsidRPr="0006258C" w:rsidRDefault="00AA5A06" w:rsidP="000E63D1">
            <w:pPr>
              <w:pStyle w:val="ekvkolumnentitel"/>
            </w:pPr>
          </w:p>
        </w:tc>
        <w:tc>
          <w:tcPr>
            <w:tcW w:w="1370" w:type="dxa"/>
            <w:noWrap/>
            <w:vAlign w:val="bottom"/>
          </w:tcPr>
          <w:p w14:paraId="458D9B85" w14:textId="77777777" w:rsidR="00AA5A06" w:rsidRPr="00EA7542" w:rsidRDefault="00AA5A06" w:rsidP="000E63D1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64941B59" w14:textId="77777777" w:rsidR="00AA5A06" w:rsidRPr="00EA7542" w:rsidRDefault="00AA5A06" w:rsidP="000E63D1">
            <w:pPr>
              <w:pStyle w:val="ekvkolumnentitel"/>
            </w:pP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0EA23F7" w14:textId="77777777" w:rsidR="00AA5A06" w:rsidRPr="00EA7542" w:rsidRDefault="00AA5A06" w:rsidP="000E63D1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1726D28" w14:textId="6C0501BB" w:rsidR="00AA5A06" w:rsidRPr="00C172AE" w:rsidRDefault="00AA5A06" w:rsidP="000E63D1">
            <w:pPr>
              <w:pStyle w:val="ekvkvnummer"/>
            </w:pPr>
            <w:r>
              <w:t>2/2</w:t>
            </w:r>
          </w:p>
        </w:tc>
      </w:tr>
      <w:tr w:rsidR="00AA5A06" w:rsidRPr="00BF17F2" w14:paraId="256BD3F4" w14:textId="77777777" w:rsidTr="000E63D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EBB6B04" w14:textId="77777777" w:rsidR="00AA5A06" w:rsidRPr="00BF17F2" w:rsidRDefault="00AA5A06" w:rsidP="000E63D1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70567CB" w14:textId="5794F309" w:rsidR="00AA5A06" w:rsidRPr="00901239" w:rsidRDefault="00AA5A06" w:rsidP="000E63D1">
            <w:pPr>
              <w:pStyle w:val="ekvue1arial"/>
            </w:pPr>
            <w:proofErr w:type="spellStart"/>
            <w:r w:rsidRPr="00901239">
              <w:t>Erklär</w:t>
            </w:r>
            <w:r w:rsidR="008F01F9">
              <w:t>filme</w:t>
            </w:r>
            <w:proofErr w:type="spellEnd"/>
            <w:r w:rsidRPr="00901239">
              <w:t xml:space="preserve"> selbst erstellen</w:t>
            </w:r>
          </w:p>
        </w:tc>
      </w:tr>
    </w:tbl>
    <w:p w14:paraId="418E8144" w14:textId="1301D470" w:rsidR="00901239" w:rsidRDefault="00901239" w:rsidP="00901239">
      <w:pPr>
        <w:spacing w:line="240" w:lineRule="auto"/>
        <w:rPr>
          <w:sz w:val="28"/>
          <w:szCs w:val="28"/>
        </w:rPr>
      </w:pPr>
    </w:p>
    <w:p w14:paraId="483F9225" w14:textId="76FD1050" w:rsidR="00901239" w:rsidRPr="00AA5A06" w:rsidRDefault="00901239" w:rsidP="00AA5A06">
      <w:pPr>
        <w:spacing w:after="120" w:line="240" w:lineRule="auto"/>
        <w:rPr>
          <w:b/>
          <w:smallCaps/>
          <w:sz w:val="28"/>
          <w:szCs w:val="28"/>
        </w:rPr>
      </w:pPr>
      <w:r w:rsidRPr="00AA5A06">
        <w:rPr>
          <w:b/>
          <w:smallCaps/>
          <w:sz w:val="28"/>
          <w:szCs w:val="28"/>
        </w:rPr>
        <w:t>Während de</w:t>
      </w:r>
      <w:r w:rsidRPr="00AA5A06">
        <w:rPr>
          <w:b/>
          <w:smallCaps/>
          <w:sz w:val="28"/>
          <w:szCs w:val="28"/>
        </w:rPr>
        <w:t>s</w:t>
      </w:r>
      <w:r w:rsidRPr="00AA5A06">
        <w:rPr>
          <w:b/>
          <w:smallCaps/>
          <w:sz w:val="28"/>
          <w:szCs w:val="28"/>
        </w:rPr>
        <w:t xml:space="preserve"> Dreh</w:t>
      </w:r>
      <w:r w:rsidRPr="00AA5A06">
        <w:rPr>
          <w:b/>
          <w:smallCaps/>
          <w:sz w:val="28"/>
          <w:szCs w:val="28"/>
        </w:rPr>
        <w:t>s</w:t>
      </w:r>
    </w:p>
    <w:p w14:paraId="6567BE34" w14:textId="77777777" w:rsidR="00901239" w:rsidRDefault="00901239" w:rsidP="00AA5A06">
      <w:pPr>
        <w:spacing w:after="120" w:line="240" w:lineRule="auto"/>
        <w:rPr>
          <w:sz w:val="28"/>
          <w:szCs w:val="28"/>
        </w:rPr>
      </w:pPr>
    </w:p>
    <w:p w14:paraId="78110F57" w14:textId="77777777" w:rsidR="00901239" w:rsidRDefault="00901239" w:rsidP="00AA5A06">
      <w:pPr>
        <w:spacing w:after="120" w:line="240" w:lineRule="auto"/>
        <w:ind w:left="340"/>
        <w:rPr>
          <w:sz w:val="28"/>
          <w:szCs w:val="28"/>
        </w:rPr>
      </w:pPr>
      <w:r>
        <w:rPr>
          <w:sz w:val="28"/>
          <w:szCs w:val="28"/>
        </w:rPr>
        <w:t>Aufbau</w:t>
      </w:r>
    </w:p>
    <w:p w14:paraId="41867A69" w14:textId="1380229E" w:rsidR="00901239" w:rsidRDefault="00901239" w:rsidP="00AA5A06">
      <w:pPr>
        <w:pStyle w:val="Listenabsatz"/>
        <w:numPr>
          <w:ilvl w:val="0"/>
          <w:numId w:val="4"/>
        </w:numPr>
        <w:spacing w:after="120" w:line="240" w:lineRule="auto"/>
        <w:ind w:left="1069"/>
        <w:rPr>
          <w:sz w:val="28"/>
          <w:szCs w:val="28"/>
        </w:rPr>
      </w:pPr>
      <w:r>
        <w:rPr>
          <w:sz w:val="28"/>
          <w:szCs w:val="28"/>
        </w:rPr>
        <w:t>Umgebung wählen</w:t>
      </w:r>
      <w:r w:rsidR="00AA5A06">
        <w:rPr>
          <w:sz w:val="28"/>
          <w:szCs w:val="28"/>
        </w:rPr>
        <w:t xml:space="preserve"> (ruhig, gutes Licht/Lampe)</w:t>
      </w:r>
    </w:p>
    <w:p w14:paraId="5F12E715" w14:textId="35BCB328" w:rsidR="00901239" w:rsidRDefault="00901239" w:rsidP="00AA5A06">
      <w:pPr>
        <w:pStyle w:val="Listenabsatz"/>
        <w:numPr>
          <w:ilvl w:val="0"/>
          <w:numId w:val="5"/>
        </w:numPr>
        <w:spacing w:after="120" w:line="240" w:lineRule="auto"/>
        <w:ind w:left="1069"/>
        <w:rPr>
          <w:sz w:val="28"/>
          <w:szCs w:val="28"/>
        </w:rPr>
      </w:pPr>
      <w:r>
        <w:rPr>
          <w:sz w:val="28"/>
          <w:szCs w:val="28"/>
        </w:rPr>
        <w:t>Kamera und ggf. Stativ aufbauen</w:t>
      </w:r>
    </w:p>
    <w:p w14:paraId="2331E25F" w14:textId="65D31DD1" w:rsidR="00AA5A06" w:rsidRDefault="00AA5A06" w:rsidP="00AA5A06">
      <w:pPr>
        <w:pStyle w:val="Listenabsatz"/>
        <w:numPr>
          <w:ilvl w:val="0"/>
          <w:numId w:val="5"/>
        </w:numPr>
        <w:spacing w:after="120" w:line="240" w:lineRule="auto"/>
        <w:ind w:left="1069"/>
        <w:rPr>
          <w:sz w:val="28"/>
          <w:szCs w:val="28"/>
        </w:rPr>
      </w:pPr>
      <w:r>
        <w:rPr>
          <w:sz w:val="28"/>
          <w:szCs w:val="28"/>
        </w:rPr>
        <w:t>Hintergrund</w:t>
      </w:r>
    </w:p>
    <w:p w14:paraId="2B2C5359" w14:textId="77777777" w:rsidR="00901239" w:rsidRDefault="00901239" w:rsidP="00AA5A06">
      <w:pPr>
        <w:spacing w:after="120" w:line="240" w:lineRule="auto"/>
        <w:ind w:left="340"/>
        <w:rPr>
          <w:sz w:val="28"/>
          <w:szCs w:val="28"/>
        </w:rPr>
      </w:pPr>
    </w:p>
    <w:p w14:paraId="733801C5" w14:textId="55DA1A35" w:rsidR="00901239" w:rsidRDefault="00901239" w:rsidP="00AA5A06">
      <w:pPr>
        <w:spacing w:after="120" w:line="240" w:lineRule="auto"/>
        <w:ind w:left="340"/>
        <w:rPr>
          <w:sz w:val="28"/>
          <w:szCs w:val="28"/>
        </w:rPr>
      </w:pPr>
      <w:r>
        <w:rPr>
          <w:sz w:val="28"/>
          <w:szCs w:val="28"/>
        </w:rPr>
        <w:t>Dreh</w:t>
      </w:r>
    </w:p>
    <w:p w14:paraId="46A8C70C" w14:textId="77777777" w:rsidR="00901239" w:rsidRDefault="00901239" w:rsidP="00AA5A06">
      <w:pPr>
        <w:pStyle w:val="Listenabsatz"/>
        <w:numPr>
          <w:ilvl w:val="0"/>
          <w:numId w:val="4"/>
        </w:numPr>
        <w:spacing w:after="120" w:line="240" w:lineRule="auto"/>
        <w:ind w:left="1069"/>
        <w:rPr>
          <w:sz w:val="28"/>
          <w:szCs w:val="28"/>
        </w:rPr>
      </w:pPr>
      <w:r>
        <w:rPr>
          <w:sz w:val="28"/>
          <w:szCs w:val="28"/>
        </w:rPr>
        <w:t>langsam und deutlich sprechen</w:t>
      </w:r>
    </w:p>
    <w:p w14:paraId="518DCA4A" w14:textId="77777777" w:rsidR="00901239" w:rsidRDefault="00901239" w:rsidP="00AA5A06">
      <w:pPr>
        <w:pStyle w:val="Listenabsatz"/>
        <w:numPr>
          <w:ilvl w:val="0"/>
          <w:numId w:val="4"/>
        </w:numPr>
        <w:spacing w:after="120" w:line="240" w:lineRule="auto"/>
        <w:ind w:left="1069"/>
        <w:rPr>
          <w:sz w:val="28"/>
          <w:szCs w:val="28"/>
        </w:rPr>
      </w:pPr>
      <w:r>
        <w:rPr>
          <w:sz w:val="28"/>
          <w:szCs w:val="28"/>
        </w:rPr>
        <w:t>kindgerechte Sprache verwenden</w:t>
      </w:r>
    </w:p>
    <w:p w14:paraId="44A8759C" w14:textId="4BA3B392" w:rsidR="00901239" w:rsidRDefault="00901239" w:rsidP="00AA5A06">
      <w:pPr>
        <w:pStyle w:val="Listenabsatz"/>
        <w:numPr>
          <w:ilvl w:val="0"/>
          <w:numId w:val="4"/>
        </w:numPr>
        <w:spacing w:after="120" w:line="240" w:lineRule="auto"/>
        <w:ind w:left="1069"/>
        <w:rPr>
          <w:sz w:val="28"/>
          <w:szCs w:val="28"/>
        </w:rPr>
      </w:pPr>
      <w:r w:rsidRPr="00901239">
        <w:rPr>
          <w:sz w:val="28"/>
          <w:szCs w:val="28"/>
        </w:rPr>
        <w:t>auf Passung von Handlung und Erklärung achten</w:t>
      </w:r>
    </w:p>
    <w:p w14:paraId="1CA153DB" w14:textId="6C536DFF" w:rsidR="00901239" w:rsidRDefault="00901239" w:rsidP="00AA5A06">
      <w:pPr>
        <w:spacing w:after="120" w:line="240" w:lineRule="auto"/>
        <w:rPr>
          <w:sz w:val="28"/>
          <w:szCs w:val="28"/>
        </w:rPr>
      </w:pPr>
    </w:p>
    <w:p w14:paraId="57AFC7E5" w14:textId="0D948A90" w:rsidR="00901239" w:rsidRPr="00AA5A06" w:rsidRDefault="00901239" w:rsidP="00AA5A06">
      <w:pPr>
        <w:spacing w:after="120" w:line="240" w:lineRule="auto"/>
        <w:rPr>
          <w:b/>
          <w:smallCaps/>
          <w:sz w:val="28"/>
          <w:szCs w:val="28"/>
        </w:rPr>
      </w:pPr>
    </w:p>
    <w:p w14:paraId="16947F25" w14:textId="33378AC0" w:rsidR="00901239" w:rsidRPr="00AA5A06" w:rsidRDefault="00901239" w:rsidP="00AA5A06">
      <w:pPr>
        <w:spacing w:after="120" w:line="240" w:lineRule="auto"/>
        <w:rPr>
          <w:b/>
          <w:smallCaps/>
          <w:sz w:val="28"/>
          <w:szCs w:val="28"/>
        </w:rPr>
      </w:pPr>
      <w:r w:rsidRPr="00AA5A06">
        <w:rPr>
          <w:b/>
          <w:smallCaps/>
          <w:sz w:val="28"/>
          <w:szCs w:val="28"/>
        </w:rPr>
        <w:t>Nach dem Dreh</w:t>
      </w:r>
    </w:p>
    <w:p w14:paraId="74D2AA82" w14:textId="50E4375C" w:rsidR="00901239" w:rsidRDefault="00901239" w:rsidP="00AA5A06">
      <w:pPr>
        <w:spacing w:after="120" w:line="240" w:lineRule="auto"/>
        <w:rPr>
          <w:b/>
          <w:sz w:val="28"/>
          <w:szCs w:val="28"/>
        </w:rPr>
      </w:pPr>
    </w:p>
    <w:p w14:paraId="276FF682" w14:textId="77777777" w:rsidR="00901239" w:rsidRDefault="00901239" w:rsidP="00AA5A06">
      <w:pPr>
        <w:spacing w:after="120" w:line="240" w:lineRule="auto"/>
        <w:ind w:left="340"/>
        <w:rPr>
          <w:sz w:val="28"/>
          <w:szCs w:val="28"/>
        </w:rPr>
      </w:pPr>
      <w:r>
        <w:rPr>
          <w:sz w:val="28"/>
          <w:szCs w:val="28"/>
        </w:rPr>
        <w:t>Technische Bearbeitung</w:t>
      </w:r>
    </w:p>
    <w:p w14:paraId="0D50AC40" w14:textId="77777777" w:rsidR="00901239" w:rsidRDefault="00901239" w:rsidP="00AA5A06">
      <w:pPr>
        <w:pStyle w:val="Listenabsatz"/>
        <w:numPr>
          <w:ilvl w:val="0"/>
          <w:numId w:val="6"/>
        </w:num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Filmdateien zusammenfügen</w:t>
      </w:r>
    </w:p>
    <w:p w14:paraId="6AECD09D" w14:textId="77777777" w:rsidR="00901239" w:rsidRDefault="00901239" w:rsidP="00AA5A06">
      <w:pPr>
        <w:pStyle w:val="Listenabsatz"/>
        <w:numPr>
          <w:ilvl w:val="0"/>
          <w:numId w:val="6"/>
        </w:num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ggf. Filmdateien schneiden oder anderweitig bearbeiten</w:t>
      </w:r>
    </w:p>
    <w:p w14:paraId="6EAD2AA8" w14:textId="77777777" w:rsidR="00901239" w:rsidRDefault="00901239" w:rsidP="00AA5A06">
      <w:pPr>
        <w:spacing w:after="120" w:line="240" w:lineRule="auto"/>
        <w:rPr>
          <w:sz w:val="28"/>
          <w:szCs w:val="28"/>
        </w:rPr>
      </w:pPr>
    </w:p>
    <w:p w14:paraId="1A0C0E2C" w14:textId="276F2A0E" w:rsidR="00901239" w:rsidRDefault="00901239" w:rsidP="00AA5A06">
      <w:pPr>
        <w:spacing w:after="120" w:line="240" w:lineRule="auto"/>
        <w:ind w:left="340"/>
        <w:rPr>
          <w:sz w:val="28"/>
          <w:szCs w:val="28"/>
        </w:rPr>
      </w:pPr>
      <w:r>
        <w:rPr>
          <w:sz w:val="28"/>
          <w:szCs w:val="28"/>
        </w:rPr>
        <w:t>Reflexion</w:t>
      </w:r>
    </w:p>
    <w:p w14:paraId="5B8880A1" w14:textId="77777777" w:rsidR="00901239" w:rsidRDefault="00901239" w:rsidP="00AA5A06">
      <w:pPr>
        <w:pStyle w:val="Listenabsatz"/>
        <w:numPr>
          <w:ilvl w:val="0"/>
          <w:numId w:val="6"/>
        </w:num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Sind alle zentralen Aspekte vorhanden?</w:t>
      </w:r>
    </w:p>
    <w:p w14:paraId="26EABB04" w14:textId="77777777" w:rsidR="00AA5A06" w:rsidRDefault="00901239" w:rsidP="00AA5A06">
      <w:pPr>
        <w:pStyle w:val="Listenabsatz"/>
        <w:numPr>
          <w:ilvl w:val="0"/>
          <w:numId w:val="6"/>
        </w:num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Sind die Erklärungen in sich stimmig und nachvollziehbar?</w:t>
      </w:r>
    </w:p>
    <w:p w14:paraId="3DA88E0E" w14:textId="12D39F5E" w:rsidR="00901239" w:rsidRPr="00AA5A06" w:rsidRDefault="00901239" w:rsidP="00AA5A06">
      <w:pPr>
        <w:pStyle w:val="Listenabsatz"/>
        <w:numPr>
          <w:ilvl w:val="0"/>
          <w:numId w:val="6"/>
        </w:numPr>
        <w:spacing w:after="120" w:line="240" w:lineRule="auto"/>
        <w:rPr>
          <w:sz w:val="28"/>
          <w:szCs w:val="28"/>
        </w:rPr>
      </w:pPr>
      <w:r w:rsidRPr="00AA5A06">
        <w:rPr>
          <w:sz w:val="28"/>
          <w:szCs w:val="28"/>
        </w:rPr>
        <w:t>Ggf. nachbearbeiten, ansonsten speichern nicht vergessen</w:t>
      </w:r>
    </w:p>
    <w:p w14:paraId="7322447E" w14:textId="77777777" w:rsidR="00901239" w:rsidRPr="00901239" w:rsidRDefault="00901239" w:rsidP="00AA5A06">
      <w:pPr>
        <w:spacing w:after="120" w:line="240" w:lineRule="auto"/>
        <w:rPr>
          <w:sz w:val="28"/>
          <w:szCs w:val="28"/>
        </w:rPr>
      </w:pPr>
    </w:p>
    <w:p w14:paraId="78EF153E" w14:textId="77777777" w:rsidR="00901239" w:rsidRDefault="00901239" w:rsidP="00AA5A06">
      <w:pPr>
        <w:spacing w:after="120"/>
      </w:pPr>
    </w:p>
    <w:sectPr w:rsidR="00901239" w:rsidSect="008D5A1A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C7610" w14:textId="77777777" w:rsidR="00901239" w:rsidRDefault="00901239" w:rsidP="003C599D">
      <w:pPr>
        <w:spacing w:line="240" w:lineRule="auto"/>
      </w:pPr>
      <w:r>
        <w:separator/>
      </w:r>
    </w:p>
  </w:endnote>
  <w:endnote w:type="continuationSeparator" w:id="0">
    <w:p w14:paraId="004E2D9D" w14:textId="77777777" w:rsidR="00901239" w:rsidRDefault="0090123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7A34F82" w14:textId="77777777" w:rsidTr="006B2D23">
      <w:trPr>
        <w:trHeight w:hRule="exact" w:val="680"/>
      </w:trPr>
      <w:tc>
        <w:tcPr>
          <w:tcW w:w="1131" w:type="dxa"/>
          <w:noWrap/>
        </w:tcPr>
        <w:p w14:paraId="5F9C98F8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17DF653" wp14:editId="385FC98F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5A54706" w14:textId="77777777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202</w:t>
          </w:r>
          <w:r w:rsidR="00BF2233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B557D47" w14:textId="257883D4" w:rsidR="00193A18" w:rsidRPr="00025140" w:rsidRDefault="00BF2233" w:rsidP="00AA5A06">
          <w:pPr>
            <w:pStyle w:val="ekvquelle"/>
          </w:pPr>
          <w:r>
            <w:t xml:space="preserve">Textquellen: </w:t>
          </w:r>
          <w:r w:rsidR="00AA5A06">
            <w:t>Maike Koschinski, Stadtlohn; Jennifer Tack, Coesfeld</w:t>
          </w:r>
        </w:p>
      </w:tc>
      <w:tc>
        <w:tcPr>
          <w:tcW w:w="397" w:type="dxa"/>
        </w:tcPr>
        <w:p w14:paraId="79B3F3F7" w14:textId="77777777" w:rsidR="00193A18" w:rsidRPr="00913892" w:rsidRDefault="00193A18" w:rsidP="00913892">
          <w:pPr>
            <w:pStyle w:val="ekvpagina"/>
          </w:pPr>
        </w:p>
      </w:tc>
    </w:tr>
  </w:tbl>
  <w:p w14:paraId="1F2DDC9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FB29C" w14:textId="77777777" w:rsidR="00901239" w:rsidRDefault="00901239" w:rsidP="003C599D">
      <w:pPr>
        <w:spacing w:line="240" w:lineRule="auto"/>
      </w:pPr>
      <w:r>
        <w:separator/>
      </w:r>
    </w:p>
  </w:footnote>
  <w:footnote w:type="continuationSeparator" w:id="0">
    <w:p w14:paraId="19F92706" w14:textId="77777777" w:rsidR="00901239" w:rsidRDefault="00901239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F3223"/>
    <w:multiLevelType w:val="hybridMultilevel"/>
    <w:tmpl w:val="6FF8F6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2582B"/>
    <w:multiLevelType w:val="hybridMultilevel"/>
    <w:tmpl w:val="E40AD8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F7D"/>
    <w:multiLevelType w:val="hybridMultilevel"/>
    <w:tmpl w:val="1F94C97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B1E51"/>
    <w:multiLevelType w:val="hybridMultilevel"/>
    <w:tmpl w:val="6990318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2532E"/>
    <w:multiLevelType w:val="hybridMultilevel"/>
    <w:tmpl w:val="A358DFFA"/>
    <w:lvl w:ilvl="0" w:tplc="DC1CC574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5239EC"/>
    <w:multiLevelType w:val="hybridMultilevel"/>
    <w:tmpl w:val="E8AE110E"/>
    <w:lvl w:ilvl="0" w:tplc="0407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39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95F0F"/>
    <w:rsid w:val="004A464D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01F9"/>
    <w:rsid w:val="008F6EDE"/>
    <w:rsid w:val="00900B9F"/>
    <w:rsid w:val="00901239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06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14851"/>
  <w15:chartTrackingRefBased/>
  <w15:docId w15:val="{3E26AE67-F179-4933-9EF1-9245CC9C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F489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styleId="Listenabsatz">
    <w:name w:val="List Paragraph"/>
    <w:basedOn w:val="Standard"/>
    <w:uiPriority w:val="34"/>
    <w:qFormat/>
    <w:rsid w:val="00901239"/>
    <w:pPr>
      <w:tabs>
        <w:tab w:val="clear" w:pos="340"/>
        <w:tab w:val="clear" w:pos="595"/>
        <w:tab w:val="clear" w:pos="851"/>
      </w:tabs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98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h272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</Template>
  <TotalTime>0</TotalTime>
  <Pages>2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Münstermann, Iris</dc:creator>
  <cp:keywords/>
  <dc:description/>
  <cp:lastModifiedBy>Münstermann, Iris</cp:lastModifiedBy>
  <cp:revision>2</cp:revision>
  <cp:lastPrinted>2016-12-20T14:33:00Z</cp:lastPrinted>
  <dcterms:created xsi:type="dcterms:W3CDTF">2021-02-16T14:42:00Z</dcterms:created>
  <dcterms:modified xsi:type="dcterms:W3CDTF">2021-02-16T15:04:00Z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1.04</vt:lpwstr>
  </property>
</Properties>
</file>