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D0A6B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73D83F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DFBDC5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23FDD8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215BD5" w14:textId="01B4802D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CCB62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9758DE0" w14:textId="05846C20" w:rsidR="00FB59FB" w:rsidRPr="00C172AE" w:rsidRDefault="00FB59FB" w:rsidP="0086184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61842">
              <w:t>2</w:t>
            </w:r>
          </w:p>
        </w:tc>
      </w:tr>
      <w:tr w:rsidR="00BF17F2" w:rsidRPr="00BF17F2" w14:paraId="75B6BF5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977F63" w14:textId="56C060F4" w:rsidR="00FB59FB" w:rsidRPr="00BF17F2" w:rsidRDefault="006D0861" w:rsidP="00AE65F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6658FDF0" wp14:editId="3CCD2934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374015</wp:posOffset>
                      </wp:positionV>
                      <wp:extent cx="3023235" cy="2593975"/>
                      <wp:effectExtent l="0" t="0" r="24765" b="15875"/>
                      <wp:wrapNone/>
                      <wp:docPr id="289" name="Gruppieren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23235" cy="2593975"/>
                                <a:chOff x="0" y="0"/>
                                <a:chExt cx="3023235" cy="2593975"/>
                              </a:xfrm>
                            </wpg:grpSpPr>
                            <wps:wsp>
                              <wps:cNvPr id="17" name="Rechteck 17"/>
                              <wps:cNvSpPr/>
                              <wps:spPr>
                                <a:xfrm>
                                  <a:off x="0" y="0"/>
                                  <a:ext cx="3023235" cy="25939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BCD3DEB" w14:textId="77777777" w:rsidR="007B3D5F" w:rsidRDefault="007B3D5F" w:rsidP="007B3D5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14:paraId="3BCD6299" w14:textId="77777777" w:rsidR="007B3D5F" w:rsidRPr="00BF49CD" w:rsidRDefault="007B3D5F" w:rsidP="007B3D5F">
                                    <w:pPr>
                                      <w:spacing w:line="48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Klasse: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 xml:space="preserve">_________  </w:t>
                                    </w: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Datum: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>__________</w:t>
                                    </w:r>
                                  </w:p>
                                  <w:p w14:paraId="514C5595" w14:textId="77777777" w:rsidR="007B3D5F" w:rsidRPr="00BF49CD" w:rsidRDefault="007B3D5F" w:rsidP="007B3D5F">
                                    <w:pPr>
                                      <w:spacing w:line="48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Fach: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>____________________________</w:t>
                                    </w:r>
                                  </w:p>
                                  <w:p w14:paraId="787C1256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4AD86BF2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6BB202BF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27203F71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1B2E94AA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Sechseck 29"/>
                              <wps:cNvSpPr/>
                              <wps:spPr>
                                <a:xfrm>
                                  <a:off x="329609" y="988828"/>
                                  <a:ext cx="2339975" cy="1439545"/>
                                </a:xfrm>
                                <a:prstGeom prst="hexagon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89" o:spid="_x0000_s1026" style="position:absolute;margin-left:53.15pt;margin-top:29.45pt;width:238.05pt;height:204.25pt;z-index:251683840;mso-width-relative:margin;mso-height-relative:margin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">
                      <v:rect id="Rechteck 17" o:spid="_x0000_s1027" style="position:absolute;width:30232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QL8A&#10;AADbAAAADwAAAGRycy9kb3ducmV2LnhtbERPzWoCMRC+F3yHMIK3mrWHKqtRRCpIDxVXH2DYjJvF&#10;zSQmUde3N4VCb/Px/c5i1dtO3CnE1rGCybgAQVw73XKj4HTcvs9AxISssXNMCp4UYbUcvC2w1O7B&#10;B7pXqRE5hGOJCkxKvpQy1oYsxrHzxJk7u2AxZRgaqQM+crjt5EdRfEqLLecGg542hupLdbMKfFj7&#10;vfkyx23/E3bfza1qzfWp1GjYr+cgEvXpX/zn3uk8fwq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FwVAvwAAANsAAAAPAAAAAAAAAAAAAAAAAJgCAABkcnMvZG93bnJl&#10;di54bWxQSwUGAAAAAAQABAD1AAAAhAMAAAAA&#10;" fillcolor="white [3201]" strokecolor="black [3213]" strokeweight="1pt">
                        <v:textbox>
                          <w:txbxContent>
                            <w:p w14:paraId="6BCD3DEB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BCD6299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514C5595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787C1256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4AD86BF2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6BB202BF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27203F71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1B2E94AA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v:textbox>
                      </v:rect>
                      <v:shapetype id="_x0000_t9" coordsize="21600,21600" o:spt="9" adj="5400" path="m@0,l,10800@0,21600@1,21600,21600,1080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gradientshapeok="t" o:connecttype="rect" textboxrect="1800,1800,19800,19800;3600,3600,18000,18000;6300,6300,15300,15300"/>
                        <v:handles>
                          <v:h position="#0,topLeft" xrange="0,10800"/>
                        </v:handles>
                      </v:shapetype>
                      <v:shape id="Sechseck 29" o:spid="_x0000_s1028" type="#_x0000_t9" style="position:absolute;left:3296;top:9888;width:23399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YtcUA&#10;AADbAAAADwAAAGRycy9kb3ducmV2LnhtbESPzWrDMBCE74W8g9hAb7WcFIrrWAlJSqH1LT8k18Xa&#10;2E6slWOptvv2VaHQ4zAz3zDZajSN6KlztWUFsygGQVxYXXOp4Hh4f0pAOI+ssbFMCr7JwWo5ecgw&#10;1XbgHfV7X4oAYZeigsr7NpXSFRUZdJFtiYN3sZ1BH2RXSt3hEOCmkfM4fpEGaw4LFba0rai47b+M&#10;grzYxslJXg/nXV4nn6fN/RnfcqUep+N6AcLT6P/Df+0PrWD+Cr9fw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1i1xQAAANsAAAAPAAAAAAAAAAAAAAAAAJgCAABkcnMv&#10;ZG93bnJldi54bWxQSwUGAAAAAAQABAD1AAAAigMAAAAA&#10;" adj="3322" fillcolor="white [3201]" strokecolor="black [3213]" strokeweight="1pt"/>
                    </v:group>
                  </w:pict>
                </mc:Fallback>
              </mc:AlternateContent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FEBD74" w14:textId="0528501D" w:rsidR="00FB59FB" w:rsidRPr="00BF17F2" w:rsidRDefault="007B3D5F" w:rsidP="0003756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 wp14:anchorId="10F7023D" wp14:editId="081E3745">
                      <wp:simplePos x="0" y="0"/>
                      <wp:positionH relativeFrom="column">
                        <wp:posOffset>3168650</wp:posOffset>
                      </wp:positionH>
                      <wp:positionV relativeFrom="paragraph">
                        <wp:posOffset>386715</wp:posOffset>
                      </wp:positionV>
                      <wp:extent cx="3023235" cy="2593975"/>
                      <wp:effectExtent l="0" t="0" r="24765" b="15875"/>
                      <wp:wrapNone/>
                      <wp:docPr id="290" name="Gruppieren 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23235" cy="2593975"/>
                                <a:chOff x="0" y="0"/>
                                <a:chExt cx="3023235" cy="2593975"/>
                              </a:xfrm>
                            </wpg:grpSpPr>
                            <wps:wsp>
                              <wps:cNvPr id="291" name="Rechteck 291"/>
                              <wps:cNvSpPr/>
                              <wps:spPr>
                                <a:xfrm>
                                  <a:off x="0" y="0"/>
                                  <a:ext cx="3023235" cy="25939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01A939" w14:textId="77777777" w:rsidR="007B3D5F" w:rsidRDefault="007B3D5F" w:rsidP="007B3D5F">
                                    <w:pPr>
                                      <w:spacing w:line="240" w:lineRule="auto"/>
                                      <w:jc w:val="center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14:paraId="19C5CABF" w14:textId="77777777" w:rsidR="007B3D5F" w:rsidRPr="00BF49CD" w:rsidRDefault="007B3D5F" w:rsidP="007B3D5F">
                                    <w:pPr>
                                      <w:spacing w:line="48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Klasse: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 xml:space="preserve">_________  </w:t>
                                    </w: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Datum: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>__________</w:t>
                                    </w:r>
                                  </w:p>
                                  <w:p w14:paraId="53FFCF76" w14:textId="77777777" w:rsidR="007B3D5F" w:rsidRPr="00BF49CD" w:rsidRDefault="007B3D5F" w:rsidP="007B3D5F">
                                    <w:pPr>
                                      <w:spacing w:line="480" w:lineRule="auto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BF49CD">
                                      <w:rPr>
                                        <w:b/>
                                        <w:sz w:val="20"/>
                                      </w:rPr>
                                      <w:t>Fach:</w:t>
                                    </w:r>
                                    <w:r w:rsidRPr="00BF49CD">
                                      <w:rPr>
                                        <w:sz w:val="20"/>
                                      </w:rPr>
                                      <w:t>____________________________</w:t>
                                    </w:r>
                                  </w:p>
                                  <w:p w14:paraId="17C6C60D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3FA88E94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4072A3E6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09068A1F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  <w:p w14:paraId="5AED7963" w14:textId="77777777" w:rsidR="007B3D5F" w:rsidRDefault="007B3D5F" w:rsidP="007B3D5F">
                                    <w:pPr>
                                      <w:spacing w:line="48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Sechseck 292"/>
                              <wps:cNvSpPr/>
                              <wps:spPr>
                                <a:xfrm>
                                  <a:off x="329609" y="988828"/>
                                  <a:ext cx="2339975" cy="1439545"/>
                                </a:xfrm>
                                <a:prstGeom prst="hexagon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90" o:spid="_x0000_s1029" style="position:absolute;margin-left:249.5pt;margin-top:30.45pt;width:238.05pt;height:204.25pt;z-index:-251627520;mso-width-relative:margin;mso-height-relative:margin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">
                      <v:rect id="Rechteck 291" o:spid="_x0000_s1030" style="position:absolute;width:30232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tu8MA&#10;AADcAAAADwAAAGRycy9kb3ducmV2LnhtbESPQWsCMRSE7wX/Q3iCt5rVQ6mrUaQoSA8trv6Ax+a5&#10;Wbp5iUnU9d+bguBxmJlvmMWqt524UoitYwWTcQGCuHa65UbB8bB9/wQRE7LGzjEpuFOE1XLwtsBS&#10;uxvv6VqlRmQIxxIVmJR8KWWsDVmMY+eJs3dywWLKMjRSB7xluO3ktCg+pMWW84JBT1+G6r/qYhX4&#10;sPa/ZmMO2/4n7L6bS9Wa812p0bBfz0Ek6tMr/GzvtILpbAL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vtu8MAAADcAAAADwAAAAAAAAAAAAAAAACYAgAAZHJzL2Rv&#10;d25yZXYueG1sUEsFBgAAAAAEAAQA9QAAAIgDAAAAAA==&#10;" fillcolor="white [3201]" strokecolor="black [3213]" strokeweight="1pt">
                        <v:textbox>
                          <w:txbxContent>
                            <w:p w14:paraId="4B01A939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9C5CABF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53FFCF76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17C6C60D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3FA88E94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4072A3E6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09068A1F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5AED7963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v:textbox>
                      </v:rect>
                      <v:shape id="Sechseck 292" o:spid="_x0000_s1031" type="#_x0000_t9" style="position:absolute;left:3296;top:9888;width:23399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EFcUA&#10;AADcAAAADwAAAGRycy9kb3ducmV2LnhtbESPQWvCQBSE70L/w/IKvemmKZQ0ZiNVEWxummKvj+wz&#10;SZt9G7Orxn/vFgo9DjPzDZMtRtOJCw2utazgeRaBIK6sbrlW8FlupgkI55E1dpZJwY0cLPKHSYap&#10;tlfe0WXvaxEg7FJU0Hjfp1K6qiGDbmZ74uAd7WDQBznUUg94DXDTyTiKXqXBlsNCgz2tGqp+9mej&#10;oKhWUXKQ3+XXrmiTj8Py9ILrQqmnx/F9DsLT6P/Df+2tVhC/xfB7Jh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QQVxQAAANwAAAAPAAAAAAAAAAAAAAAAAJgCAABkcnMv&#10;ZG93bnJldi54bWxQSwUGAAAAAAQABAD1AAAAigMAAAAA&#10;" adj="3322" fillcolor="white [3201]" strokecolor="black [3213]" strokeweight="1pt"/>
                    </v:group>
                  </w:pict>
                </mc:Fallback>
              </mc:AlternateContent>
            </w:r>
          </w:p>
        </w:tc>
      </w:tr>
    </w:tbl>
    <w:p w14:paraId="49ACFFD6" w14:textId="1C4FB653" w:rsidR="00DD1AEE" w:rsidRDefault="00DD1AEE" w:rsidP="008722A1">
      <w:bookmarkStart w:id="0" w:name="bmStart"/>
      <w:bookmarkEnd w:id="0"/>
    </w:p>
    <w:p w14:paraId="0CDF86CB" w14:textId="065272F7" w:rsidR="00DD1AEE" w:rsidRPr="00287B24" w:rsidRDefault="00DD1AEE" w:rsidP="00DD1AEE">
      <w:pPr>
        <w:pStyle w:val="ekvpicto"/>
        <w:framePr w:wrap="around"/>
      </w:pPr>
    </w:p>
    <w:p w14:paraId="7642C93F" w14:textId="77777777" w:rsidR="00DD1AEE" w:rsidRPr="00287B24" w:rsidRDefault="00DD1AEE" w:rsidP="00DD1AEE">
      <w:pPr>
        <w:pStyle w:val="ekvpicto"/>
        <w:framePr w:wrap="around" w:y="1441"/>
      </w:pPr>
    </w:p>
    <w:p w14:paraId="3D316347" w14:textId="67BD5D2D" w:rsidR="006E5908" w:rsidRPr="005A029C" w:rsidRDefault="006D0861" w:rsidP="00483B8C">
      <w:pPr>
        <w:tabs>
          <w:tab w:val="clear" w:pos="340"/>
          <w:tab w:val="clear" w:pos="595"/>
          <w:tab w:val="clear" w:pos="851"/>
          <w:tab w:val="left" w:pos="3828"/>
        </w:tabs>
        <w:spacing w:after="160" w:line="259" w:lineRule="auto"/>
        <w:ind w:left="-1701"/>
        <w:rPr>
          <w:u w:val="single"/>
        </w:rPr>
      </w:pPr>
      <w:r>
        <w:rPr>
          <w:color w:val="FFFFFF" w:themeColor="background1"/>
          <w:lang w:eastAsia="de-D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45F6A86" wp14:editId="5E49E79F">
                <wp:simplePos x="0" y="0"/>
                <wp:positionH relativeFrom="column">
                  <wp:posOffset>-141605</wp:posOffset>
                </wp:positionH>
                <wp:positionV relativeFrom="paragraph">
                  <wp:posOffset>5865170</wp:posOffset>
                </wp:positionV>
                <wp:extent cx="3023235" cy="2593975"/>
                <wp:effectExtent l="0" t="0" r="24765" b="15875"/>
                <wp:wrapNone/>
                <wp:docPr id="296" name="Gruppieren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235" cy="2593975"/>
                          <a:chOff x="0" y="0"/>
                          <a:chExt cx="3023235" cy="2593975"/>
                        </a:xfrm>
                      </wpg:grpSpPr>
                      <wps:wsp>
                        <wps:cNvPr id="297" name="Rechteck 297"/>
                        <wps:cNvSpPr/>
                        <wps:spPr>
                          <a:xfrm>
                            <a:off x="0" y="0"/>
                            <a:ext cx="3023235" cy="2593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1C0EC3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B6F0A8F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5DF4E0DF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1663AB73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08B5057D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23A0546B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58D355B3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3E8BA325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Sechseck 298"/>
                        <wps:cNvSpPr/>
                        <wps:spPr>
                          <a:xfrm>
                            <a:off x="329609" y="988828"/>
                            <a:ext cx="2339975" cy="1439545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6" o:spid="_x0000_s1032" style="position:absolute;left:0;text-align:left;margin-left:-11.15pt;margin-top:461.8pt;width:238.05pt;height:204.25pt;z-index:251693056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">
                <v:rect id="Rechteck 297" o:spid="_x0000_s1033" style="position:absolute;width:30232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7QVMMA&#10;AADcAAAADwAAAGRycy9kb3ducmV2LnhtbESPQWsCMRSE7wX/Q3iCt5rVg62rUaRUEA8tXf0Bj81z&#10;s7h5iUnU9d+bQqHHYWa+YZbr3nbiRiG2jhVMxgUI4trplhsFx8P29R1ETMgaO8ek4EER1qvByxJL&#10;7e78Q7cqNSJDOJaowKTkSyljbchiHDtPnL2TCxZTlqGROuA9w20np0UxkxZbzgsGPX0Yqs/V1Srw&#10;YeO/zac5bPuvsNs316o1l4dSo2G/WYBI1Kf/8F97pxVM52/weyYf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7QVMMAAADcAAAADwAAAAAAAAAAAAAAAACYAgAAZHJzL2Rv&#10;d25yZXYueG1sUEsFBgAAAAAEAAQA9QAAAIgDAAAAAA==&#10;" fillcolor="white [3201]" strokecolor="black [3213]" strokeweight="1pt">
                  <v:textbox>
                    <w:txbxContent>
                      <w:p w14:paraId="0C1C0EC3" w14:textId="77777777" w:rsidR="007B3D5F" w:rsidRDefault="007B3D5F" w:rsidP="007B3D5F">
                        <w:pPr>
                          <w:spacing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2B6F0A8F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Klasse:</w:t>
                        </w:r>
                        <w:r w:rsidRPr="00BF49CD">
                          <w:rPr>
                            <w:sz w:val="20"/>
                          </w:rPr>
                          <w:t xml:space="preserve">_________  </w:t>
                        </w:r>
                        <w:r w:rsidRPr="00BF49CD">
                          <w:rPr>
                            <w:b/>
                            <w:sz w:val="20"/>
                          </w:rPr>
                          <w:t>Datum:</w:t>
                        </w:r>
                        <w:r w:rsidRPr="00BF49CD">
                          <w:rPr>
                            <w:sz w:val="20"/>
                          </w:rPr>
                          <w:t>__________</w:t>
                        </w:r>
                      </w:p>
                      <w:p w14:paraId="5DF4E0DF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Fach:</w:t>
                        </w:r>
                        <w:r w:rsidRPr="00BF49CD">
                          <w:rPr>
                            <w:sz w:val="20"/>
                          </w:rPr>
                          <w:t>____________________________</w:t>
                        </w:r>
                      </w:p>
                      <w:p w14:paraId="1663AB73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08B5057D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23A0546B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58D355B3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3E8BA325" w14:textId="77777777" w:rsidR="007B3D5F" w:rsidRDefault="007B3D5F" w:rsidP="007B3D5F">
                        <w:pPr>
                          <w:spacing w:line="480" w:lineRule="auto"/>
                        </w:pPr>
                      </w:p>
                    </w:txbxContent>
                  </v:textbox>
                </v:rect>
                <v:shape id="Sechseck 298" o:spid="_x0000_s1034" type="#_x0000_t9" style="position:absolute;left:3296;top:9888;width:23399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0z/8AA&#10;AADcAAAADwAAAGRycy9kb3ducmV2LnhtbERPy4rCMBTdC/5DuMLsNFVBajWKOggz3flAt5fm2lab&#10;m06T0fr3ZiG4PJz3fNmaStypcaVlBcNBBII4s7rkXMHxsO3HIJxH1lhZJgVPcrBcdDtzTLR98I7u&#10;e5+LEMIuQQWF93UipcsKMugGtiYO3MU2Bn2ATS51g48Qbio5iqKJNFhyaCiwpk1B2W3/bxSk2SaK&#10;T/J6OO/SMv49rf/G+J0q9dVrVzMQnlr/Eb/dP1rBaBrWhj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0z/8AAAADcAAAADwAAAAAAAAAAAAAAAACYAgAAZHJzL2Rvd25y&#10;ZXYueG1sUEsFBgAAAAAEAAQA9QAAAIUDAAAAAA==&#10;" adj="3322" fillcolor="white [3201]" strokecolor="black [3213]" strokeweight="1pt"/>
              </v:group>
            </w:pict>
          </mc:Fallback>
        </mc:AlternateContent>
      </w:r>
      <w:r>
        <w:rPr>
          <w:u w:val="single"/>
          <w:lang w:eastAsia="de-DE"/>
        </w:rPr>
        <w:drawing>
          <wp:anchor distT="0" distB="0" distL="114300" distR="114300" simplePos="0" relativeHeight="251700224" behindDoc="0" locked="0" layoutInCell="1" allowOverlap="1" wp14:anchorId="2AEEA475" wp14:editId="3B714DB5">
            <wp:simplePos x="0" y="0"/>
            <wp:positionH relativeFrom="column">
              <wp:posOffset>2975610</wp:posOffset>
            </wp:positionH>
            <wp:positionV relativeFrom="paragraph">
              <wp:posOffset>5123815</wp:posOffset>
            </wp:positionV>
            <wp:extent cx="403860" cy="570865"/>
            <wp:effectExtent l="95250" t="57150" r="34290" b="57785"/>
            <wp:wrapThrough wrapText="bothSides">
              <wp:wrapPolygon edited="0">
                <wp:start x="1680" y="-575"/>
                <wp:lineTo x="-10892" y="7976"/>
                <wp:lineTo x="3683" y="22772"/>
                <wp:lineTo x="16727" y="23013"/>
                <wp:lineTo x="21598" y="20400"/>
                <wp:lineTo x="21179" y="18816"/>
                <wp:lineTo x="20682" y="6420"/>
                <wp:lineTo x="20067" y="5846"/>
                <wp:lineTo x="4928" y="-2317"/>
                <wp:lineTo x="1680" y="-575"/>
              </wp:wrapPolygon>
            </wp:wrapThrough>
            <wp:docPr id="304" name="Grafi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29817">
                      <a:off x="0" y="0"/>
                      <a:ext cx="4038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  <w:lang w:eastAsia="de-DE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7504EACB" wp14:editId="5C60997D">
                <wp:simplePos x="0" y="0"/>
                <wp:positionH relativeFrom="column">
                  <wp:posOffset>3140710</wp:posOffset>
                </wp:positionH>
                <wp:positionV relativeFrom="paragraph">
                  <wp:posOffset>2788920</wp:posOffset>
                </wp:positionV>
                <wp:extent cx="3023235" cy="2593975"/>
                <wp:effectExtent l="0" t="0" r="24765" b="15875"/>
                <wp:wrapNone/>
                <wp:docPr id="293" name="Gruppieren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235" cy="2593975"/>
                          <a:chOff x="191386" y="0"/>
                          <a:chExt cx="3023235" cy="2593975"/>
                        </a:xfrm>
                      </wpg:grpSpPr>
                      <wps:wsp>
                        <wps:cNvPr id="294" name="Rechteck 294"/>
                        <wps:cNvSpPr/>
                        <wps:spPr>
                          <a:xfrm>
                            <a:off x="191386" y="0"/>
                            <a:ext cx="3023235" cy="2593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6A8E81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5E9B724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0223B679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2F1C03FE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60D1FE6A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731A22DD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4CB869E0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59C29E4D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Sechseck 295"/>
                        <wps:cNvSpPr/>
                        <wps:spPr>
                          <a:xfrm>
                            <a:off x="329609" y="988828"/>
                            <a:ext cx="2339975" cy="1439545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3" o:spid="_x0000_s1035" style="position:absolute;left:0;text-align:left;margin-left:247.3pt;margin-top:219.6pt;width:238.05pt;height:204.25pt;z-index:-251625472" coordorigin="1913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">
                <v:rect id="Rechteck 294" o:spid="_x0000_s1036" style="position:absolute;left:1913;width:30233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OI8MA&#10;AADcAAAADwAAAGRycy9kb3ducmV2LnhtbESP0WoCMRRE3wv+Q7iCbzWrSKmrUaRUEB9auvoBl811&#10;s7i5iUnU9e9NodDHYWbOMMt1bztxoxBbxwom4wIEce10y42C42H7+g4iJmSNnWNS8KAI69XgZYml&#10;dnf+oVuVGpEhHEtUYFLypZSxNmQxjp0nzt7JBYspy9BIHfCe4baT06J4kxZbzgsGPX0Yqs/V1Srw&#10;YeO/zac5bPuvsNs316o1l4dSo2G/WYBI1Kf/8F97pxVM5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xOI8MAAADcAAAADwAAAAAAAAAAAAAAAACYAgAAZHJzL2Rv&#10;d25yZXYueG1sUEsFBgAAAAAEAAQA9QAAAIgDAAAAAA==&#10;" fillcolor="white [3201]" strokecolor="black [3213]" strokeweight="1pt">
                  <v:textbox>
                    <w:txbxContent>
                      <w:p w14:paraId="1F6A8E81" w14:textId="77777777" w:rsidR="007B3D5F" w:rsidRDefault="007B3D5F" w:rsidP="007B3D5F">
                        <w:pPr>
                          <w:spacing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55E9B724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Klasse:</w:t>
                        </w:r>
                        <w:r w:rsidRPr="00BF49CD">
                          <w:rPr>
                            <w:sz w:val="20"/>
                          </w:rPr>
                          <w:t xml:space="preserve">_________  </w:t>
                        </w:r>
                        <w:r w:rsidRPr="00BF49CD">
                          <w:rPr>
                            <w:b/>
                            <w:sz w:val="20"/>
                          </w:rPr>
                          <w:t>Datum:</w:t>
                        </w:r>
                        <w:r w:rsidRPr="00BF49CD">
                          <w:rPr>
                            <w:sz w:val="20"/>
                          </w:rPr>
                          <w:t>__________</w:t>
                        </w:r>
                      </w:p>
                      <w:p w14:paraId="0223B679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Fach:</w:t>
                        </w:r>
                        <w:r w:rsidRPr="00BF49CD">
                          <w:rPr>
                            <w:sz w:val="20"/>
                          </w:rPr>
                          <w:t>____________________________</w:t>
                        </w:r>
                      </w:p>
                      <w:p w14:paraId="2F1C03FE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60D1FE6A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731A22DD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4CB869E0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59C29E4D" w14:textId="77777777" w:rsidR="007B3D5F" w:rsidRDefault="007B3D5F" w:rsidP="007B3D5F">
                        <w:pPr>
                          <w:spacing w:line="480" w:lineRule="auto"/>
                        </w:pPr>
                      </w:p>
                    </w:txbxContent>
                  </v:textbox>
                </v:rect>
                <v:shape id="Sechseck 295" o:spid="_x0000_s1037" type="#_x0000_t9" style="position:absolute;left:3296;top:9888;width:23399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cYcUA&#10;AADcAAAADwAAAGRycy9kb3ducmV2LnhtbESPQWvCQBSE74L/YXlCb7rRYkljVrGWQpubUdLrI/tM&#10;0mbfptmtxn/fLQgeh5n5hkk3g2nFmXrXWFYwn0UgiEurG64UHA9v0xiE88gaW8uk4EoONuvxKMVE&#10;2wvv6Zz7SgQIuwQV1N53iZSurMmgm9mOOHgn2xv0QfaV1D1eAty0chFFT9Jgw2Ghxo52NZXf+a9R&#10;kJW7KC7k1+FznzXxR/Hy84ivmVIPk2G7AuFp8Pfwrf2uFSyel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JxhxQAAANwAAAAPAAAAAAAAAAAAAAAAAJgCAABkcnMv&#10;ZG93bnJldi54bWxQSwUGAAAAAAQABAD1AAAAigMAAAAA&#10;" adj="3322" fillcolor="white [3201]" strokecolor="black [3213]" strokeweight="1pt"/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4C93E11" wp14:editId="478D8ADB">
                <wp:simplePos x="0" y="0"/>
                <wp:positionH relativeFrom="column">
                  <wp:posOffset>-148590</wp:posOffset>
                </wp:positionH>
                <wp:positionV relativeFrom="paragraph">
                  <wp:posOffset>2788624</wp:posOffset>
                </wp:positionV>
                <wp:extent cx="3023235" cy="2593975"/>
                <wp:effectExtent l="0" t="0" r="24765" b="15875"/>
                <wp:wrapNone/>
                <wp:docPr id="288" name="Gruppieren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235" cy="2593975"/>
                          <a:chOff x="0" y="0"/>
                          <a:chExt cx="3023235" cy="2593975"/>
                        </a:xfrm>
                      </wpg:grpSpPr>
                      <wps:wsp>
                        <wps:cNvPr id="30" name="Rechteck 30"/>
                        <wps:cNvSpPr/>
                        <wps:spPr>
                          <a:xfrm>
                            <a:off x="0" y="0"/>
                            <a:ext cx="3023235" cy="2593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153BD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D065F90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588CF259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323A34C6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7E074DBE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793E6C9A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6AD95670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2ED608B1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echseck 31"/>
                        <wps:cNvSpPr/>
                        <wps:spPr>
                          <a:xfrm>
                            <a:off x="318976" y="988828"/>
                            <a:ext cx="2339975" cy="1439545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88" o:spid="_x0000_s1038" style="position:absolute;left:0;text-align:left;margin-left:-11.7pt;margin-top:219.6pt;width:238.05pt;height:204.25pt;z-index:251686912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">
                <v:rect id="Rechteck 30" o:spid="_x0000_s1039" style="position:absolute;width:30232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BVM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vBVMAAAADbAAAADwAAAAAAAAAAAAAAAACYAgAAZHJzL2Rvd25y&#10;ZXYueG1sUEsFBgAAAAAEAAQA9QAAAIUDAAAAAA==&#10;" fillcolor="white [3201]" strokecolor="black [3213]" strokeweight="1pt">
                  <v:textbox>
                    <w:txbxContent>
                      <w:p w14:paraId="3A5153BD" w14:textId="77777777" w:rsidR="007B3D5F" w:rsidRDefault="007B3D5F" w:rsidP="007B3D5F">
                        <w:pPr>
                          <w:spacing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5D065F90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Klasse:</w:t>
                        </w:r>
                        <w:r w:rsidRPr="00BF49CD">
                          <w:rPr>
                            <w:sz w:val="20"/>
                          </w:rPr>
                          <w:t xml:space="preserve">_________  </w:t>
                        </w:r>
                        <w:r w:rsidRPr="00BF49CD">
                          <w:rPr>
                            <w:b/>
                            <w:sz w:val="20"/>
                          </w:rPr>
                          <w:t>Datum:</w:t>
                        </w:r>
                        <w:r w:rsidRPr="00BF49CD">
                          <w:rPr>
                            <w:sz w:val="20"/>
                          </w:rPr>
                          <w:t>__________</w:t>
                        </w:r>
                      </w:p>
                      <w:p w14:paraId="588CF259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Fach:</w:t>
                        </w:r>
                        <w:r w:rsidRPr="00BF49CD">
                          <w:rPr>
                            <w:sz w:val="20"/>
                          </w:rPr>
                          <w:t>____________________________</w:t>
                        </w:r>
                      </w:p>
                      <w:p w14:paraId="323A34C6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7E074DBE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793E6C9A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6AD95670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2ED608B1" w14:textId="77777777" w:rsidR="007B3D5F" w:rsidRDefault="007B3D5F" w:rsidP="007B3D5F">
                        <w:pPr>
                          <w:spacing w:line="480" w:lineRule="auto"/>
                        </w:pPr>
                      </w:p>
                    </w:txbxContent>
                  </v:textbox>
                </v:rect>
                <v:shape id="Sechseck 31" o:spid="_x0000_s1040" type="#_x0000_t9" style="position:absolute;left:3189;top:9888;width:23400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CbsMA&#10;AADbAAAADwAAAGRycy9kb3ducmV2LnhtbESPT4vCMBTE7wt+h/AEb2vqCkupRlEXwe3NP9Tro3m2&#10;1ealNlG7334jCB6HmfkNM513phZ3al1lWcFoGIEgzq2uuFBw2K8/YxDOI2usLZOCP3Iwn/U+ppho&#10;++At3Xe+EAHCLkEFpfdNIqXLSzLohrYhDt7JtgZ9kG0hdYuPADe1/Iqib2mw4rBQYkOrkvLL7mYU&#10;pPkqijN53h+3aRX/ZsvrGH9SpQb9bjEB4anz7/CrvdEKxiN4fg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zCbsMAAADbAAAADwAAAAAAAAAAAAAAAACYAgAAZHJzL2Rv&#10;d25yZXYueG1sUEsFBgAAAAAEAAQA9QAAAIgDAAAAAA==&#10;" adj="3322" fillcolor="white [3201]" strokecolor="black [3213]" strokeweight="1pt"/>
              </v:group>
            </w:pict>
          </mc:Fallback>
        </mc:AlternateContent>
      </w:r>
      <w:r>
        <w:rPr>
          <w:u w:val="single"/>
          <w:lang w:eastAsia="de-DE"/>
        </w:rPr>
        <w:drawing>
          <wp:anchor distT="0" distB="0" distL="114300" distR="114300" simplePos="0" relativeHeight="251697152" behindDoc="0" locked="0" layoutInCell="1" allowOverlap="1" wp14:anchorId="4C13B146" wp14:editId="37F5690C">
            <wp:simplePos x="0" y="0"/>
            <wp:positionH relativeFrom="column">
              <wp:posOffset>-683895</wp:posOffset>
            </wp:positionH>
            <wp:positionV relativeFrom="paragraph">
              <wp:posOffset>7418705</wp:posOffset>
            </wp:positionV>
            <wp:extent cx="811530" cy="1073785"/>
            <wp:effectExtent l="133350" t="95250" r="121920" b="88265"/>
            <wp:wrapThrough wrapText="bothSides">
              <wp:wrapPolygon edited="0">
                <wp:start x="18591" y="-851"/>
                <wp:lineTo x="739" y="-3757"/>
                <wp:lineTo x="-3116" y="8155"/>
                <wp:lineTo x="-1146" y="8519"/>
                <wp:lineTo x="-3074" y="14475"/>
                <wp:lineTo x="-1104" y="14839"/>
                <wp:lineTo x="-2429" y="18933"/>
                <wp:lineTo x="-77" y="21341"/>
                <wp:lineTo x="1894" y="21705"/>
                <wp:lineTo x="2386" y="21796"/>
                <wp:lineTo x="22045" y="19119"/>
                <wp:lineTo x="22495" y="12890"/>
                <wp:lineTo x="22452" y="6570"/>
                <wp:lineTo x="21305" y="440"/>
                <wp:lineTo x="21546" y="-304"/>
                <wp:lineTo x="18591" y="-851"/>
              </wp:wrapPolygon>
            </wp:wrapThrough>
            <wp:docPr id="302" name="Grafi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5208">
                      <a:off x="0" y="0"/>
                      <a:ext cx="8115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  <w:lang w:eastAsia="de-DE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340D8D2" wp14:editId="754E6AB5">
                <wp:simplePos x="0" y="0"/>
                <wp:positionH relativeFrom="column">
                  <wp:posOffset>3145790</wp:posOffset>
                </wp:positionH>
                <wp:positionV relativeFrom="paragraph">
                  <wp:posOffset>5865495</wp:posOffset>
                </wp:positionV>
                <wp:extent cx="3023235" cy="2593975"/>
                <wp:effectExtent l="0" t="0" r="24765" b="15875"/>
                <wp:wrapNone/>
                <wp:docPr id="299" name="Gruppieren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235" cy="2593975"/>
                          <a:chOff x="0" y="0"/>
                          <a:chExt cx="3023235" cy="2593975"/>
                        </a:xfrm>
                      </wpg:grpSpPr>
                      <wps:wsp>
                        <wps:cNvPr id="300" name="Rechteck 300"/>
                        <wps:cNvSpPr/>
                        <wps:spPr>
                          <a:xfrm>
                            <a:off x="0" y="0"/>
                            <a:ext cx="3023235" cy="25939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8E28C7" w14:textId="77777777" w:rsidR="007B3D5F" w:rsidRDefault="007B3D5F" w:rsidP="007B3D5F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EBF3BA0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Klasse:</w:t>
                              </w:r>
                              <w:r w:rsidRPr="00BF49CD">
                                <w:rPr>
                                  <w:sz w:val="20"/>
                                </w:rPr>
                                <w:t xml:space="preserve">_________  </w:t>
                              </w:r>
                              <w:r w:rsidRPr="00BF49CD">
                                <w:rPr>
                                  <w:b/>
                                  <w:sz w:val="20"/>
                                </w:rPr>
                                <w:t>Datum: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</w:t>
                              </w:r>
                            </w:p>
                            <w:p w14:paraId="495F4117" w14:textId="77777777" w:rsidR="007B3D5F" w:rsidRPr="00BF49CD" w:rsidRDefault="007B3D5F" w:rsidP="007B3D5F">
                              <w:pPr>
                                <w:spacing w:line="480" w:lineRule="auto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BF49CD">
                                <w:rPr>
                                  <w:b/>
                                  <w:sz w:val="20"/>
                                </w:rPr>
                                <w:t>Fach:</w:t>
                              </w:r>
                              <w:r w:rsidRPr="00BF49CD">
                                <w:rPr>
                                  <w:sz w:val="20"/>
                                </w:rPr>
                                <w:t>____________________________</w:t>
                              </w:r>
                            </w:p>
                            <w:p w14:paraId="6650F2A2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4A79248A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247BAD5B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37B65320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  <w:p w14:paraId="689FCF02" w14:textId="77777777" w:rsidR="007B3D5F" w:rsidRDefault="007B3D5F" w:rsidP="007B3D5F">
                              <w:pPr>
                                <w:spacing w:line="480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Sechseck 301"/>
                        <wps:cNvSpPr/>
                        <wps:spPr>
                          <a:xfrm>
                            <a:off x="329609" y="988828"/>
                            <a:ext cx="2339975" cy="1439545"/>
                          </a:xfrm>
                          <a:prstGeom prst="hexagon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9" o:spid="_x0000_s1041" style="position:absolute;left:0;text-align:left;margin-left:247.7pt;margin-top:461.85pt;width:238.05pt;height:204.25pt;z-index:251695104" coordsize="30232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">
                <v:rect id="Rechteck 300" o:spid="_x0000_s1042" style="position:absolute;width:30232;height:259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zSOr8A&#10;AADcAAAADwAAAGRycy9kb3ducmV2LnhtbERPzYrCMBC+C/sOYRb2pqkuiHSNIrKCeFCs+wBDMzbF&#10;ZpJNota3NwfB48f3P1/2thM3CrF1rGA8KkAQ10633Cj4O22GMxAxIWvsHJOCB0VYLj4Gcyy1u/OR&#10;blVqRA7hWKICk5IvpYy1IYtx5Dxx5s4uWEwZhkbqgPccbjs5KYqptNhybjDoaW2ovlRXq8CHlT+Y&#10;X3Pa9Puw3TXXqjX/D6W+PvvVD4hEfXqLX+6tVvBd5Pn5TD4C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/NI6vwAAANwAAAAPAAAAAAAAAAAAAAAAAJgCAABkcnMvZG93bnJl&#10;di54bWxQSwUGAAAAAAQABAD1AAAAhAMAAAAA&#10;" fillcolor="white [3201]" strokecolor="black [3213]" strokeweight="1pt">
                  <v:textbox>
                    <w:txbxContent>
                      <w:p w14:paraId="4E8E28C7" w14:textId="77777777" w:rsidR="007B3D5F" w:rsidRDefault="007B3D5F" w:rsidP="007B3D5F">
                        <w:pPr>
                          <w:spacing w:line="240" w:lineRule="auto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14:paraId="3EBF3BA0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Klasse:</w:t>
                        </w:r>
                        <w:r w:rsidRPr="00BF49CD">
                          <w:rPr>
                            <w:sz w:val="20"/>
                          </w:rPr>
                          <w:t xml:space="preserve">_________  </w:t>
                        </w:r>
                        <w:r w:rsidRPr="00BF49CD">
                          <w:rPr>
                            <w:b/>
                            <w:sz w:val="20"/>
                          </w:rPr>
                          <w:t>Datum:</w:t>
                        </w:r>
                        <w:r w:rsidRPr="00BF49CD">
                          <w:rPr>
                            <w:sz w:val="20"/>
                          </w:rPr>
                          <w:t>__________</w:t>
                        </w:r>
                      </w:p>
                      <w:p w14:paraId="495F4117" w14:textId="77777777" w:rsidR="007B3D5F" w:rsidRPr="00BF49CD" w:rsidRDefault="007B3D5F" w:rsidP="007B3D5F">
                        <w:pPr>
                          <w:spacing w:line="480" w:lineRule="auto"/>
                          <w:jc w:val="center"/>
                          <w:rPr>
                            <w:sz w:val="20"/>
                          </w:rPr>
                        </w:pPr>
                        <w:r w:rsidRPr="00BF49CD">
                          <w:rPr>
                            <w:b/>
                            <w:sz w:val="20"/>
                          </w:rPr>
                          <w:t>Fach:</w:t>
                        </w:r>
                        <w:r w:rsidRPr="00BF49CD">
                          <w:rPr>
                            <w:sz w:val="20"/>
                          </w:rPr>
                          <w:t>____________________________</w:t>
                        </w:r>
                      </w:p>
                      <w:p w14:paraId="6650F2A2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4A79248A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247BAD5B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37B65320" w14:textId="77777777" w:rsidR="007B3D5F" w:rsidRDefault="007B3D5F" w:rsidP="007B3D5F">
                        <w:pPr>
                          <w:spacing w:line="480" w:lineRule="auto"/>
                        </w:pPr>
                      </w:p>
                      <w:p w14:paraId="689FCF02" w14:textId="77777777" w:rsidR="007B3D5F" w:rsidRDefault="007B3D5F" w:rsidP="007B3D5F">
                        <w:pPr>
                          <w:spacing w:line="480" w:lineRule="auto"/>
                        </w:pPr>
                      </w:p>
                    </w:txbxContent>
                  </v:textbox>
                </v:rect>
                <v:shape id="Sechseck 301" o:spid="_x0000_s1043" type="#_x0000_t9" style="position:absolute;left:3296;top:9888;width:23399;height:143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AeMQA&#10;AADcAAAADwAAAGRycy9kb3ducmV2LnhtbESPT4vCMBTE74LfITzBmyYqLKVrFP8guL2pi3t9NG/b&#10;rs1LbaJ2v/1GEPY4zMxvmPmys7W4U+srxxomYwWCOHem4kLD52k3SkD4gGywdkwafsnDctHvzTE1&#10;7sEHuh9DISKEfYoayhCaVEqfl2TRj11DHL1v11oMUbaFNC0+ItzWcqrUm7RYcVwosaFNSfnleLMa&#10;snyjkrP8OX0dsir5OK+vM9xmWg8H3eodRKAu/Idf7b3RMFMTeJ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MAHjEAAAA3AAAAA8AAAAAAAAAAAAAAAAAmAIAAGRycy9k&#10;b3ducmV2LnhtbFBLBQYAAAAABAAEAPUAAACJAwAAAAA=&#10;" adj="3322" fillcolor="white [3201]" strokecolor="black [3213]" strokeweight="1pt"/>
              </v:group>
            </w:pict>
          </mc:Fallback>
        </mc:AlternateContent>
      </w:r>
      <w:r>
        <w:rPr>
          <w:u w:val="single"/>
          <w:lang w:eastAsia="de-DE"/>
        </w:rPr>
        <w:drawing>
          <wp:anchor distT="0" distB="0" distL="114300" distR="114300" simplePos="0" relativeHeight="251698176" behindDoc="0" locked="0" layoutInCell="1" allowOverlap="1" wp14:anchorId="7066BBF7" wp14:editId="7CE36A48">
            <wp:simplePos x="0" y="0"/>
            <wp:positionH relativeFrom="column">
              <wp:posOffset>2602230</wp:posOffset>
            </wp:positionH>
            <wp:positionV relativeFrom="paragraph">
              <wp:posOffset>2018030</wp:posOffset>
            </wp:positionV>
            <wp:extent cx="403860" cy="570865"/>
            <wp:effectExtent l="95250" t="0" r="110490" b="38735"/>
            <wp:wrapThrough wrapText="bothSides">
              <wp:wrapPolygon edited="0">
                <wp:start x="7216" y="-2576"/>
                <wp:lineTo x="-5327" y="6916"/>
                <wp:lineTo x="-2200" y="8765"/>
                <wp:lineTo x="-135" y="19381"/>
                <wp:lineTo x="5338" y="22617"/>
                <wp:lineTo x="7426" y="21973"/>
                <wp:lineTo x="18908" y="21246"/>
                <wp:lineTo x="22455" y="9252"/>
                <wp:lineTo x="23633" y="7131"/>
                <wp:lineTo x="7216" y="-2576"/>
              </wp:wrapPolygon>
            </wp:wrapThrough>
            <wp:docPr id="303" name="Grafi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06616">
                      <a:off x="0" y="0"/>
                      <a:ext cx="4038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5908" w:rsidRPr="005A029C" w:rsidSect="006D0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8" w:right="851" w:bottom="568" w:left="1701" w:header="454" w:footer="45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27BC" w14:textId="77777777" w:rsidR="00651921" w:rsidRDefault="00651921" w:rsidP="003C599D">
      <w:pPr>
        <w:spacing w:line="240" w:lineRule="auto"/>
      </w:pPr>
      <w:r>
        <w:separator/>
      </w:r>
    </w:p>
  </w:endnote>
  <w:endnote w:type="continuationSeparator" w:id="0">
    <w:p w14:paraId="33C325EC" w14:textId="77777777" w:rsidR="00651921" w:rsidRDefault="006519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734D" w14:textId="77777777" w:rsidR="00FA7337" w:rsidRDefault="00FA733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C1B16D" w14:textId="77777777" w:rsidTr="006B2D23">
      <w:trPr>
        <w:trHeight w:hRule="exact" w:val="680"/>
      </w:trPr>
      <w:tc>
        <w:tcPr>
          <w:tcW w:w="1131" w:type="dxa"/>
          <w:noWrap/>
        </w:tcPr>
        <w:p w14:paraId="29412FC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5D054A4" wp14:editId="544C154F">
                <wp:extent cx="468000" cy="234000"/>
                <wp:effectExtent l="0" t="0" r="8255" b="0"/>
                <wp:docPr id="305" name="Graf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3E573" w14:textId="55B7B2BA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417DC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10165109" w14:textId="77777777" w:rsidR="001669D0" w:rsidRDefault="001669D0" w:rsidP="00370A70">
          <w:pPr>
            <w:pStyle w:val="ekvpagina"/>
          </w:pPr>
        </w:p>
        <w:p w14:paraId="432F7B18" w14:textId="07D5AF9A" w:rsidR="001669D0" w:rsidRPr="00913892" w:rsidRDefault="001669D0" w:rsidP="000E0B3C">
          <w:pPr>
            <w:pStyle w:val="ekvpagina"/>
          </w:pPr>
        </w:p>
      </w:tc>
      <w:tc>
        <w:tcPr>
          <w:tcW w:w="5823" w:type="dxa"/>
          <w:noWrap/>
        </w:tcPr>
        <w:p w14:paraId="0F9223BC" w14:textId="1E4F79C0" w:rsidR="002A2733" w:rsidRDefault="002A2733" w:rsidP="002A2733">
          <w:pPr>
            <w:pStyle w:val="ekvquelle"/>
          </w:pPr>
          <w:r w:rsidRPr="00005AE2">
            <w:t xml:space="preserve">Textquellen: </w:t>
          </w:r>
          <w:r w:rsidR="00FA7337" w:rsidRPr="00FA7337">
            <w:rPr>
              <w:color w:val="000000" w:themeColor="text1"/>
            </w:rPr>
            <w:t>Sarah Limberg</w:t>
          </w:r>
        </w:p>
        <w:p w14:paraId="747198DE" w14:textId="1E0FC9D6" w:rsidR="0022161F" w:rsidRPr="00025140" w:rsidRDefault="002A2733" w:rsidP="00FA7337">
          <w:pPr>
            <w:pStyle w:val="ekvquelle"/>
            <w:jc w:val="both"/>
          </w:pPr>
          <w:r w:rsidRPr="00FA7337">
            <w:rPr>
              <w:color w:val="000000" w:themeColor="text1"/>
            </w:rPr>
            <w:t xml:space="preserve">Illustratoren: </w:t>
          </w:r>
          <w:r w:rsidR="00FA7337" w:rsidRPr="00FA7337">
            <w:rPr>
              <w:color w:val="000000" w:themeColor="text1"/>
            </w:rPr>
            <w:t>Klett-</w:t>
          </w:r>
          <w:bookmarkStart w:id="1" w:name="_GoBack"/>
          <w:bookmarkEnd w:id="1"/>
          <w:r w:rsidR="00FA7337" w:rsidRPr="00FA7337">
            <w:rPr>
              <w:color w:val="000000" w:themeColor="text1"/>
            </w:rPr>
            <w:t>Archiv</w:t>
          </w:r>
        </w:p>
      </w:tc>
      <w:tc>
        <w:tcPr>
          <w:tcW w:w="397" w:type="dxa"/>
        </w:tcPr>
        <w:p w14:paraId="450277FB" w14:textId="77777777" w:rsidR="00193A18" w:rsidRPr="00913892" w:rsidRDefault="00193A18" w:rsidP="00913892">
          <w:pPr>
            <w:pStyle w:val="ekvpagina"/>
          </w:pPr>
        </w:p>
      </w:tc>
    </w:tr>
  </w:tbl>
  <w:p w14:paraId="43C062E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1DD0A" w14:textId="77777777" w:rsidR="00FA7337" w:rsidRDefault="00FA733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6A18F" w14:textId="77777777" w:rsidR="00651921" w:rsidRDefault="00651921" w:rsidP="003C599D">
      <w:pPr>
        <w:spacing w:line="240" w:lineRule="auto"/>
      </w:pPr>
      <w:r>
        <w:separator/>
      </w:r>
    </w:p>
  </w:footnote>
  <w:footnote w:type="continuationSeparator" w:id="0">
    <w:p w14:paraId="65ED3016" w14:textId="77777777" w:rsidR="00651921" w:rsidRDefault="0065192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6CE39" w14:textId="77777777" w:rsidR="00FA7337" w:rsidRDefault="00FA733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BA575" w14:textId="77777777" w:rsidR="00FA7337" w:rsidRDefault="00FA733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64DC6" w14:textId="77777777" w:rsidR="00FA7337" w:rsidRDefault="00FA733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E25"/>
    <w:multiLevelType w:val="hybridMultilevel"/>
    <w:tmpl w:val="37926A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Limberg">
    <w15:presenceInfo w15:providerId="Windows Live" w15:userId="a1e045ebf88b7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C3CA5"/>
    <w:rsid w:val="000D40DE"/>
    <w:rsid w:val="000D4791"/>
    <w:rsid w:val="000E0B3C"/>
    <w:rsid w:val="000E343E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0EB4"/>
    <w:rsid w:val="00201AA1"/>
    <w:rsid w:val="00205239"/>
    <w:rsid w:val="00216D91"/>
    <w:rsid w:val="0022161F"/>
    <w:rsid w:val="00223F28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2733"/>
    <w:rsid w:val="002B2681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0C3E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FC0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56BE"/>
    <w:rsid w:val="00376A0A"/>
    <w:rsid w:val="00376AF5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A75C7"/>
    <w:rsid w:val="003A7CAF"/>
    <w:rsid w:val="003B59CC"/>
    <w:rsid w:val="003B71B0"/>
    <w:rsid w:val="003C39DC"/>
    <w:rsid w:val="003C599D"/>
    <w:rsid w:val="003C5D94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17DCA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B8C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6409"/>
    <w:rsid w:val="00597506"/>
    <w:rsid w:val="00597E2F"/>
    <w:rsid w:val="005A029C"/>
    <w:rsid w:val="005A5E71"/>
    <w:rsid w:val="005A6D94"/>
    <w:rsid w:val="005B3E17"/>
    <w:rsid w:val="005B588B"/>
    <w:rsid w:val="005C047C"/>
    <w:rsid w:val="005C0FBD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1921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3676"/>
    <w:rsid w:val="00695168"/>
    <w:rsid w:val="006A3BA7"/>
    <w:rsid w:val="006A4260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0861"/>
    <w:rsid w:val="006D49F0"/>
    <w:rsid w:val="006E235E"/>
    <w:rsid w:val="006E4D38"/>
    <w:rsid w:val="006E5908"/>
    <w:rsid w:val="006F0D3C"/>
    <w:rsid w:val="006F2EDC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45BC6"/>
    <w:rsid w:val="007507F9"/>
    <w:rsid w:val="00751B0E"/>
    <w:rsid w:val="00752795"/>
    <w:rsid w:val="00757C58"/>
    <w:rsid w:val="00760C41"/>
    <w:rsid w:val="00766405"/>
    <w:rsid w:val="0076691A"/>
    <w:rsid w:val="007715D8"/>
    <w:rsid w:val="00772DA9"/>
    <w:rsid w:val="00777C39"/>
    <w:rsid w:val="00782506"/>
    <w:rsid w:val="00787700"/>
    <w:rsid w:val="00792AF2"/>
    <w:rsid w:val="00794C12"/>
    <w:rsid w:val="007A2F5A"/>
    <w:rsid w:val="007A5AA1"/>
    <w:rsid w:val="007B3D5F"/>
    <w:rsid w:val="007B51D6"/>
    <w:rsid w:val="007B656B"/>
    <w:rsid w:val="007B7D0B"/>
    <w:rsid w:val="007D186F"/>
    <w:rsid w:val="007D68F4"/>
    <w:rsid w:val="007E4DDC"/>
    <w:rsid w:val="007E57A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842"/>
    <w:rsid w:val="00862C21"/>
    <w:rsid w:val="00866C85"/>
    <w:rsid w:val="00867BBB"/>
    <w:rsid w:val="008722A1"/>
    <w:rsid w:val="00874376"/>
    <w:rsid w:val="00882053"/>
    <w:rsid w:val="00891508"/>
    <w:rsid w:val="0089395C"/>
    <w:rsid w:val="008942A2"/>
    <w:rsid w:val="00894390"/>
    <w:rsid w:val="0089534A"/>
    <w:rsid w:val="008A0923"/>
    <w:rsid w:val="008A0DAB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351"/>
    <w:rsid w:val="009770A2"/>
    <w:rsid w:val="00977556"/>
    <w:rsid w:val="009800AB"/>
    <w:rsid w:val="00981DFC"/>
    <w:rsid w:val="009856A1"/>
    <w:rsid w:val="009864B0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D1F79"/>
    <w:rsid w:val="009E17E1"/>
    <w:rsid w:val="009E45C5"/>
    <w:rsid w:val="009E47B1"/>
    <w:rsid w:val="009F003E"/>
    <w:rsid w:val="009F0109"/>
    <w:rsid w:val="009F1185"/>
    <w:rsid w:val="00A01AD0"/>
    <w:rsid w:val="00A01E27"/>
    <w:rsid w:val="00A024FF"/>
    <w:rsid w:val="00A05E18"/>
    <w:rsid w:val="00A06EFE"/>
    <w:rsid w:val="00A170E5"/>
    <w:rsid w:val="00A2146F"/>
    <w:rsid w:val="00A23038"/>
    <w:rsid w:val="00A23687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3585"/>
    <w:rsid w:val="00AD4D22"/>
    <w:rsid w:val="00AD4EE3"/>
    <w:rsid w:val="00AE270D"/>
    <w:rsid w:val="00AE65F6"/>
    <w:rsid w:val="00AE6684"/>
    <w:rsid w:val="00AF053E"/>
    <w:rsid w:val="00AF279D"/>
    <w:rsid w:val="00B00C50"/>
    <w:rsid w:val="00B022FE"/>
    <w:rsid w:val="00B039E8"/>
    <w:rsid w:val="00B112CF"/>
    <w:rsid w:val="00B14B45"/>
    <w:rsid w:val="00B155E8"/>
    <w:rsid w:val="00B15A45"/>
    <w:rsid w:val="00B15F75"/>
    <w:rsid w:val="00B2194E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49CD"/>
    <w:rsid w:val="00BF61D5"/>
    <w:rsid w:val="00BF7702"/>
    <w:rsid w:val="00C00404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27B3"/>
    <w:rsid w:val="00C72BA2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65A8"/>
    <w:rsid w:val="00CD1123"/>
    <w:rsid w:val="00CD1219"/>
    <w:rsid w:val="00CD583A"/>
    <w:rsid w:val="00CD6369"/>
    <w:rsid w:val="00CD6FE3"/>
    <w:rsid w:val="00CD7D9F"/>
    <w:rsid w:val="00CE2A37"/>
    <w:rsid w:val="00CE5015"/>
    <w:rsid w:val="00CE682F"/>
    <w:rsid w:val="00CE6F82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1AEE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34F46"/>
    <w:rsid w:val="00E375D2"/>
    <w:rsid w:val="00E43E04"/>
    <w:rsid w:val="00E50799"/>
    <w:rsid w:val="00E52B71"/>
    <w:rsid w:val="00E576E6"/>
    <w:rsid w:val="00E62277"/>
    <w:rsid w:val="00E63251"/>
    <w:rsid w:val="00E6543B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4739"/>
    <w:rsid w:val="00EF6029"/>
    <w:rsid w:val="00F022FD"/>
    <w:rsid w:val="00F052A8"/>
    <w:rsid w:val="00F11B8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1719"/>
    <w:rsid w:val="00F52C9C"/>
    <w:rsid w:val="00F533F5"/>
    <w:rsid w:val="00F6336A"/>
    <w:rsid w:val="00F72065"/>
    <w:rsid w:val="00F752D0"/>
    <w:rsid w:val="00F81CDB"/>
    <w:rsid w:val="00F84284"/>
    <w:rsid w:val="00F849BE"/>
    <w:rsid w:val="00F90AAF"/>
    <w:rsid w:val="00F94A4B"/>
    <w:rsid w:val="00F94FAE"/>
    <w:rsid w:val="00F97AD4"/>
    <w:rsid w:val="00FA7337"/>
    <w:rsid w:val="00FB0917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51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2019-04-24T14:24:00Z</cp:lastPrinted>
  <dcterms:created xsi:type="dcterms:W3CDTF">2019-10-02T08:49:00Z</dcterms:created>
  <dcterms:modified xsi:type="dcterms:W3CDTF">2019-10-07T08:01:00Z</dcterms:modified>
</cp:coreProperties>
</file>